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C3EBC" w14:textId="68FB3844" w:rsidR="00906993" w:rsidRPr="00906993" w:rsidRDefault="181BE4E9" w:rsidP="20B2139C">
      <w:pPr>
        <w:pStyle w:val="Title"/>
        <w:rPr>
          <w:b/>
          <w:bCs/>
        </w:rPr>
      </w:pPr>
      <w:r w:rsidRPr="20B2139C">
        <w:rPr>
          <w:b/>
          <w:bCs/>
        </w:rPr>
        <w:t>EPA register of g</w:t>
      </w:r>
      <w:r w:rsidR="00352041" w:rsidRPr="20B2139C">
        <w:rPr>
          <w:b/>
          <w:bCs/>
        </w:rPr>
        <w:t>ift</w:t>
      </w:r>
      <w:r w:rsidR="52CE924C" w:rsidRPr="20B2139C">
        <w:rPr>
          <w:b/>
          <w:bCs/>
        </w:rPr>
        <w:t>, benefit and hospitality</w:t>
      </w:r>
      <w:r w:rsidR="00352041" w:rsidRPr="20B2139C">
        <w:rPr>
          <w:b/>
          <w:bCs/>
        </w:rPr>
        <w:t xml:space="preserve"> </w:t>
      </w:r>
      <w:r w:rsidR="433A26DE" w:rsidRPr="20B2139C">
        <w:rPr>
          <w:b/>
          <w:bCs/>
        </w:rPr>
        <w:t xml:space="preserve">offers </w:t>
      </w:r>
      <w:r w:rsidR="00352041" w:rsidRPr="20B2139C">
        <w:rPr>
          <w:b/>
          <w:bCs/>
        </w:rPr>
        <w:t>202</w:t>
      </w:r>
      <w:r w:rsidR="00157FB0">
        <w:rPr>
          <w:b/>
          <w:bCs/>
        </w:rPr>
        <w:t>2</w:t>
      </w:r>
      <w:r w:rsidR="00352041" w:rsidRPr="20B2139C">
        <w:rPr>
          <w:b/>
          <w:bCs/>
        </w:rPr>
        <w:t xml:space="preserve"> </w:t>
      </w:r>
      <w:r w:rsidR="00906993" w:rsidRPr="20B2139C">
        <w:rPr>
          <w:b/>
          <w:bCs/>
        </w:rPr>
        <w:t>–</w:t>
      </w:r>
      <w:r w:rsidR="00352041" w:rsidRPr="20B2139C">
        <w:rPr>
          <w:b/>
          <w:bCs/>
        </w:rPr>
        <w:t xml:space="preserve"> 202</w:t>
      </w:r>
      <w:r w:rsidR="00157FB0">
        <w:rPr>
          <w:b/>
          <w:bCs/>
        </w:rPr>
        <w:t>3</w:t>
      </w:r>
    </w:p>
    <w:tbl>
      <w:tblPr>
        <w:tblStyle w:val="EPA"/>
        <w:tblW w:w="14458" w:type="dxa"/>
        <w:tblLook w:val="04A0" w:firstRow="1" w:lastRow="0" w:firstColumn="1" w:lastColumn="0" w:noHBand="0" w:noVBand="1"/>
      </w:tblPr>
      <w:tblGrid>
        <w:gridCol w:w="1470"/>
        <w:gridCol w:w="1995"/>
        <w:gridCol w:w="2625"/>
        <w:gridCol w:w="1170"/>
        <w:gridCol w:w="2565"/>
        <w:gridCol w:w="1399"/>
        <w:gridCol w:w="3234"/>
      </w:tblGrid>
      <w:tr w:rsidR="00352041" w14:paraId="18E79D8A" w14:textId="77777777" w:rsidTr="749115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74CFA08D" w14:textId="4A21908B" w:rsidR="00352041" w:rsidRPr="003D4BEF" w:rsidRDefault="00352041" w:rsidP="20B2139C">
            <w:pPr>
              <w:pStyle w:val="Title"/>
              <w:rPr>
                <w:b/>
                <w:bCs/>
                <w:color w:val="0A3C73" w:themeColor="accent1"/>
                <w:sz w:val="16"/>
                <w:szCs w:val="16"/>
              </w:rPr>
            </w:pPr>
            <w:bookmarkStart w:id="0" w:name="2021-22!A1:J1"/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Date </w:t>
            </w:r>
            <w:r>
              <w:br/>
            </w: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offered </w:t>
            </w:r>
            <w:bookmarkEnd w:id="0"/>
          </w:p>
        </w:tc>
        <w:tc>
          <w:tcPr>
            <w:tcW w:w="1995" w:type="dxa"/>
          </w:tcPr>
          <w:p w14:paraId="5C4F289F" w14:textId="77777777" w:rsidR="00352041" w:rsidRPr="003D4BEF" w:rsidRDefault="00352041" w:rsidP="20B213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A3C73" w:themeColor="accent1"/>
                <w:sz w:val="16"/>
                <w:szCs w:val="16"/>
              </w:rPr>
            </w:pP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Title </w:t>
            </w:r>
            <w:r>
              <w:br/>
            </w: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>/ Position</w:t>
            </w:r>
            <w:r>
              <w:br/>
            </w:r>
            <w:r>
              <w:br/>
            </w:r>
          </w:p>
        </w:tc>
        <w:tc>
          <w:tcPr>
            <w:tcW w:w="2625" w:type="dxa"/>
          </w:tcPr>
          <w:p w14:paraId="2FA47AA6" w14:textId="77777777" w:rsidR="00352041" w:rsidRPr="003D4BEF" w:rsidRDefault="00352041" w:rsidP="20B213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A3C73" w:themeColor="accent1"/>
                <w:sz w:val="16"/>
                <w:szCs w:val="16"/>
              </w:rPr>
            </w:pP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>What was offered?</w:t>
            </w:r>
            <w:r>
              <w:br/>
            </w:r>
            <w:r>
              <w:br/>
            </w:r>
            <w:r w:rsidRPr="20B2139C">
              <w:rPr>
                <w:rFonts w:ascii="VIC" w:hAnsi="VIC"/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Note: 'offer' includes GBH </w:t>
            </w:r>
            <w:r>
              <w:br/>
            </w:r>
            <w:r w:rsidRPr="20B2139C">
              <w:rPr>
                <w:rFonts w:ascii="VIC" w:hAnsi="VIC"/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or invitation </w:t>
            </w:r>
            <w:r>
              <w:br/>
            </w:r>
            <w:r w:rsidRPr="20B2139C">
              <w:rPr>
                <w:rFonts w:ascii="VIC" w:hAnsi="VIC"/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to event </w:t>
            </w:r>
          </w:p>
        </w:tc>
        <w:tc>
          <w:tcPr>
            <w:tcW w:w="1170" w:type="dxa"/>
          </w:tcPr>
          <w:p w14:paraId="5401F79D" w14:textId="77777777" w:rsidR="00352041" w:rsidRPr="003D4BEF" w:rsidRDefault="00352041" w:rsidP="20B213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A3C73" w:themeColor="accent1"/>
                <w:sz w:val="16"/>
                <w:szCs w:val="16"/>
              </w:rPr>
            </w:pP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Estimated </w:t>
            </w:r>
            <w:r>
              <w:br/>
            </w: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/ actual value </w:t>
            </w:r>
            <w:r>
              <w:br/>
            </w: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>of offer ($)</w:t>
            </w:r>
          </w:p>
        </w:tc>
        <w:tc>
          <w:tcPr>
            <w:tcW w:w="2565" w:type="dxa"/>
          </w:tcPr>
          <w:p w14:paraId="6A851C8C" w14:textId="77777777" w:rsidR="00352041" w:rsidRPr="003D4BEF" w:rsidRDefault="00352041" w:rsidP="20B213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A3C73" w:themeColor="accent1"/>
                <w:sz w:val="16"/>
                <w:szCs w:val="16"/>
              </w:rPr>
            </w:pP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Title </w:t>
            </w:r>
            <w:r>
              <w:br/>
            </w: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/ position </w:t>
            </w:r>
            <w:r>
              <w:br/>
            </w: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of person making offer </w:t>
            </w:r>
          </w:p>
        </w:tc>
        <w:tc>
          <w:tcPr>
            <w:tcW w:w="1399" w:type="dxa"/>
          </w:tcPr>
          <w:p w14:paraId="7FDC98CC" w14:textId="722BAE8C" w:rsidR="00352041" w:rsidRPr="003D4BEF" w:rsidRDefault="00352041" w:rsidP="20B213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A3C73" w:themeColor="accent1"/>
                <w:sz w:val="16"/>
                <w:szCs w:val="16"/>
              </w:rPr>
            </w:pP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Was the </w:t>
            </w:r>
            <w:r>
              <w:br/>
            </w: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offer accepted </w:t>
            </w:r>
            <w:r>
              <w:br/>
            </w: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>or declined?</w:t>
            </w:r>
          </w:p>
        </w:tc>
        <w:tc>
          <w:tcPr>
            <w:tcW w:w="3234" w:type="dxa"/>
          </w:tcPr>
          <w:p w14:paraId="4CDEC2E5" w14:textId="235D4E17" w:rsidR="00352041" w:rsidRPr="003D4BEF" w:rsidRDefault="00352041" w:rsidP="20B213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A3C73" w:themeColor="accent1"/>
                <w:sz w:val="16"/>
                <w:szCs w:val="16"/>
              </w:rPr>
            </w:pP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What decision was made about the ownership </w:t>
            </w:r>
            <w:r>
              <w:br/>
            </w: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 xml:space="preserve">and disposal </w:t>
            </w:r>
            <w:r>
              <w:br/>
            </w:r>
            <w:r w:rsidRPr="20B2139C">
              <w:rPr>
                <w:b/>
                <w:bCs/>
                <w:color w:val="0A3C73" w:themeColor="accent1"/>
                <w:sz w:val="16"/>
                <w:szCs w:val="16"/>
                <w:lang w:eastAsia="en-AU"/>
              </w:rPr>
              <w:t>of the gift?</w:t>
            </w:r>
          </w:p>
        </w:tc>
      </w:tr>
      <w:tr w:rsidR="00352041" w:rsidRPr="004E2456" w14:paraId="10555EF7" w14:textId="77777777" w:rsidTr="749115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08938284" w14:textId="7EA354C1" w:rsidR="00352041" w:rsidRPr="00001B90" w:rsidRDefault="002665A2" w:rsidP="20B2139C">
            <w:pPr>
              <w:pStyle w:val="BodyText"/>
              <w:ind w:left="142" w:firstLine="142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  <w:lang w:eastAsia="en-AU"/>
              </w:rPr>
              <w:t>9</w:t>
            </w:r>
            <w:r w:rsidR="00352041" w:rsidRPr="20B2139C">
              <w:rPr>
                <w:color w:val="auto"/>
                <w:sz w:val="16"/>
                <w:szCs w:val="16"/>
                <w:lang w:eastAsia="en-AU"/>
              </w:rPr>
              <w:t>-</w:t>
            </w:r>
            <w:r>
              <w:rPr>
                <w:color w:val="auto"/>
                <w:sz w:val="16"/>
                <w:szCs w:val="16"/>
                <w:lang w:eastAsia="en-AU"/>
              </w:rPr>
              <w:t>Dec</w:t>
            </w:r>
            <w:r w:rsidR="00352041" w:rsidRPr="20B2139C">
              <w:rPr>
                <w:color w:val="auto"/>
                <w:sz w:val="16"/>
                <w:szCs w:val="16"/>
                <w:lang w:eastAsia="en-AU"/>
              </w:rPr>
              <w:t>-202</w:t>
            </w:r>
            <w:r w:rsidR="00572934">
              <w:rPr>
                <w:color w:val="auto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1995" w:type="dxa"/>
          </w:tcPr>
          <w:p w14:paraId="1E02AB17" w14:textId="4ACD1645" w:rsidR="00352041" w:rsidRPr="00001B90" w:rsidRDefault="002665A2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665A2">
              <w:rPr>
                <w:color w:val="auto"/>
                <w:sz w:val="16"/>
                <w:szCs w:val="16"/>
              </w:rPr>
              <w:t>Senior Policy Officer</w:t>
            </w:r>
          </w:p>
        </w:tc>
        <w:tc>
          <w:tcPr>
            <w:tcW w:w="2625" w:type="dxa"/>
          </w:tcPr>
          <w:p w14:paraId="77042154" w14:textId="0AF84A55" w:rsidR="00352041" w:rsidRPr="00001B90" w:rsidRDefault="00757E59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Cooler bag and cap</w:t>
            </w:r>
          </w:p>
        </w:tc>
        <w:tc>
          <w:tcPr>
            <w:tcW w:w="1170" w:type="dxa"/>
          </w:tcPr>
          <w:p w14:paraId="747F7AC4" w14:textId="2D5A57DC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color w:val="auto"/>
                <w:sz w:val="16"/>
                <w:szCs w:val="16"/>
                <w:lang w:eastAsia="en-AU"/>
              </w:rPr>
              <w:t>$</w:t>
            </w:r>
            <w:r w:rsidR="00F712EF">
              <w:rPr>
                <w:color w:val="auto"/>
                <w:sz w:val="16"/>
                <w:szCs w:val="16"/>
                <w:lang w:eastAsia="en-AU"/>
              </w:rPr>
              <w:t>5</w:t>
            </w:r>
            <w:r w:rsidRPr="20B2139C">
              <w:rPr>
                <w:color w:val="auto"/>
                <w:sz w:val="16"/>
                <w:szCs w:val="16"/>
                <w:lang w:eastAsia="en-AU"/>
              </w:rPr>
              <w:t>0.00</w:t>
            </w:r>
          </w:p>
        </w:tc>
        <w:tc>
          <w:tcPr>
            <w:tcW w:w="2565" w:type="dxa"/>
          </w:tcPr>
          <w:p w14:paraId="599596BB" w14:textId="0648ECF7" w:rsidR="00352041" w:rsidRPr="00001B90" w:rsidRDefault="00A5450C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A5450C">
              <w:rPr>
                <w:color w:val="auto"/>
                <w:sz w:val="16"/>
                <w:szCs w:val="16"/>
              </w:rPr>
              <w:t>General Manager</w:t>
            </w:r>
          </w:p>
        </w:tc>
        <w:tc>
          <w:tcPr>
            <w:tcW w:w="1399" w:type="dxa"/>
          </w:tcPr>
          <w:p w14:paraId="7991D456" w14:textId="77777777" w:rsidR="00352041" w:rsidRPr="00001B90" w:rsidRDefault="0035204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color w:val="auto"/>
                <w:sz w:val="16"/>
                <w:szCs w:val="16"/>
                <w:lang w:eastAsia="en-AU"/>
              </w:rPr>
              <w:t>Declined</w:t>
            </w:r>
          </w:p>
        </w:tc>
        <w:tc>
          <w:tcPr>
            <w:tcW w:w="3234" w:type="dxa"/>
          </w:tcPr>
          <w:p w14:paraId="6A8BCD71" w14:textId="7E040D5E" w:rsidR="00352041" w:rsidRPr="00001B90" w:rsidRDefault="00F82DD1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Returned</w:t>
            </w:r>
          </w:p>
        </w:tc>
      </w:tr>
      <w:tr w:rsidR="00352041" w:rsidRPr="004E2456" w14:paraId="76DF940A" w14:textId="77777777" w:rsidTr="749115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3628E753" w14:textId="48A3A4EC" w:rsidR="00352041" w:rsidRPr="00001B90" w:rsidRDefault="00F52ABC" w:rsidP="20B2139C">
            <w:pPr>
              <w:pStyle w:val="BodyText"/>
              <w:ind w:left="142" w:firstLine="142"/>
              <w:rPr>
                <w:color w:val="auto"/>
                <w:sz w:val="16"/>
                <w:szCs w:val="16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25</w:t>
            </w:r>
            <w:r w:rsidR="00352041"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-</w:t>
            </w: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Jan</w:t>
            </w:r>
            <w:r w:rsidR="00352041"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-202</w:t>
            </w: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995" w:type="dxa"/>
          </w:tcPr>
          <w:p w14:paraId="5A3F1A77" w14:textId="65D6F122" w:rsidR="00352041" w:rsidRPr="00001B90" w:rsidRDefault="00F52ABC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Manager, Internal Review</w:t>
            </w:r>
          </w:p>
        </w:tc>
        <w:tc>
          <w:tcPr>
            <w:tcW w:w="2625" w:type="dxa"/>
          </w:tcPr>
          <w:p w14:paraId="5DB84102" w14:textId="7A2A58FA" w:rsidR="00352041" w:rsidRPr="00001B90" w:rsidRDefault="00BB29CC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Invitation to a </w:t>
            </w:r>
            <w:r w:rsidR="000955FA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Superbowl watch party</w:t>
            </w:r>
          </w:p>
        </w:tc>
        <w:tc>
          <w:tcPr>
            <w:tcW w:w="1170" w:type="dxa"/>
          </w:tcPr>
          <w:p w14:paraId="00A2CCC9" w14:textId="24E024C4" w:rsidR="00352041" w:rsidRPr="00001B90" w:rsidRDefault="001970A4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$</w:t>
            </w:r>
            <w:r w:rsidR="00352041" w:rsidRPr="20B2139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50.00</w:t>
            </w:r>
          </w:p>
        </w:tc>
        <w:tc>
          <w:tcPr>
            <w:tcW w:w="2565" w:type="dxa"/>
          </w:tcPr>
          <w:p w14:paraId="0096F372" w14:textId="7C6F257F" w:rsidR="00352041" w:rsidRPr="00001B90" w:rsidRDefault="006A1A5F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749115CB">
              <w:rPr>
                <w:color w:val="auto"/>
                <w:sz w:val="16"/>
                <w:szCs w:val="16"/>
              </w:rPr>
              <w:t>Principal Technical Specialist</w:t>
            </w:r>
          </w:p>
        </w:tc>
        <w:tc>
          <w:tcPr>
            <w:tcW w:w="1399" w:type="dxa"/>
          </w:tcPr>
          <w:p w14:paraId="2585EEA6" w14:textId="2E11DE72" w:rsidR="00352041" w:rsidRPr="00001B90" w:rsidRDefault="00AC7072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Declined</w:t>
            </w:r>
          </w:p>
        </w:tc>
        <w:tc>
          <w:tcPr>
            <w:tcW w:w="3234" w:type="dxa"/>
          </w:tcPr>
          <w:p w14:paraId="1E211998" w14:textId="18D1DD56" w:rsidR="00352041" w:rsidRPr="00001B90" w:rsidRDefault="002B7BA7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n/a</w:t>
            </w:r>
          </w:p>
        </w:tc>
      </w:tr>
      <w:tr w:rsidR="00AC7072" w:rsidRPr="004E2456" w14:paraId="5F0BFCD8" w14:textId="77777777" w:rsidTr="749115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1498F6BB" w14:textId="13A4FEAE" w:rsidR="00AC7072" w:rsidRDefault="00551A8B" w:rsidP="20B2139C">
            <w:pPr>
              <w:pStyle w:val="BodyText"/>
              <w:ind w:left="142" w:firstLine="142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15-Mar-2023</w:t>
            </w:r>
          </w:p>
        </w:tc>
        <w:tc>
          <w:tcPr>
            <w:tcW w:w="1995" w:type="dxa"/>
          </w:tcPr>
          <w:p w14:paraId="4B3E323C" w14:textId="3CE5B2F0" w:rsidR="00AC7072" w:rsidRDefault="00551A8B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Manager, Internal Review</w:t>
            </w:r>
          </w:p>
        </w:tc>
        <w:tc>
          <w:tcPr>
            <w:tcW w:w="2625" w:type="dxa"/>
          </w:tcPr>
          <w:p w14:paraId="7BAC882B" w14:textId="2603FF38" w:rsidR="00AC7072" w:rsidRDefault="001A7015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 w:rsidRPr="001A7015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Payment for presenting to class of US environmental science students being hosted by Monash Uni.</w:t>
            </w:r>
          </w:p>
        </w:tc>
        <w:tc>
          <w:tcPr>
            <w:tcW w:w="1170" w:type="dxa"/>
          </w:tcPr>
          <w:p w14:paraId="24F0E13E" w14:textId="11C77892" w:rsidR="00AC7072" w:rsidRPr="20B2139C" w:rsidRDefault="00551A8B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$200.00</w:t>
            </w:r>
          </w:p>
        </w:tc>
        <w:tc>
          <w:tcPr>
            <w:tcW w:w="2565" w:type="dxa"/>
          </w:tcPr>
          <w:p w14:paraId="47FDD8AC" w14:textId="1DED6462" w:rsidR="00AC7072" w:rsidRPr="006A1A5F" w:rsidRDefault="00AA5A3B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749115CB">
              <w:rPr>
                <w:color w:val="auto"/>
                <w:sz w:val="16"/>
                <w:szCs w:val="16"/>
              </w:rPr>
              <w:t>Director of Operations</w:t>
            </w:r>
          </w:p>
        </w:tc>
        <w:tc>
          <w:tcPr>
            <w:tcW w:w="1399" w:type="dxa"/>
          </w:tcPr>
          <w:p w14:paraId="3345F2F9" w14:textId="39867060" w:rsidR="00AC7072" w:rsidRDefault="002B7BA7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Declined</w:t>
            </w:r>
          </w:p>
        </w:tc>
        <w:tc>
          <w:tcPr>
            <w:tcW w:w="3234" w:type="dxa"/>
          </w:tcPr>
          <w:p w14:paraId="1D86FFB1" w14:textId="5B2F95A0" w:rsidR="00AC7072" w:rsidRPr="20B2139C" w:rsidRDefault="002B7BA7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n/a</w:t>
            </w:r>
          </w:p>
        </w:tc>
      </w:tr>
      <w:tr w:rsidR="007D0121" w:rsidRPr="004E2456" w14:paraId="7B199102" w14:textId="77777777" w:rsidTr="749115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1F72DD56" w14:textId="3AA40B2D" w:rsidR="007D0121" w:rsidRDefault="00E747C2" w:rsidP="20B2139C">
            <w:pPr>
              <w:pStyle w:val="BodyText"/>
              <w:ind w:left="142" w:firstLine="142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9-Mar-2023</w:t>
            </w:r>
          </w:p>
        </w:tc>
        <w:tc>
          <w:tcPr>
            <w:tcW w:w="1995" w:type="dxa"/>
          </w:tcPr>
          <w:p w14:paraId="14A1E2CB" w14:textId="61049E32" w:rsidR="007D0121" w:rsidRDefault="00E747C2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749115CB">
              <w:rPr>
                <w:color w:val="auto"/>
                <w:sz w:val="16"/>
                <w:szCs w:val="16"/>
              </w:rPr>
              <w:t>Senior Executive Assistant</w:t>
            </w:r>
            <w:r w:rsidR="2FEC2205" w:rsidRPr="749115CB">
              <w:rPr>
                <w:color w:val="auto"/>
                <w:sz w:val="16"/>
                <w:szCs w:val="16"/>
              </w:rPr>
              <w:t xml:space="preserve"> on behalf of CEO</w:t>
            </w:r>
          </w:p>
        </w:tc>
        <w:tc>
          <w:tcPr>
            <w:tcW w:w="2625" w:type="dxa"/>
          </w:tcPr>
          <w:p w14:paraId="36A701DC" w14:textId="1F6CFA33" w:rsidR="007D0121" w:rsidRPr="001A7015" w:rsidRDefault="006C24F2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 w:rsidRPr="006C24F2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Books as a thank you gift for hosting a recent visit</w:t>
            </w:r>
          </w:p>
        </w:tc>
        <w:tc>
          <w:tcPr>
            <w:tcW w:w="1170" w:type="dxa"/>
          </w:tcPr>
          <w:p w14:paraId="3FFF3282" w14:textId="634FD8FC" w:rsidR="007D0121" w:rsidRDefault="006C24F2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$80.00</w:t>
            </w:r>
          </w:p>
        </w:tc>
        <w:tc>
          <w:tcPr>
            <w:tcW w:w="2565" w:type="dxa"/>
          </w:tcPr>
          <w:p w14:paraId="3C417A0C" w14:textId="3252AF3C" w:rsidR="007D0121" w:rsidRPr="00AA5A3B" w:rsidRDefault="0038002B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749115CB">
              <w:rPr>
                <w:color w:val="auto"/>
                <w:sz w:val="16"/>
                <w:szCs w:val="16"/>
              </w:rPr>
              <w:t>CEO</w:t>
            </w:r>
          </w:p>
        </w:tc>
        <w:tc>
          <w:tcPr>
            <w:tcW w:w="1399" w:type="dxa"/>
          </w:tcPr>
          <w:p w14:paraId="58C40158" w14:textId="72EE1268" w:rsidR="007D0121" w:rsidRDefault="008D214C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Accepted</w:t>
            </w:r>
          </w:p>
        </w:tc>
        <w:tc>
          <w:tcPr>
            <w:tcW w:w="3234" w:type="dxa"/>
          </w:tcPr>
          <w:p w14:paraId="727484DA" w14:textId="7FCF003D" w:rsidR="007D0121" w:rsidRDefault="00DD5F44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 w:rsidRPr="00DD5F44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Stored at 200 Vic EPA Office for all staff to use</w:t>
            </w:r>
          </w:p>
        </w:tc>
      </w:tr>
      <w:tr w:rsidR="00DD5F44" w:rsidRPr="004E2456" w14:paraId="7DFA133F" w14:textId="77777777" w:rsidTr="749115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7AA667B2" w14:textId="07693486" w:rsidR="00DD5F44" w:rsidRDefault="00585E94" w:rsidP="20B2139C">
            <w:pPr>
              <w:pStyle w:val="BodyText"/>
              <w:ind w:left="142" w:firstLine="142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18-May-2023</w:t>
            </w:r>
          </w:p>
        </w:tc>
        <w:tc>
          <w:tcPr>
            <w:tcW w:w="1995" w:type="dxa"/>
          </w:tcPr>
          <w:p w14:paraId="5CE50163" w14:textId="333A533C" w:rsidR="00DD5F44" w:rsidRPr="00E747C2" w:rsidRDefault="004B6FBB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749115CB">
              <w:rPr>
                <w:color w:val="auto"/>
                <w:sz w:val="16"/>
                <w:szCs w:val="16"/>
              </w:rPr>
              <w:t>Team Leader</w:t>
            </w:r>
          </w:p>
        </w:tc>
        <w:tc>
          <w:tcPr>
            <w:tcW w:w="2625" w:type="dxa"/>
          </w:tcPr>
          <w:p w14:paraId="5273F8D9" w14:textId="5ADE489A" w:rsidR="00DD5F44" w:rsidRPr="006C24F2" w:rsidRDefault="0099534E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 w:rsidRPr="0099534E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A potted orchid plant</w:t>
            </w:r>
          </w:p>
        </w:tc>
        <w:tc>
          <w:tcPr>
            <w:tcW w:w="1170" w:type="dxa"/>
          </w:tcPr>
          <w:p w14:paraId="461E8FFF" w14:textId="72025478" w:rsidR="00DD5F44" w:rsidRDefault="0099534E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$60.00</w:t>
            </w:r>
          </w:p>
        </w:tc>
        <w:tc>
          <w:tcPr>
            <w:tcW w:w="2565" w:type="dxa"/>
          </w:tcPr>
          <w:p w14:paraId="1D870A72" w14:textId="5F23936F" w:rsidR="00DD5F44" w:rsidRPr="0038002B" w:rsidRDefault="00B63699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Secretary</w:t>
            </w:r>
          </w:p>
        </w:tc>
        <w:tc>
          <w:tcPr>
            <w:tcW w:w="1399" w:type="dxa"/>
          </w:tcPr>
          <w:p w14:paraId="2CCEBFD7" w14:textId="6231B0FC" w:rsidR="00DD5F44" w:rsidRDefault="0027658C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Accepted</w:t>
            </w:r>
          </w:p>
        </w:tc>
        <w:tc>
          <w:tcPr>
            <w:tcW w:w="3234" w:type="dxa"/>
          </w:tcPr>
          <w:p w14:paraId="12A2789E" w14:textId="166DB894" w:rsidR="00DD5F44" w:rsidRPr="00DD5F44" w:rsidRDefault="00D81316" w:rsidP="20B2139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 w:rsidRPr="00D81316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Employee has elected to retain gift as an indoor plant for personal use</w:t>
            </w:r>
          </w:p>
        </w:tc>
      </w:tr>
      <w:tr w:rsidR="00D81316" w:rsidRPr="004E2456" w14:paraId="002935AA" w14:textId="77777777" w:rsidTr="749115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360346D5" w14:textId="32D883D7" w:rsidR="00D81316" w:rsidRDefault="00D81316" w:rsidP="00D81316">
            <w:pPr>
              <w:pStyle w:val="BodyText"/>
              <w:ind w:left="142" w:firstLine="142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lastRenderedPageBreak/>
              <w:t>18-May-2023</w:t>
            </w:r>
          </w:p>
        </w:tc>
        <w:tc>
          <w:tcPr>
            <w:tcW w:w="1995" w:type="dxa"/>
          </w:tcPr>
          <w:p w14:paraId="36C121B0" w14:textId="75FF2490" w:rsidR="00D81316" w:rsidRPr="004B6FBB" w:rsidRDefault="003E6E0C" w:rsidP="00D8131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749115CB">
              <w:rPr>
                <w:color w:val="auto"/>
                <w:sz w:val="16"/>
                <w:szCs w:val="16"/>
              </w:rPr>
              <w:t>Regional Manager</w:t>
            </w:r>
          </w:p>
        </w:tc>
        <w:tc>
          <w:tcPr>
            <w:tcW w:w="2625" w:type="dxa"/>
          </w:tcPr>
          <w:p w14:paraId="78C1516D" w14:textId="5EF6D715" w:rsidR="00D81316" w:rsidRPr="0099534E" w:rsidRDefault="00D81316" w:rsidP="00D8131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 w:rsidRPr="0099534E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A potted orchid plant</w:t>
            </w:r>
          </w:p>
        </w:tc>
        <w:tc>
          <w:tcPr>
            <w:tcW w:w="1170" w:type="dxa"/>
          </w:tcPr>
          <w:p w14:paraId="2B5DAC40" w14:textId="3EA6191F" w:rsidR="00D81316" w:rsidRDefault="00D81316" w:rsidP="00D8131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$60.00</w:t>
            </w:r>
          </w:p>
        </w:tc>
        <w:tc>
          <w:tcPr>
            <w:tcW w:w="2565" w:type="dxa"/>
          </w:tcPr>
          <w:p w14:paraId="43A5CB39" w14:textId="051E8199" w:rsidR="00D81316" w:rsidRDefault="00D81316" w:rsidP="00D8131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Secretary</w:t>
            </w:r>
          </w:p>
        </w:tc>
        <w:tc>
          <w:tcPr>
            <w:tcW w:w="1399" w:type="dxa"/>
          </w:tcPr>
          <w:p w14:paraId="74DC3965" w14:textId="6E470E2C" w:rsidR="00D81316" w:rsidRDefault="00D81316" w:rsidP="00D8131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Accepted</w:t>
            </w:r>
          </w:p>
        </w:tc>
        <w:tc>
          <w:tcPr>
            <w:tcW w:w="3234" w:type="dxa"/>
          </w:tcPr>
          <w:p w14:paraId="3F92DCB1" w14:textId="36F7A186" w:rsidR="00D81316" w:rsidRPr="00D81316" w:rsidRDefault="00D81316" w:rsidP="00D8131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 w:rsidRPr="00D81316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Employee has elected to retain gift as an indoor plant for personal use</w:t>
            </w:r>
          </w:p>
        </w:tc>
      </w:tr>
      <w:tr w:rsidR="003E6E0C" w:rsidRPr="004E2456" w14:paraId="6FB5B9DB" w14:textId="77777777" w:rsidTr="749115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7A0B8033" w14:textId="07C14C57" w:rsidR="003E6E0C" w:rsidRDefault="008F1D91" w:rsidP="003E6E0C">
            <w:pPr>
              <w:pStyle w:val="BodyText"/>
              <w:ind w:left="142" w:firstLine="142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24</w:t>
            </w:r>
            <w:r w:rsidR="003E6E0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-May-2023</w:t>
            </w:r>
          </w:p>
        </w:tc>
        <w:tc>
          <w:tcPr>
            <w:tcW w:w="1995" w:type="dxa"/>
          </w:tcPr>
          <w:p w14:paraId="26422E8C" w14:textId="3E6D25EA" w:rsidR="003E6E0C" w:rsidRPr="003E6E0C" w:rsidRDefault="008F1D91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749115CB">
              <w:rPr>
                <w:color w:val="auto"/>
                <w:sz w:val="16"/>
                <w:szCs w:val="16"/>
              </w:rPr>
              <w:t>Senior Environment Protectio</w:t>
            </w:r>
            <w:r w:rsidR="397EE70E" w:rsidRPr="749115CB">
              <w:rPr>
                <w:color w:val="auto"/>
                <w:sz w:val="16"/>
                <w:szCs w:val="16"/>
              </w:rPr>
              <w:t>n Officer</w:t>
            </w:r>
          </w:p>
        </w:tc>
        <w:tc>
          <w:tcPr>
            <w:tcW w:w="2625" w:type="dxa"/>
          </w:tcPr>
          <w:p w14:paraId="3174621E" w14:textId="5177FD90" w:rsidR="003E6E0C" w:rsidRPr="0099534E" w:rsidRDefault="003E6E0C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 w:rsidRPr="0099534E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A potted orchid plant</w:t>
            </w:r>
          </w:p>
        </w:tc>
        <w:tc>
          <w:tcPr>
            <w:tcW w:w="1170" w:type="dxa"/>
          </w:tcPr>
          <w:p w14:paraId="58E4E998" w14:textId="03475BF3" w:rsidR="003E6E0C" w:rsidRDefault="003E6E0C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$60.00</w:t>
            </w:r>
          </w:p>
        </w:tc>
        <w:tc>
          <w:tcPr>
            <w:tcW w:w="2565" w:type="dxa"/>
          </w:tcPr>
          <w:p w14:paraId="60E25E1C" w14:textId="639F3C90" w:rsidR="003E6E0C" w:rsidRDefault="003E6E0C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Secretary</w:t>
            </w:r>
          </w:p>
        </w:tc>
        <w:tc>
          <w:tcPr>
            <w:tcW w:w="1399" w:type="dxa"/>
          </w:tcPr>
          <w:p w14:paraId="1661E2FC" w14:textId="4DAB7686" w:rsidR="003E6E0C" w:rsidRDefault="003E6E0C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Accepted</w:t>
            </w:r>
          </w:p>
        </w:tc>
        <w:tc>
          <w:tcPr>
            <w:tcW w:w="3234" w:type="dxa"/>
          </w:tcPr>
          <w:p w14:paraId="444D9764" w14:textId="45EEDE6D" w:rsidR="003E6E0C" w:rsidRPr="00D81316" w:rsidRDefault="003E6E0C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 w:rsidRPr="00D81316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Employee has elected to retain gift as an indoor plant for personal use</w:t>
            </w:r>
          </w:p>
        </w:tc>
      </w:tr>
      <w:tr w:rsidR="008F1D91" w:rsidRPr="004E2456" w14:paraId="5A17BC15" w14:textId="77777777" w:rsidTr="749115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09862ACC" w14:textId="4313495D" w:rsidR="008F1D91" w:rsidRDefault="00B01AA8" w:rsidP="003E6E0C">
            <w:pPr>
              <w:pStyle w:val="BodyText"/>
              <w:ind w:left="142" w:firstLine="142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31-May-2023</w:t>
            </w:r>
          </w:p>
        </w:tc>
        <w:tc>
          <w:tcPr>
            <w:tcW w:w="1995" w:type="dxa"/>
          </w:tcPr>
          <w:p w14:paraId="7B249C69" w14:textId="65957E5D" w:rsidR="008F1D91" w:rsidRPr="008F1D91" w:rsidRDefault="00B01AA8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Senior Scientist</w:t>
            </w:r>
          </w:p>
        </w:tc>
        <w:tc>
          <w:tcPr>
            <w:tcW w:w="2625" w:type="dxa"/>
          </w:tcPr>
          <w:p w14:paraId="54FDBD40" w14:textId="33410521" w:rsidR="008F1D91" w:rsidRPr="0099534E" w:rsidRDefault="00EC2C44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Compensated attendance for a professional training course</w:t>
            </w:r>
          </w:p>
        </w:tc>
        <w:tc>
          <w:tcPr>
            <w:tcW w:w="1170" w:type="dxa"/>
          </w:tcPr>
          <w:p w14:paraId="255229E7" w14:textId="4D89D8B9" w:rsidR="008F1D91" w:rsidRDefault="0017108F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$950.00</w:t>
            </w:r>
          </w:p>
        </w:tc>
        <w:tc>
          <w:tcPr>
            <w:tcW w:w="2565" w:type="dxa"/>
          </w:tcPr>
          <w:p w14:paraId="5C1E3ABD" w14:textId="0591A835" w:rsidR="008F1D91" w:rsidRDefault="00254384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Director</w:t>
            </w:r>
          </w:p>
        </w:tc>
        <w:tc>
          <w:tcPr>
            <w:tcW w:w="1399" w:type="dxa"/>
          </w:tcPr>
          <w:p w14:paraId="0DCC5F56" w14:textId="0EBA3F37" w:rsidR="008F1D91" w:rsidRDefault="00254384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Declined</w:t>
            </w:r>
          </w:p>
        </w:tc>
        <w:tc>
          <w:tcPr>
            <w:tcW w:w="3234" w:type="dxa"/>
          </w:tcPr>
          <w:p w14:paraId="7472258E" w14:textId="049B1721" w:rsidR="008F1D91" w:rsidRPr="00D81316" w:rsidRDefault="009D64A1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Course fee paid in full</w:t>
            </w:r>
          </w:p>
        </w:tc>
      </w:tr>
      <w:tr w:rsidR="004312EA" w:rsidRPr="004E2456" w14:paraId="5FBCF379" w14:textId="77777777" w:rsidTr="749115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0F0041EE" w14:textId="699B8C57" w:rsidR="004312EA" w:rsidRDefault="00F80115" w:rsidP="003E6E0C">
            <w:pPr>
              <w:pStyle w:val="BodyText"/>
              <w:ind w:left="142" w:firstLine="142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9-Jun-2023</w:t>
            </w:r>
          </w:p>
        </w:tc>
        <w:tc>
          <w:tcPr>
            <w:tcW w:w="1995" w:type="dxa"/>
          </w:tcPr>
          <w:p w14:paraId="17EE00B5" w14:textId="590D3C0B" w:rsidR="004312EA" w:rsidRDefault="00F80115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749115CB">
              <w:rPr>
                <w:color w:val="auto"/>
                <w:sz w:val="16"/>
                <w:szCs w:val="16"/>
              </w:rPr>
              <w:t>Manager</w:t>
            </w:r>
          </w:p>
        </w:tc>
        <w:tc>
          <w:tcPr>
            <w:tcW w:w="2625" w:type="dxa"/>
          </w:tcPr>
          <w:p w14:paraId="662F9CE4" w14:textId="201564FC" w:rsidR="004312EA" w:rsidRDefault="00EB0C34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 w:rsidRPr="00EB0C34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A recycled glass bottle reshaped as a cheese platter</w:t>
            </w:r>
          </w:p>
        </w:tc>
        <w:tc>
          <w:tcPr>
            <w:tcW w:w="1170" w:type="dxa"/>
          </w:tcPr>
          <w:p w14:paraId="4BA2C1E6" w14:textId="0667CD6C" w:rsidR="004312EA" w:rsidRDefault="00EB0C34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$40.00</w:t>
            </w:r>
          </w:p>
        </w:tc>
        <w:tc>
          <w:tcPr>
            <w:tcW w:w="2565" w:type="dxa"/>
          </w:tcPr>
          <w:p w14:paraId="3DF5840C" w14:textId="35F0908B" w:rsidR="004312EA" w:rsidRDefault="0001245E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Facilitator</w:t>
            </w:r>
          </w:p>
        </w:tc>
        <w:tc>
          <w:tcPr>
            <w:tcW w:w="1399" w:type="dxa"/>
          </w:tcPr>
          <w:p w14:paraId="3C9CD62C" w14:textId="108B4B40" w:rsidR="004312EA" w:rsidRDefault="00DE04AC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Accepted</w:t>
            </w:r>
          </w:p>
        </w:tc>
        <w:tc>
          <w:tcPr>
            <w:tcW w:w="3234" w:type="dxa"/>
          </w:tcPr>
          <w:p w14:paraId="67D133CB" w14:textId="597CA8E6" w:rsidR="004312EA" w:rsidRDefault="00DE04AC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 w:rsidRPr="00DE04A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Stored at 200 Vic EPA Office for all staff to use</w:t>
            </w:r>
          </w:p>
        </w:tc>
      </w:tr>
      <w:tr w:rsidR="00DE04AC" w:rsidRPr="004E2456" w14:paraId="74D3798B" w14:textId="77777777" w:rsidTr="749115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035AC366" w14:textId="122DDB29" w:rsidR="00DE04AC" w:rsidRDefault="00A202B4" w:rsidP="003E6E0C">
            <w:pPr>
              <w:pStyle w:val="BodyText"/>
              <w:ind w:left="142" w:firstLine="142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23-Aug-2023</w:t>
            </w:r>
          </w:p>
        </w:tc>
        <w:tc>
          <w:tcPr>
            <w:tcW w:w="1995" w:type="dxa"/>
          </w:tcPr>
          <w:p w14:paraId="4C06C811" w14:textId="4BE2F336" w:rsidR="00DE04AC" w:rsidRPr="00F80115" w:rsidRDefault="008346F7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8346F7">
              <w:rPr>
                <w:color w:val="auto"/>
                <w:sz w:val="16"/>
                <w:szCs w:val="16"/>
              </w:rPr>
              <w:t>Senior Facilities &amp; Fleet Officer</w:t>
            </w:r>
          </w:p>
        </w:tc>
        <w:tc>
          <w:tcPr>
            <w:tcW w:w="2625" w:type="dxa"/>
          </w:tcPr>
          <w:p w14:paraId="23BEC163" w14:textId="2B28BE52" w:rsidR="00DE04AC" w:rsidRPr="00EB0C34" w:rsidRDefault="00A202B4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Gift voucher</w:t>
            </w:r>
          </w:p>
        </w:tc>
        <w:tc>
          <w:tcPr>
            <w:tcW w:w="1170" w:type="dxa"/>
          </w:tcPr>
          <w:p w14:paraId="680DAE3B" w14:textId="2DDBDEF6" w:rsidR="00DE04AC" w:rsidRDefault="00A202B4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$3000.00</w:t>
            </w:r>
          </w:p>
        </w:tc>
        <w:tc>
          <w:tcPr>
            <w:tcW w:w="2565" w:type="dxa"/>
          </w:tcPr>
          <w:p w14:paraId="6FE20145" w14:textId="2CE2F08D" w:rsidR="00DE04AC" w:rsidRDefault="00EB54EF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749115CB">
              <w:rPr>
                <w:color w:val="auto"/>
                <w:sz w:val="16"/>
                <w:szCs w:val="16"/>
              </w:rPr>
              <w:t>Property Asset Manager</w:t>
            </w:r>
          </w:p>
        </w:tc>
        <w:tc>
          <w:tcPr>
            <w:tcW w:w="1399" w:type="dxa"/>
          </w:tcPr>
          <w:p w14:paraId="616B0632" w14:textId="4E22F311" w:rsidR="00DE04AC" w:rsidRDefault="00EB54EF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Declined</w:t>
            </w:r>
          </w:p>
        </w:tc>
        <w:tc>
          <w:tcPr>
            <w:tcW w:w="3234" w:type="dxa"/>
          </w:tcPr>
          <w:p w14:paraId="61D99FC7" w14:textId="10BA969D" w:rsidR="00DE04AC" w:rsidRPr="00DE04AC" w:rsidRDefault="00612AC3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Offer declined and returned</w:t>
            </w:r>
          </w:p>
        </w:tc>
      </w:tr>
      <w:tr w:rsidR="00612AC3" w:rsidRPr="004E2456" w14:paraId="387A509F" w14:textId="77777777" w:rsidTr="749115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31166F78" w14:textId="02EB3CF9" w:rsidR="00612AC3" w:rsidRDefault="00F91857" w:rsidP="003E6E0C">
            <w:pPr>
              <w:pStyle w:val="BodyText"/>
              <w:ind w:left="142" w:firstLine="142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20-Sep-2023</w:t>
            </w:r>
          </w:p>
        </w:tc>
        <w:tc>
          <w:tcPr>
            <w:tcW w:w="1995" w:type="dxa"/>
          </w:tcPr>
          <w:p w14:paraId="44BF169A" w14:textId="429D7801" w:rsidR="00612AC3" w:rsidRPr="008346F7" w:rsidRDefault="00F91857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749115CB">
              <w:rPr>
                <w:color w:val="auto"/>
                <w:sz w:val="16"/>
                <w:szCs w:val="16"/>
              </w:rPr>
              <w:t>Manager</w:t>
            </w:r>
          </w:p>
        </w:tc>
        <w:tc>
          <w:tcPr>
            <w:tcW w:w="2625" w:type="dxa"/>
          </w:tcPr>
          <w:p w14:paraId="411FCD0C" w14:textId="2000ACCC" w:rsidR="00612AC3" w:rsidRDefault="00073FFD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 w:rsidRPr="00073FFD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Invitation to AECOM's EcoForum SustRem Networking Fringe Event</w:t>
            </w:r>
          </w:p>
        </w:tc>
        <w:tc>
          <w:tcPr>
            <w:tcW w:w="1170" w:type="dxa"/>
          </w:tcPr>
          <w:p w14:paraId="7C0A2D95" w14:textId="032F65A2" w:rsidR="00612AC3" w:rsidRDefault="00073FFD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$30.00</w:t>
            </w:r>
          </w:p>
        </w:tc>
        <w:tc>
          <w:tcPr>
            <w:tcW w:w="2565" w:type="dxa"/>
          </w:tcPr>
          <w:p w14:paraId="2D83A05F" w14:textId="1B85B866" w:rsidR="00612AC3" w:rsidRPr="00EB54EF" w:rsidRDefault="0048670E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749115CB">
              <w:rPr>
                <w:color w:val="auto"/>
                <w:sz w:val="16"/>
                <w:szCs w:val="16"/>
              </w:rPr>
              <w:t>Work Group Manager</w:t>
            </w:r>
          </w:p>
        </w:tc>
        <w:tc>
          <w:tcPr>
            <w:tcW w:w="1399" w:type="dxa"/>
          </w:tcPr>
          <w:p w14:paraId="1433A6F7" w14:textId="440A1222" w:rsidR="00612AC3" w:rsidRDefault="00770482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Declined</w:t>
            </w:r>
          </w:p>
        </w:tc>
        <w:tc>
          <w:tcPr>
            <w:tcW w:w="3234" w:type="dxa"/>
          </w:tcPr>
          <w:p w14:paraId="1C9919AA" w14:textId="062DE508" w:rsidR="00612AC3" w:rsidRDefault="00770482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n/a</w:t>
            </w:r>
          </w:p>
        </w:tc>
      </w:tr>
      <w:tr w:rsidR="0047293F" w:rsidRPr="004E2456" w14:paraId="0EFD096A" w14:textId="77777777" w:rsidTr="749115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154E3356" w14:textId="130E1776" w:rsidR="0047293F" w:rsidRDefault="00D23259" w:rsidP="003E6E0C">
            <w:pPr>
              <w:pStyle w:val="BodyText"/>
              <w:ind w:left="142" w:firstLine="142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28-Sep-2023</w:t>
            </w:r>
          </w:p>
        </w:tc>
        <w:tc>
          <w:tcPr>
            <w:tcW w:w="1995" w:type="dxa"/>
          </w:tcPr>
          <w:p w14:paraId="7414256F" w14:textId="19751D6F" w:rsidR="0047293F" w:rsidRPr="00F91857" w:rsidRDefault="00D23259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749115CB">
              <w:rPr>
                <w:color w:val="auto"/>
                <w:sz w:val="16"/>
                <w:szCs w:val="16"/>
              </w:rPr>
              <w:t>Manager</w:t>
            </w:r>
          </w:p>
        </w:tc>
        <w:tc>
          <w:tcPr>
            <w:tcW w:w="2625" w:type="dxa"/>
          </w:tcPr>
          <w:p w14:paraId="762D5527" w14:textId="6616BCAF" w:rsidR="0047293F" w:rsidRPr="00073FFD" w:rsidRDefault="008A4BCB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 w:rsidRPr="008A4BCB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Invite to a social event during EcoForum 2023</w:t>
            </w:r>
          </w:p>
        </w:tc>
        <w:tc>
          <w:tcPr>
            <w:tcW w:w="1170" w:type="dxa"/>
          </w:tcPr>
          <w:p w14:paraId="4428B4F3" w14:textId="50828BC9" w:rsidR="0047293F" w:rsidRDefault="008A4BCB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$50.00</w:t>
            </w:r>
          </w:p>
        </w:tc>
        <w:tc>
          <w:tcPr>
            <w:tcW w:w="2565" w:type="dxa"/>
          </w:tcPr>
          <w:p w14:paraId="68B2AAD0" w14:textId="5F18E849" w:rsidR="0047293F" w:rsidRPr="0048670E" w:rsidRDefault="007544C3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749115CB">
              <w:rPr>
                <w:color w:val="auto"/>
                <w:sz w:val="16"/>
                <w:szCs w:val="16"/>
              </w:rPr>
              <w:t>Business Development Manager</w:t>
            </w:r>
          </w:p>
        </w:tc>
        <w:tc>
          <w:tcPr>
            <w:tcW w:w="1399" w:type="dxa"/>
          </w:tcPr>
          <w:p w14:paraId="64773B7C" w14:textId="19DFC0A2" w:rsidR="0047293F" w:rsidRDefault="00625A29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Declined</w:t>
            </w:r>
          </w:p>
        </w:tc>
        <w:tc>
          <w:tcPr>
            <w:tcW w:w="3234" w:type="dxa"/>
          </w:tcPr>
          <w:p w14:paraId="4D31EA79" w14:textId="54F24460" w:rsidR="0047293F" w:rsidRDefault="00625A29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n/a</w:t>
            </w:r>
          </w:p>
        </w:tc>
      </w:tr>
      <w:tr w:rsidR="00625A29" w:rsidRPr="004E2456" w14:paraId="04390126" w14:textId="77777777" w:rsidTr="749115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39B7335A" w14:textId="7AC1EE6E" w:rsidR="00625A29" w:rsidRDefault="003D4C9B" w:rsidP="003E6E0C">
            <w:pPr>
              <w:pStyle w:val="BodyText"/>
              <w:ind w:left="142" w:firstLine="142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10-Oct-2023</w:t>
            </w:r>
          </w:p>
        </w:tc>
        <w:tc>
          <w:tcPr>
            <w:tcW w:w="1995" w:type="dxa"/>
          </w:tcPr>
          <w:p w14:paraId="4439D42B" w14:textId="19843AD2" w:rsidR="00625A29" w:rsidRDefault="00120FDE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749115CB">
              <w:rPr>
                <w:color w:val="auto"/>
                <w:sz w:val="16"/>
                <w:szCs w:val="16"/>
              </w:rPr>
              <w:t>Senior Executive Assistant</w:t>
            </w:r>
            <w:r w:rsidR="0F3E949E" w:rsidRPr="749115CB">
              <w:rPr>
                <w:color w:val="auto"/>
                <w:sz w:val="16"/>
                <w:szCs w:val="16"/>
              </w:rPr>
              <w:t xml:space="preserve"> on behalf of CEO</w:t>
            </w:r>
          </w:p>
        </w:tc>
        <w:tc>
          <w:tcPr>
            <w:tcW w:w="2625" w:type="dxa"/>
          </w:tcPr>
          <w:p w14:paraId="3DA6EE1C" w14:textId="18C633F8" w:rsidR="00625A29" w:rsidRPr="008A4BCB" w:rsidRDefault="008908E1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Chocolates as a </w:t>
            </w:r>
            <w:r w:rsidR="008568E8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gift of appreciation for </w:t>
            </w:r>
            <w:r w:rsidR="002E264D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speaking</w:t>
            </w:r>
            <w:r w:rsidR="008568E8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 at EcoForum 2023</w:t>
            </w:r>
          </w:p>
        </w:tc>
        <w:tc>
          <w:tcPr>
            <w:tcW w:w="1170" w:type="dxa"/>
          </w:tcPr>
          <w:p w14:paraId="48096DEE" w14:textId="6709725B" w:rsidR="00625A29" w:rsidRDefault="000F4EBA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$20.00</w:t>
            </w:r>
          </w:p>
        </w:tc>
        <w:tc>
          <w:tcPr>
            <w:tcW w:w="2565" w:type="dxa"/>
          </w:tcPr>
          <w:p w14:paraId="2CCB216C" w14:textId="4A9B2E81" w:rsidR="00625A29" w:rsidRPr="007544C3" w:rsidRDefault="000918D1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749115CB">
              <w:rPr>
                <w:color w:val="auto"/>
                <w:sz w:val="16"/>
                <w:szCs w:val="16"/>
              </w:rPr>
              <w:t>CEO</w:t>
            </w:r>
          </w:p>
        </w:tc>
        <w:tc>
          <w:tcPr>
            <w:tcW w:w="1399" w:type="dxa"/>
          </w:tcPr>
          <w:p w14:paraId="5CE53141" w14:textId="5FED3EC7" w:rsidR="00625A29" w:rsidRDefault="00237C32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Accepted</w:t>
            </w:r>
          </w:p>
        </w:tc>
        <w:tc>
          <w:tcPr>
            <w:tcW w:w="3234" w:type="dxa"/>
          </w:tcPr>
          <w:p w14:paraId="5F9F7ADB" w14:textId="5AFCB36A" w:rsidR="00625A29" w:rsidRDefault="008568E8" w:rsidP="003E6E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 w:rsidRPr="00DE04A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Stored at 200 Vic EPA Office for all staff to use</w:t>
            </w:r>
          </w:p>
        </w:tc>
      </w:tr>
      <w:tr w:rsidR="00B54118" w:rsidRPr="004E2456" w14:paraId="6DF56F7B" w14:textId="77777777" w:rsidTr="749115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1BCBBDAC" w14:textId="494BCB3C" w:rsidR="00B54118" w:rsidRDefault="00B54118" w:rsidP="00B54118">
            <w:pPr>
              <w:pStyle w:val="BodyText"/>
              <w:ind w:left="142" w:firstLine="142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31-Oct-2023</w:t>
            </w:r>
          </w:p>
        </w:tc>
        <w:tc>
          <w:tcPr>
            <w:tcW w:w="1995" w:type="dxa"/>
          </w:tcPr>
          <w:p w14:paraId="723831A5" w14:textId="7BC09223" w:rsidR="00B54118" w:rsidRPr="749115CB" w:rsidRDefault="00B54118" w:rsidP="00B5411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749115CB">
              <w:rPr>
                <w:color w:val="auto"/>
                <w:sz w:val="16"/>
                <w:szCs w:val="16"/>
              </w:rPr>
              <w:t>Senior Executive Assistant on behalf of CEO</w:t>
            </w:r>
          </w:p>
        </w:tc>
        <w:tc>
          <w:tcPr>
            <w:tcW w:w="2625" w:type="dxa"/>
          </w:tcPr>
          <w:p w14:paraId="70D56FB0" w14:textId="42673462" w:rsidR="00B54118" w:rsidRDefault="00B54118" w:rsidP="00B5411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Wine glasses as a gift of appreciation for speaking at a VW</w:t>
            </w:r>
            <w:r w:rsidR="000B4686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 xml:space="preserve">MA breakfast as part of </w:t>
            </w: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WasteExpo</w:t>
            </w:r>
          </w:p>
        </w:tc>
        <w:tc>
          <w:tcPr>
            <w:tcW w:w="1170" w:type="dxa"/>
          </w:tcPr>
          <w:p w14:paraId="472AB0BE" w14:textId="65A2DDD8" w:rsidR="00B54118" w:rsidRDefault="00B54118" w:rsidP="00B5411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$</w:t>
            </w:r>
            <w:r w:rsidR="000B4686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20</w:t>
            </w: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.00</w:t>
            </w:r>
          </w:p>
        </w:tc>
        <w:tc>
          <w:tcPr>
            <w:tcW w:w="2565" w:type="dxa"/>
          </w:tcPr>
          <w:p w14:paraId="4BCB41F7" w14:textId="3D1B785C" w:rsidR="00B54118" w:rsidRDefault="00B54118" w:rsidP="00B5411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Managing Director</w:t>
            </w:r>
          </w:p>
        </w:tc>
        <w:tc>
          <w:tcPr>
            <w:tcW w:w="1399" w:type="dxa"/>
          </w:tcPr>
          <w:p w14:paraId="4FAE6B82" w14:textId="61E53869" w:rsidR="00B54118" w:rsidRDefault="00B54118" w:rsidP="00B5411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Accepted</w:t>
            </w:r>
          </w:p>
        </w:tc>
        <w:tc>
          <w:tcPr>
            <w:tcW w:w="3234" w:type="dxa"/>
          </w:tcPr>
          <w:p w14:paraId="715F3EB4" w14:textId="5113CF4F" w:rsidR="00B54118" w:rsidRDefault="00636DBF" w:rsidP="00B5411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 w:rsidRPr="00DE04AC"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Stored at 200 Vic EPA Office for all staff to use</w:t>
            </w:r>
          </w:p>
        </w:tc>
      </w:tr>
      <w:tr w:rsidR="00B54118" w:rsidRPr="004E2456" w14:paraId="76455454" w14:textId="77777777" w:rsidTr="749115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</w:tcPr>
          <w:p w14:paraId="49AAA840" w14:textId="56B160BE" w:rsidR="00B54118" w:rsidRDefault="00B54118" w:rsidP="00B54118">
            <w:pPr>
              <w:pStyle w:val="BodyText"/>
              <w:ind w:left="142" w:firstLine="142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31-Oct-2023</w:t>
            </w:r>
          </w:p>
        </w:tc>
        <w:tc>
          <w:tcPr>
            <w:tcW w:w="1995" w:type="dxa"/>
          </w:tcPr>
          <w:p w14:paraId="330589F3" w14:textId="6D919BB0" w:rsidR="00B54118" w:rsidRPr="00120FDE" w:rsidRDefault="00B54118" w:rsidP="00B5411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749115CB">
              <w:rPr>
                <w:color w:val="auto"/>
                <w:sz w:val="16"/>
                <w:szCs w:val="16"/>
              </w:rPr>
              <w:t xml:space="preserve">Senior Executive </w:t>
            </w:r>
            <w:r w:rsidRPr="749115CB">
              <w:rPr>
                <w:color w:val="auto"/>
                <w:sz w:val="16"/>
                <w:szCs w:val="16"/>
              </w:rPr>
              <w:lastRenderedPageBreak/>
              <w:t>Assistant on behalf of CEO</w:t>
            </w:r>
          </w:p>
        </w:tc>
        <w:tc>
          <w:tcPr>
            <w:tcW w:w="2625" w:type="dxa"/>
          </w:tcPr>
          <w:p w14:paraId="2692AC55" w14:textId="29706A47" w:rsidR="00B54118" w:rsidRPr="004669C9" w:rsidRDefault="00B54118" w:rsidP="00B5411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lastRenderedPageBreak/>
              <w:t xml:space="preserve">Drink bottle as a gift of </w:t>
            </w: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lastRenderedPageBreak/>
              <w:t>appreciation for speaking at WasteExpo</w:t>
            </w:r>
          </w:p>
        </w:tc>
        <w:tc>
          <w:tcPr>
            <w:tcW w:w="1170" w:type="dxa"/>
          </w:tcPr>
          <w:p w14:paraId="63EA0ED2" w14:textId="26EE606E" w:rsidR="00B54118" w:rsidRDefault="00B54118" w:rsidP="00B5411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lastRenderedPageBreak/>
              <w:t>$15.00</w:t>
            </w:r>
          </w:p>
        </w:tc>
        <w:tc>
          <w:tcPr>
            <w:tcW w:w="2565" w:type="dxa"/>
          </w:tcPr>
          <w:p w14:paraId="2547753E" w14:textId="6A654050" w:rsidR="00B54118" w:rsidRPr="000918D1" w:rsidRDefault="00B54118" w:rsidP="00B5411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Managing Director</w:t>
            </w:r>
          </w:p>
        </w:tc>
        <w:tc>
          <w:tcPr>
            <w:tcW w:w="1399" w:type="dxa"/>
          </w:tcPr>
          <w:p w14:paraId="7A49DFBA" w14:textId="2A6ECF8D" w:rsidR="00B54118" w:rsidRDefault="00B54118" w:rsidP="00B5411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Accepted</w:t>
            </w:r>
          </w:p>
        </w:tc>
        <w:tc>
          <w:tcPr>
            <w:tcW w:w="3234" w:type="dxa"/>
          </w:tcPr>
          <w:p w14:paraId="7F18D236" w14:textId="12CF1153" w:rsidR="00B54118" w:rsidRDefault="00B54118" w:rsidP="00B5411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</w:pPr>
            <w:r>
              <w:rPr>
                <w:rFonts w:eastAsia="Times New Roman" w:cs="Arial"/>
                <w:color w:val="auto"/>
                <w:sz w:val="16"/>
                <w:szCs w:val="16"/>
                <w:lang w:eastAsia="en-AU"/>
              </w:rPr>
              <w:t>Kept</w:t>
            </w:r>
          </w:p>
        </w:tc>
      </w:tr>
    </w:tbl>
    <w:p w14:paraId="5C0A28DA" w14:textId="6320B5CA" w:rsidR="00A9185D" w:rsidRDefault="00A9185D" w:rsidP="00A9185D"/>
    <w:sectPr w:rsidR="00A9185D" w:rsidSect="00352041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6838" w:h="11906" w:orient="landscape" w:code="9"/>
      <w:pgMar w:top="851" w:right="851" w:bottom="851" w:left="851" w:header="709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7A40C" w14:textId="77777777" w:rsidR="00141628" w:rsidRDefault="00141628" w:rsidP="00C37A29">
      <w:pPr>
        <w:spacing w:after="0"/>
      </w:pPr>
      <w:r>
        <w:separator/>
      </w:r>
    </w:p>
  </w:endnote>
  <w:endnote w:type="continuationSeparator" w:id="0">
    <w:p w14:paraId="15E20C02" w14:textId="77777777" w:rsidR="00141628" w:rsidRDefault="00141628" w:rsidP="00C37A29">
      <w:pPr>
        <w:spacing w:after="0"/>
      </w:pPr>
      <w:r>
        <w:continuationSeparator/>
      </w:r>
    </w:p>
  </w:endnote>
  <w:endnote w:type="continuationNotice" w:id="1">
    <w:p w14:paraId="6463EEB2" w14:textId="77777777" w:rsidR="00141628" w:rsidRDefault="00141628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F2C5A4-4B91-493D-9FA1-DD20E5EF1160}"/>
  </w:font>
  <w:font w:name="VIC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7E19D5F5-31B5-4B21-BBF9-10F9215F9E50}"/>
    <w:embedBold r:id="rId3" w:fontKey="{BDA7EFFF-5856-473B-AA5A-0C1E7B649762}"/>
    <w:embedItalic r:id="rId4" w:fontKey="{6CEADABB-41CC-488C-A2B9-D649A96A9FE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5" w:fontKey="{DA6A7F67-4B87-4608-A1F9-118A01171F52}"/>
    <w:embedBold r:id="rId6" w:fontKey="{C216CF92-7DEA-427C-9251-C2182D57A14D}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7" w:fontKey="{27F62AE9-FA31-4BC8-A2B8-C0F74A3FEC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CB710" w14:textId="77777777" w:rsidR="0094176B" w:rsidRDefault="0094176B" w:rsidP="008D661A">
    <w:pPr>
      <w:pStyle w:val="FooterLeft"/>
    </w:pPr>
  </w:p>
  <w:p w14:paraId="2F979D6F" w14:textId="77777777" w:rsidR="000D7EE8" w:rsidRPr="008D661A" w:rsidRDefault="0081207D" w:rsidP="008D661A">
    <w:pPr>
      <w:pStyle w:val="FooterLeft"/>
    </w:pPr>
    <w:r w:rsidRPr="008D661A">
      <w:rPr>
        <w:noProof/>
      </w:rPr>
      <mc:AlternateContent>
        <mc:Choice Requires="wpg">
          <w:drawing>
            <wp:anchor distT="0" distB="0" distL="114300" distR="114300" simplePos="0" relativeHeight="251658240" behindDoc="0" locked="1" layoutInCell="1" allowOverlap="1" wp14:anchorId="0FA87A7C" wp14:editId="4D6FA0BE">
              <wp:simplePos x="0" y="0"/>
              <wp:positionH relativeFrom="margin">
                <wp:posOffset>5505450</wp:posOffset>
              </wp:positionH>
              <wp:positionV relativeFrom="page">
                <wp:posOffset>9467850</wp:posOffset>
              </wp:positionV>
              <wp:extent cx="975360" cy="1222375"/>
              <wp:effectExtent l="0" t="0" r="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5360" cy="1222375"/>
                        <a:chOff x="0" y="-150088"/>
                        <a:chExt cx="974142" cy="1222615"/>
                      </a:xfrm>
                    </wpg:grpSpPr>
                    <pic:pic xmlns:pic="http://schemas.openxmlformats.org/drawingml/2006/picture">
                      <pic:nvPicPr>
                        <pic:cNvPr id="13" name="Graphic 4">
                          <a:extLst>
                            <a:ext uri="{FF2B5EF4-FFF2-40B4-BE49-F238E27FC236}">
                              <a16:creationId xmlns:a16="http://schemas.microsoft.com/office/drawing/2014/main" id="{C7B23E34-0BCB-577B-6DBC-360C107818B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50088"/>
                          <a:ext cx="964565" cy="4025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Rectangle 14"/>
                      <wps:cNvSpPr/>
                      <wps:spPr>
                        <a:xfrm>
                          <a:off x="758142" y="856527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47BD55" id="Group 15" o:spid="_x0000_s1026" style="position:absolute;margin-left:433.5pt;margin-top:745.5pt;width:76.8pt;height:96.25pt;z-index:251658240;mso-position-horizontal-relative:margin;mso-position-vertical-relative:page;mso-width-relative:margin;mso-height-relative:margin" coordorigin=",-1500" coordsize="9741,1222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" o:spid="_x0000_s1027" type="#_x0000_t75" style="position:absolute;top:-1500;width:9645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">
                <v:imagedata r:id="rId3" o:title=""/>
              </v:shape>
              <v:rect id="Rectangle 14" o:spid="_x0000_s1028" style="position:absolute;left:7581;top:856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/>
              <w10:wrap anchorx="margin" anchory="page"/>
              <w10:anchorlock/>
            </v:group>
          </w:pict>
        </mc:Fallback>
      </mc:AlternateContent>
    </w:r>
  </w:p>
  <w:p w14:paraId="667F73C7" w14:textId="77777777" w:rsidR="000D7EE8" w:rsidRPr="0081207D" w:rsidRDefault="0081207D" w:rsidP="0081207D">
    <w:pPr>
      <w:pStyle w:val="FooterLeft"/>
      <w:rPr>
        <w:rFonts w:asciiTheme="majorHAnsi" w:hAnsiTheme="majorHAnsi"/>
      </w:rPr>
    </w:pPr>
    <w:r w:rsidRPr="008D661A">
      <w:rPr>
        <w:rStyle w:val="Bold"/>
      </w:rPr>
      <w:t xml:space="preserve">Page </w:t>
    </w:r>
    <w:r w:rsidRPr="008D661A">
      <w:rPr>
        <w:rStyle w:val="Bold"/>
      </w:rPr>
      <w:fldChar w:fldCharType="begin"/>
    </w:r>
    <w:r w:rsidRPr="008D661A">
      <w:rPr>
        <w:rStyle w:val="Bold"/>
      </w:rPr>
      <w:instrText>PAGE   \* MERGEFORMAT</w:instrText>
    </w:r>
    <w:r w:rsidRPr="008D661A">
      <w:rPr>
        <w:rStyle w:val="Bold"/>
      </w:rPr>
      <w:fldChar w:fldCharType="separate"/>
    </w:r>
    <w:r w:rsidRPr="008D661A">
      <w:rPr>
        <w:rStyle w:val="Bold"/>
        <w:lang w:val="en-GB"/>
      </w:rPr>
      <w:t>1</w:t>
    </w:r>
    <w:r w:rsidRPr="008D661A">
      <w:rPr>
        <w:rStyle w:val="Bold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47297" w14:textId="77777777" w:rsidR="00F943AA" w:rsidRPr="00A212D5" w:rsidRDefault="00A212D5" w:rsidP="00F943AA">
    <w:pPr>
      <w:pStyle w:val="FooterLeft"/>
      <w:rPr>
        <w:rStyle w:val="Bold"/>
      </w:rPr>
    </w:pPr>
    <w:r>
      <w:rPr>
        <w:rStyle w:val="Bold"/>
      </w:rPr>
      <w:t>epa.vic.gov.au</w:t>
    </w:r>
  </w:p>
  <w:p w14:paraId="667D0583" w14:textId="77777777" w:rsidR="00A212D5" w:rsidRPr="00A212D5" w:rsidRDefault="00F943AA" w:rsidP="00F943AA">
    <w:pPr>
      <w:pStyle w:val="FooterLeft"/>
    </w:pPr>
    <w:r w:rsidRPr="008D661A">
      <w:rPr>
        <w:noProof/>
      </w:rPr>
      <mc:AlternateContent>
        <mc:Choice Requires="wpg">
          <w:drawing>
            <wp:anchor distT="0" distB="0" distL="114300" distR="114300" simplePos="0" relativeHeight="251658241" behindDoc="0" locked="1" layoutInCell="1" allowOverlap="1" wp14:anchorId="4043F10C" wp14:editId="098333BA">
              <wp:simplePos x="0" y="0"/>
              <wp:positionH relativeFrom="margin">
                <wp:posOffset>5682615</wp:posOffset>
              </wp:positionH>
              <wp:positionV relativeFrom="page">
                <wp:posOffset>9398000</wp:posOffset>
              </wp:positionV>
              <wp:extent cx="796290" cy="1292225"/>
              <wp:effectExtent l="0" t="0" r="3810" b="31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290" cy="1292225"/>
                        <a:chOff x="178314" y="-219952"/>
                        <a:chExt cx="795828" cy="1292479"/>
                      </a:xfrm>
                    </wpg:grpSpPr>
                    <pic:pic xmlns:pic="http://schemas.openxmlformats.org/drawingml/2006/picture">
                      <pic:nvPicPr>
                        <pic:cNvPr id="6" name="Graphic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178314" y="-219952"/>
                          <a:ext cx="795828" cy="45163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758142" y="856527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EA0108" id="Group 4" o:spid="_x0000_s1026" style="position:absolute;margin-left:447.45pt;margin-top:740pt;width:62.7pt;height:101.75pt;z-index:251658241;mso-position-horizontal-relative:margin;mso-position-vertical-relative:page;mso-width-relative:margin;mso-height-relative:margin" coordorigin="1783,-2199" coordsize="7958,1292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" o:spid="_x0000_s1027" type="#_x0000_t75" style="position:absolute;left:1783;top:-2199;width:7958;height:4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">
                <v:imagedata r:id="rId3" o:title=""/>
              </v:shape>
              <v:rect id="Rectangle 9" o:spid="_x0000_s1028" style="position:absolute;left:7581;top:856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Af8wgAAANo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" filled="f" stroked="f" strokeweight="1pt"/>
              <w10:wrap anchorx="margin" anchory="page"/>
              <w10:anchorlock/>
            </v:group>
          </w:pict>
        </mc:Fallback>
      </mc:AlternateContent>
    </w:r>
    <w:r w:rsidR="00A212D5">
      <w:t>Environment Protection Authority Victoria</w:t>
    </w:r>
    <w:r w:rsidR="00A212D5">
      <w:br/>
      <w:t>GPO Box 4395, Melbourne VIC 3001</w:t>
    </w:r>
    <w:r w:rsidR="00A212D5">
      <w:br/>
      <w:t>1300 372 842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D902B" w14:textId="77777777" w:rsidR="00141628" w:rsidRDefault="00141628" w:rsidP="00C37A29">
      <w:pPr>
        <w:spacing w:after="0"/>
      </w:pPr>
      <w:r>
        <w:separator/>
      </w:r>
    </w:p>
  </w:footnote>
  <w:footnote w:type="continuationSeparator" w:id="0">
    <w:p w14:paraId="136B0DAD" w14:textId="77777777" w:rsidR="00141628" w:rsidRDefault="00141628" w:rsidP="00C37A29">
      <w:pPr>
        <w:spacing w:after="0"/>
      </w:pPr>
      <w:r>
        <w:continuationSeparator/>
      </w:r>
    </w:p>
  </w:footnote>
  <w:footnote w:type="continuationNotice" w:id="1">
    <w:p w14:paraId="2EA175A9" w14:textId="77777777" w:rsidR="00141628" w:rsidRDefault="00141628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03C92" w14:textId="77777777" w:rsidR="00B64B5D" w:rsidRDefault="00B64B5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52D665C7" wp14:editId="060B6DD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0160"/>
              <wp:wrapNone/>
              <wp:docPr id="3" name="Text Box 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641C4C" w14:textId="77777777" w:rsidR="00B64B5D" w:rsidRPr="00B64B5D" w:rsidRDefault="00B64B5D" w:rsidP="00B64B5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B64B5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D665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 " style="position:absolute;margin-left:0;margin-top:0;width:34.95pt;height:34.95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09641C4C" w14:textId="77777777" w:rsidR="00B64B5D" w:rsidRPr="00B64B5D" w:rsidRDefault="00B64B5D" w:rsidP="00B64B5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B64B5D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C42D9" w14:textId="5FC80613" w:rsidR="005C6655" w:rsidRDefault="005C6655" w:rsidP="005C6655">
    <w:pPr>
      <w:pStyle w:val="OFFICIAL"/>
      <w:framePr w:wrap="around"/>
    </w:pPr>
    <w:r w:rsidRPr="005C6655">
      <w:t>OFFICIAL</w:t>
    </w:r>
  </w:p>
  <w:p w14:paraId="46AD5526" w14:textId="77777777" w:rsidR="005C6655" w:rsidRDefault="005C66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A2638" w14:textId="77777777" w:rsidR="005C6655" w:rsidRDefault="005C6655" w:rsidP="005C6655">
    <w:pPr>
      <w:pStyle w:val="OFFICIAL"/>
      <w:framePr w:wrap="around"/>
    </w:pPr>
    <w:r>
      <w:t>OFFICIAL</w:t>
    </w:r>
  </w:p>
  <w:p w14:paraId="3328F661" w14:textId="77777777" w:rsidR="00F943AA" w:rsidRDefault="00F943AA" w:rsidP="005C6655">
    <w:pPr>
      <w:pStyle w:val="Header"/>
    </w:pPr>
    <w:r w:rsidRPr="00594774">
      <w:rPr>
        <w:noProof/>
      </w:rPr>
      <w:drawing>
        <wp:anchor distT="0" distB="0" distL="114300" distR="114300" simplePos="0" relativeHeight="251658242" behindDoc="0" locked="1" layoutInCell="1" allowOverlap="1" wp14:anchorId="4E766D9E" wp14:editId="30582303">
          <wp:simplePos x="0" y="0"/>
          <wp:positionH relativeFrom="margin">
            <wp:align>right</wp:align>
          </wp:positionH>
          <wp:positionV relativeFrom="page">
            <wp:posOffset>489585</wp:posOffset>
          </wp:positionV>
          <wp:extent cx="1519200" cy="637200"/>
          <wp:effectExtent l="0" t="0" r="5080" b="0"/>
          <wp:wrapTopAndBottom/>
          <wp:docPr id="2" name="EPA Logo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PA Logo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200" cy="63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E9AE1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48F4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D0A9B"/>
    <w:multiLevelType w:val="multilevel"/>
    <w:tmpl w:val="20B4D9F2"/>
    <w:numStyleLink w:val="ListHeadings"/>
  </w:abstractNum>
  <w:abstractNum w:abstractNumId="11" w15:restartNumberingAfterBreak="0">
    <w:nsid w:val="02440A71"/>
    <w:multiLevelType w:val="multilevel"/>
    <w:tmpl w:val="20B4D9F2"/>
    <w:numStyleLink w:val="ListHeadings"/>
  </w:abstractNum>
  <w:abstractNum w:abstractNumId="12" w15:restartNumberingAfterBreak="0">
    <w:nsid w:val="030D3E80"/>
    <w:multiLevelType w:val="hybridMultilevel"/>
    <w:tmpl w:val="2B547A7C"/>
    <w:lvl w:ilvl="0" w:tplc="06122D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2371DC"/>
    <w:multiLevelType w:val="multilevel"/>
    <w:tmpl w:val="20B4D9F2"/>
    <w:numStyleLink w:val="ListHeadings"/>
  </w:abstractNum>
  <w:abstractNum w:abstractNumId="14" w15:restartNumberingAfterBreak="0">
    <w:nsid w:val="03C43676"/>
    <w:multiLevelType w:val="multilevel"/>
    <w:tmpl w:val="AF166534"/>
    <w:numStyleLink w:val="Numbering"/>
  </w:abstractNum>
  <w:abstractNum w:abstractNumId="15" w15:restartNumberingAfterBreak="0">
    <w:nsid w:val="0AC2735F"/>
    <w:multiLevelType w:val="multilevel"/>
    <w:tmpl w:val="20B4D9F2"/>
    <w:styleLink w:val="ListHeadings"/>
    <w:lvl w:ilvl="0">
      <w:start w:val="1"/>
      <w:numFmt w:val="decimal"/>
      <w:pStyle w:val="Heading1"/>
      <w:lvlText w:val="%1."/>
      <w:lvlJc w:val="left"/>
      <w:pPr>
        <w:ind w:left="0" w:hanging="567"/>
      </w:pPr>
      <w:rPr>
        <w:rFonts w:hint="default"/>
        <w:color w:val="FFFFFF" w:themeColor="background1"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0AF33E35"/>
    <w:multiLevelType w:val="multilevel"/>
    <w:tmpl w:val="DD046EF0"/>
    <w:numStyleLink w:val="LetteredList"/>
  </w:abstractNum>
  <w:abstractNum w:abstractNumId="17" w15:restartNumberingAfterBreak="0">
    <w:nsid w:val="0C2D48CE"/>
    <w:multiLevelType w:val="multilevel"/>
    <w:tmpl w:val="AF166534"/>
    <w:numStyleLink w:val="Numbering"/>
  </w:abstractNum>
  <w:abstractNum w:abstractNumId="18" w15:restartNumberingAfterBreak="0">
    <w:nsid w:val="0D5A5E93"/>
    <w:multiLevelType w:val="multilevel"/>
    <w:tmpl w:val="1646C884"/>
    <w:numStyleLink w:val="Bullets"/>
  </w:abstractNum>
  <w:abstractNum w:abstractNumId="19" w15:restartNumberingAfterBreak="0">
    <w:nsid w:val="0F6F37EA"/>
    <w:multiLevelType w:val="multilevel"/>
    <w:tmpl w:val="AF166534"/>
    <w:styleLink w:val="Numbering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20" w15:restartNumberingAfterBreak="0">
    <w:nsid w:val="132D53ED"/>
    <w:multiLevelType w:val="multilevel"/>
    <w:tmpl w:val="AF166534"/>
    <w:numStyleLink w:val="Numbering"/>
  </w:abstractNum>
  <w:abstractNum w:abstractNumId="21" w15:restartNumberingAfterBreak="0">
    <w:nsid w:val="16155739"/>
    <w:multiLevelType w:val="multilevel"/>
    <w:tmpl w:val="DD046EF0"/>
    <w:styleLink w:val="LetteredList"/>
    <w:lvl w:ilvl="0">
      <w:start w:val="1"/>
      <w:numFmt w:val="lowerLetter"/>
      <w:pStyle w:val="List"/>
      <w:lvlText w:val="(%1)"/>
      <w:lvlJc w:val="left"/>
      <w:pPr>
        <w:ind w:left="567" w:hanging="567"/>
      </w:pPr>
      <w:rPr>
        <w:rFonts w:hint="default"/>
      </w:rPr>
    </w:lvl>
    <w:lvl w:ilvl="1">
      <w:start w:val="1"/>
      <w:numFmt w:val="lowerRoman"/>
      <w:pStyle w:val="List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16277814"/>
    <w:multiLevelType w:val="multilevel"/>
    <w:tmpl w:val="DD046EF0"/>
    <w:numStyleLink w:val="LetteredList"/>
  </w:abstractNum>
  <w:abstractNum w:abstractNumId="23" w15:restartNumberingAfterBreak="0">
    <w:nsid w:val="1BAF487B"/>
    <w:multiLevelType w:val="multilevel"/>
    <w:tmpl w:val="DD046EF0"/>
    <w:numStyleLink w:val="LetteredList"/>
  </w:abstractNum>
  <w:abstractNum w:abstractNumId="24" w15:restartNumberingAfterBreak="0">
    <w:nsid w:val="1D322B09"/>
    <w:multiLevelType w:val="multilevel"/>
    <w:tmpl w:val="AF166534"/>
    <w:numStyleLink w:val="Numbering"/>
  </w:abstractNum>
  <w:abstractNum w:abstractNumId="25" w15:restartNumberingAfterBreak="0">
    <w:nsid w:val="26A376E0"/>
    <w:multiLevelType w:val="multilevel"/>
    <w:tmpl w:val="B4A80308"/>
    <w:lvl w:ilvl="0">
      <w:start w:val="1"/>
      <w:numFmt w:val="decimal"/>
      <w:lvlText w:val="%1"/>
      <w:lvlJc w:val="left"/>
      <w:pPr>
        <w:ind w:left="964" w:hanging="96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26DE5EFE"/>
    <w:multiLevelType w:val="multilevel"/>
    <w:tmpl w:val="AF166534"/>
    <w:numStyleLink w:val="Numbering"/>
  </w:abstractNum>
  <w:abstractNum w:abstractNumId="27" w15:restartNumberingAfterBreak="0">
    <w:nsid w:val="2F7E3D22"/>
    <w:multiLevelType w:val="multilevel"/>
    <w:tmpl w:val="20B4D9F2"/>
    <w:numStyleLink w:val="ListHeadings"/>
  </w:abstractNum>
  <w:abstractNum w:abstractNumId="28" w15:restartNumberingAfterBreak="0">
    <w:nsid w:val="321F1D0F"/>
    <w:multiLevelType w:val="multilevel"/>
    <w:tmpl w:val="1646C884"/>
    <w:numStyleLink w:val="Bullets"/>
  </w:abstractNum>
  <w:abstractNum w:abstractNumId="29" w15:restartNumberingAfterBreak="0">
    <w:nsid w:val="41397427"/>
    <w:multiLevelType w:val="multilevel"/>
    <w:tmpl w:val="AF166534"/>
    <w:numStyleLink w:val="Numbering"/>
  </w:abstractNum>
  <w:abstractNum w:abstractNumId="30" w15:restartNumberingAfterBreak="0">
    <w:nsid w:val="49D3680B"/>
    <w:multiLevelType w:val="multilevel"/>
    <w:tmpl w:val="20B4D9F2"/>
    <w:numStyleLink w:val="ListHeadings"/>
  </w:abstractNum>
  <w:abstractNum w:abstractNumId="31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2" w15:restartNumberingAfterBreak="0">
    <w:nsid w:val="4E072B48"/>
    <w:multiLevelType w:val="hybridMultilevel"/>
    <w:tmpl w:val="93C43F78"/>
    <w:lvl w:ilvl="0" w:tplc="6AAE1B9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7F1CD0"/>
    <w:multiLevelType w:val="multilevel"/>
    <w:tmpl w:val="AF166534"/>
    <w:numStyleLink w:val="Numbering"/>
  </w:abstractNum>
  <w:abstractNum w:abstractNumId="34" w15:restartNumberingAfterBreak="0">
    <w:nsid w:val="4EBB1A2A"/>
    <w:multiLevelType w:val="multilevel"/>
    <w:tmpl w:val="AF166534"/>
    <w:numStyleLink w:val="Numbering"/>
  </w:abstractNum>
  <w:abstractNum w:abstractNumId="35" w15:restartNumberingAfterBreak="0">
    <w:nsid w:val="54F32BD3"/>
    <w:multiLevelType w:val="multilevel"/>
    <w:tmpl w:val="54EC5BF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36" w15:restartNumberingAfterBreak="0">
    <w:nsid w:val="58B73D84"/>
    <w:multiLevelType w:val="multilevel"/>
    <w:tmpl w:val="20B4D9F2"/>
    <w:numStyleLink w:val="ListHeadings"/>
  </w:abstractNum>
  <w:abstractNum w:abstractNumId="37" w15:restartNumberingAfterBreak="0">
    <w:nsid w:val="596A0C8C"/>
    <w:multiLevelType w:val="multilevel"/>
    <w:tmpl w:val="AF166534"/>
    <w:numStyleLink w:val="Numbering"/>
  </w:abstractNum>
  <w:abstractNum w:abstractNumId="38" w15:restartNumberingAfterBreak="0">
    <w:nsid w:val="60E1502C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9" w15:restartNumberingAfterBreak="0">
    <w:nsid w:val="643520E2"/>
    <w:multiLevelType w:val="multilevel"/>
    <w:tmpl w:val="1646C884"/>
    <w:numStyleLink w:val="Bullets"/>
  </w:abstractNum>
  <w:abstractNum w:abstractNumId="40" w15:restartNumberingAfterBreak="0">
    <w:nsid w:val="660D51AD"/>
    <w:multiLevelType w:val="multilevel"/>
    <w:tmpl w:val="AF166534"/>
    <w:numStyleLink w:val="Numbering"/>
  </w:abstractNum>
  <w:abstractNum w:abstractNumId="41" w15:restartNumberingAfterBreak="0">
    <w:nsid w:val="744D0736"/>
    <w:multiLevelType w:val="multilevel"/>
    <w:tmpl w:val="AF166534"/>
    <w:numStyleLink w:val="Numbering"/>
  </w:abstractNum>
  <w:num w:numId="1" w16cid:durableId="511378831">
    <w:abstractNumId w:val="9"/>
  </w:num>
  <w:num w:numId="2" w16cid:durableId="183203968">
    <w:abstractNumId w:val="7"/>
  </w:num>
  <w:num w:numId="3" w16cid:durableId="1217204981">
    <w:abstractNumId w:val="6"/>
  </w:num>
  <w:num w:numId="4" w16cid:durableId="1065026392">
    <w:abstractNumId w:val="5"/>
  </w:num>
  <w:num w:numId="5" w16cid:durableId="596863815">
    <w:abstractNumId w:val="4"/>
  </w:num>
  <w:num w:numId="6" w16cid:durableId="923802368">
    <w:abstractNumId w:val="8"/>
  </w:num>
  <w:num w:numId="7" w16cid:durableId="2146192154">
    <w:abstractNumId w:val="3"/>
  </w:num>
  <w:num w:numId="8" w16cid:durableId="1154754962">
    <w:abstractNumId w:val="2"/>
  </w:num>
  <w:num w:numId="9" w16cid:durableId="987322262">
    <w:abstractNumId w:val="1"/>
  </w:num>
  <w:num w:numId="10" w16cid:durableId="594676174">
    <w:abstractNumId w:val="0"/>
  </w:num>
  <w:num w:numId="11" w16cid:durableId="903418277">
    <w:abstractNumId w:val="38"/>
  </w:num>
  <w:num w:numId="12" w16cid:durableId="1261796759">
    <w:abstractNumId w:val="39"/>
  </w:num>
  <w:num w:numId="13" w16cid:durableId="1043405154">
    <w:abstractNumId w:val="28"/>
  </w:num>
  <w:num w:numId="14" w16cid:durableId="846598071">
    <w:abstractNumId w:val="19"/>
  </w:num>
  <w:num w:numId="15" w16cid:durableId="1311640227">
    <w:abstractNumId w:val="41"/>
  </w:num>
  <w:num w:numId="16" w16cid:durableId="881941196">
    <w:abstractNumId w:val="33"/>
  </w:num>
  <w:num w:numId="17" w16cid:durableId="533617442">
    <w:abstractNumId w:val="40"/>
  </w:num>
  <w:num w:numId="18" w16cid:durableId="250312982">
    <w:abstractNumId w:val="14"/>
  </w:num>
  <w:num w:numId="19" w16cid:durableId="385955825">
    <w:abstractNumId w:val="17"/>
  </w:num>
  <w:num w:numId="20" w16cid:durableId="1408189744">
    <w:abstractNumId w:val="29"/>
  </w:num>
  <w:num w:numId="21" w16cid:durableId="1370494809">
    <w:abstractNumId w:val="20"/>
  </w:num>
  <w:num w:numId="22" w16cid:durableId="659580476">
    <w:abstractNumId w:val="15"/>
  </w:num>
  <w:num w:numId="23" w16cid:durableId="2036539326">
    <w:abstractNumId w:val="18"/>
  </w:num>
  <w:num w:numId="24" w16cid:durableId="1303265532">
    <w:abstractNumId w:val="24"/>
  </w:num>
  <w:num w:numId="25" w16cid:durableId="1737582058">
    <w:abstractNumId w:val="37"/>
  </w:num>
  <w:num w:numId="26" w16cid:durableId="974717717">
    <w:abstractNumId w:val="36"/>
  </w:num>
  <w:num w:numId="27" w16cid:durableId="444039133">
    <w:abstractNumId w:val="21"/>
  </w:num>
  <w:num w:numId="28" w16cid:durableId="15364486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41591880">
    <w:abstractNumId w:val="31"/>
  </w:num>
  <w:num w:numId="30" w16cid:durableId="851408010">
    <w:abstractNumId w:val="25"/>
  </w:num>
  <w:num w:numId="31" w16cid:durableId="170878382">
    <w:abstractNumId w:val="11"/>
  </w:num>
  <w:num w:numId="32" w16cid:durableId="1730494061">
    <w:abstractNumId w:val="27"/>
  </w:num>
  <w:num w:numId="33" w16cid:durableId="865941744">
    <w:abstractNumId w:val="13"/>
  </w:num>
  <w:num w:numId="34" w16cid:durableId="887374425">
    <w:abstractNumId w:val="22"/>
  </w:num>
  <w:num w:numId="35" w16cid:durableId="936326364">
    <w:abstractNumId w:val="23"/>
  </w:num>
  <w:num w:numId="36" w16cid:durableId="13838708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37259616">
    <w:abstractNumId w:val="16"/>
  </w:num>
  <w:num w:numId="38" w16cid:durableId="2041084045">
    <w:abstractNumId w:val="10"/>
  </w:num>
  <w:num w:numId="39" w16cid:durableId="1232807673">
    <w:abstractNumId w:val="30"/>
  </w:num>
  <w:num w:numId="40" w16cid:durableId="125292876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807621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1233258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683370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47687160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907954753">
    <w:abstractNumId w:val="26"/>
  </w:num>
  <w:num w:numId="46" w16cid:durableId="474488205">
    <w:abstractNumId w:val="34"/>
  </w:num>
  <w:num w:numId="47" w16cid:durableId="956371874">
    <w:abstractNumId w:val="32"/>
  </w:num>
  <w:num w:numId="48" w16cid:durableId="426076929">
    <w:abstractNumId w:val="12"/>
  </w:num>
  <w:num w:numId="49" w16cid:durableId="3365448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83811442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041"/>
    <w:rsid w:val="0001245E"/>
    <w:rsid w:val="000125E5"/>
    <w:rsid w:val="000252B9"/>
    <w:rsid w:val="00027BAB"/>
    <w:rsid w:val="000300AF"/>
    <w:rsid w:val="00035D30"/>
    <w:rsid w:val="00071E35"/>
    <w:rsid w:val="000724AE"/>
    <w:rsid w:val="00073FFD"/>
    <w:rsid w:val="0008037D"/>
    <w:rsid w:val="0008240E"/>
    <w:rsid w:val="00086C8F"/>
    <w:rsid w:val="00086D33"/>
    <w:rsid w:val="00090DCE"/>
    <w:rsid w:val="000918D1"/>
    <w:rsid w:val="000955FA"/>
    <w:rsid w:val="000A18E0"/>
    <w:rsid w:val="000B2DD5"/>
    <w:rsid w:val="000B4686"/>
    <w:rsid w:val="000B497F"/>
    <w:rsid w:val="000C6BDC"/>
    <w:rsid w:val="000D7EE8"/>
    <w:rsid w:val="000F05E3"/>
    <w:rsid w:val="000F4EBA"/>
    <w:rsid w:val="00112420"/>
    <w:rsid w:val="00112E8F"/>
    <w:rsid w:val="00120FDE"/>
    <w:rsid w:val="001268BC"/>
    <w:rsid w:val="00127A1B"/>
    <w:rsid w:val="00141628"/>
    <w:rsid w:val="00141B73"/>
    <w:rsid w:val="00141C61"/>
    <w:rsid w:val="00150D9A"/>
    <w:rsid w:val="0015165C"/>
    <w:rsid w:val="00152419"/>
    <w:rsid w:val="00157FB0"/>
    <w:rsid w:val="001661F9"/>
    <w:rsid w:val="0017108F"/>
    <w:rsid w:val="00192381"/>
    <w:rsid w:val="001970A4"/>
    <w:rsid w:val="001A0D77"/>
    <w:rsid w:val="001A7015"/>
    <w:rsid w:val="001C67C3"/>
    <w:rsid w:val="001C7835"/>
    <w:rsid w:val="001E1F49"/>
    <w:rsid w:val="001E4C19"/>
    <w:rsid w:val="001F13C1"/>
    <w:rsid w:val="001F446D"/>
    <w:rsid w:val="001F6314"/>
    <w:rsid w:val="002059C3"/>
    <w:rsid w:val="002068CA"/>
    <w:rsid w:val="00211877"/>
    <w:rsid w:val="00217B3E"/>
    <w:rsid w:val="00221AB7"/>
    <w:rsid w:val="00237716"/>
    <w:rsid w:val="00237C32"/>
    <w:rsid w:val="002420CF"/>
    <w:rsid w:val="00246435"/>
    <w:rsid w:val="002464B7"/>
    <w:rsid w:val="00246BCF"/>
    <w:rsid w:val="00254384"/>
    <w:rsid w:val="002665A2"/>
    <w:rsid w:val="00270834"/>
    <w:rsid w:val="0027461A"/>
    <w:rsid w:val="0027658C"/>
    <w:rsid w:val="002767B4"/>
    <w:rsid w:val="002814E6"/>
    <w:rsid w:val="00284662"/>
    <w:rsid w:val="0029356E"/>
    <w:rsid w:val="002965C0"/>
    <w:rsid w:val="002A07FD"/>
    <w:rsid w:val="002B7BA7"/>
    <w:rsid w:val="002C1228"/>
    <w:rsid w:val="002E0EDA"/>
    <w:rsid w:val="002E1F53"/>
    <w:rsid w:val="002E24E4"/>
    <w:rsid w:val="002E2531"/>
    <w:rsid w:val="002E264D"/>
    <w:rsid w:val="002E54DE"/>
    <w:rsid w:val="00303FCC"/>
    <w:rsid w:val="00305171"/>
    <w:rsid w:val="00311C40"/>
    <w:rsid w:val="003120B2"/>
    <w:rsid w:val="0032331C"/>
    <w:rsid w:val="00324044"/>
    <w:rsid w:val="00333DE2"/>
    <w:rsid w:val="0034680A"/>
    <w:rsid w:val="00352041"/>
    <w:rsid w:val="00353129"/>
    <w:rsid w:val="00355F34"/>
    <w:rsid w:val="00360A0E"/>
    <w:rsid w:val="00363FF8"/>
    <w:rsid w:val="00374847"/>
    <w:rsid w:val="0037721D"/>
    <w:rsid w:val="0038002B"/>
    <w:rsid w:val="0038102A"/>
    <w:rsid w:val="003A3866"/>
    <w:rsid w:val="003C7D34"/>
    <w:rsid w:val="003D23A3"/>
    <w:rsid w:val="003D3729"/>
    <w:rsid w:val="003D4BEF"/>
    <w:rsid w:val="003D4C9B"/>
    <w:rsid w:val="003D5856"/>
    <w:rsid w:val="003E6E0C"/>
    <w:rsid w:val="00402E8B"/>
    <w:rsid w:val="00404E4F"/>
    <w:rsid w:val="004133D6"/>
    <w:rsid w:val="0041673A"/>
    <w:rsid w:val="0042339A"/>
    <w:rsid w:val="0042508F"/>
    <w:rsid w:val="004312EA"/>
    <w:rsid w:val="00442847"/>
    <w:rsid w:val="00453D8D"/>
    <w:rsid w:val="004635FD"/>
    <w:rsid w:val="004669C9"/>
    <w:rsid w:val="004705F8"/>
    <w:rsid w:val="0047293F"/>
    <w:rsid w:val="0048670E"/>
    <w:rsid w:val="004B609E"/>
    <w:rsid w:val="004B6FBB"/>
    <w:rsid w:val="004D0322"/>
    <w:rsid w:val="004D2DDA"/>
    <w:rsid w:val="004E0833"/>
    <w:rsid w:val="004E28C6"/>
    <w:rsid w:val="004F0C70"/>
    <w:rsid w:val="004F138F"/>
    <w:rsid w:val="00500C61"/>
    <w:rsid w:val="00502144"/>
    <w:rsid w:val="0050670B"/>
    <w:rsid w:val="00510D22"/>
    <w:rsid w:val="005141E8"/>
    <w:rsid w:val="00514670"/>
    <w:rsid w:val="00524AFD"/>
    <w:rsid w:val="00534D4F"/>
    <w:rsid w:val="00550C99"/>
    <w:rsid w:val="00551A8B"/>
    <w:rsid w:val="00553413"/>
    <w:rsid w:val="0055732F"/>
    <w:rsid w:val="00572934"/>
    <w:rsid w:val="00577E2E"/>
    <w:rsid w:val="0058369E"/>
    <w:rsid w:val="00585E94"/>
    <w:rsid w:val="00593314"/>
    <w:rsid w:val="00594496"/>
    <w:rsid w:val="00594774"/>
    <w:rsid w:val="005C6618"/>
    <w:rsid w:val="005C6655"/>
    <w:rsid w:val="005F1832"/>
    <w:rsid w:val="005F5244"/>
    <w:rsid w:val="005F7030"/>
    <w:rsid w:val="00602C13"/>
    <w:rsid w:val="00603FD5"/>
    <w:rsid w:val="00606484"/>
    <w:rsid w:val="006101CA"/>
    <w:rsid w:val="00612AC3"/>
    <w:rsid w:val="00616DC8"/>
    <w:rsid w:val="00620502"/>
    <w:rsid w:val="00625A29"/>
    <w:rsid w:val="006263CC"/>
    <w:rsid w:val="00636DBF"/>
    <w:rsid w:val="00653EB9"/>
    <w:rsid w:val="006700B4"/>
    <w:rsid w:val="0067014A"/>
    <w:rsid w:val="0067418C"/>
    <w:rsid w:val="00684F04"/>
    <w:rsid w:val="0068724F"/>
    <w:rsid w:val="00693358"/>
    <w:rsid w:val="006A1A5F"/>
    <w:rsid w:val="006A1DEF"/>
    <w:rsid w:val="006A7616"/>
    <w:rsid w:val="006A7649"/>
    <w:rsid w:val="006C24F2"/>
    <w:rsid w:val="006C4AF4"/>
    <w:rsid w:val="006D1420"/>
    <w:rsid w:val="006D3F2F"/>
    <w:rsid w:val="006D5F50"/>
    <w:rsid w:val="006D75C3"/>
    <w:rsid w:val="006E3536"/>
    <w:rsid w:val="006E5B77"/>
    <w:rsid w:val="007032B0"/>
    <w:rsid w:val="0070342B"/>
    <w:rsid w:val="00707778"/>
    <w:rsid w:val="00714488"/>
    <w:rsid w:val="007254A7"/>
    <w:rsid w:val="0073600C"/>
    <w:rsid w:val="00741E92"/>
    <w:rsid w:val="007544C3"/>
    <w:rsid w:val="00757E59"/>
    <w:rsid w:val="00770482"/>
    <w:rsid w:val="00781675"/>
    <w:rsid w:val="007A0363"/>
    <w:rsid w:val="007A10F7"/>
    <w:rsid w:val="007C5371"/>
    <w:rsid w:val="007D0121"/>
    <w:rsid w:val="007F4CF6"/>
    <w:rsid w:val="0081207D"/>
    <w:rsid w:val="0081533C"/>
    <w:rsid w:val="008346F7"/>
    <w:rsid w:val="0085439B"/>
    <w:rsid w:val="008568E8"/>
    <w:rsid w:val="00866572"/>
    <w:rsid w:val="0089026B"/>
    <w:rsid w:val="008908E1"/>
    <w:rsid w:val="0089239A"/>
    <w:rsid w:val="00897434"/>
    <w:rsid w:val="008A4BCB"/>
    <w:rsid w:val="008B05C3"/>
    <w:rsid w:val="008B3EDA"/>
    <w:rsid w:val="008B4965"/>
    <w:rsid w:val="008B4BEE"/>
    <w:rsid w:val="008C33E5"/>
    <w:rsid w:val="008D1ABD"/>
    <w:rsid w:val="008D214C"/>
    <w:rsid w:val="008D3E51"/>
    <w:rsid w:val="008D50FD"/>
    <w:rsid w:val="008D661A"/>
    <w:rsid w:val="008F1D91"/>
    <w:rsid w:val="008F70D1"/>
    <w:rsid w:val="0090137A"/>
    <w:rsid w:val="00906993"/>
    <w:rsid w:val="00936068"/>
    <w:rsid w:val="0094176B"/>
    <w:rsid w:val="009517CC"/>
    <w:rsid w:val="009615D4"/>
    <w:rsid w:val="00974677"/>
    <w:rsid w:val="0097793A"/>
    <w:rsid w:val="0099534E"/>
    <w:rsid w:val="009A2F17"/>
    <w:rsid w:val="009C5432"/>
    <w:rsid w:val="009D24F5"/>
    <w:rsid w:val="009D64A1"/>
    <w:rsid w:val="009E28BC"/>
    <w:rsid w:val="00A10F37"/>
    <w:rsid w:val="00A13664"/>
    <w:rsid w:val="00A17DA7"/>
    <w:rsid w:val="00A202B4"/>
    <w:rsid w:val="00A212D5"/>
    <w:rsid w:val="00A219C2"/>
    <w:rsid w:val="00A24EF4"/>
    <w:rsid w:val="00A33747"/>
    <w:rsid w:val="00A3518D"/>
    <w:rsid w:val="00A5450C"/>
    <w:rsid w:val="00A72910"/>
    <w:rsid w:val="00A75D6E"/>
    <w:rsid w:val="00A760AA"/>
    <w:rsid w:val="00A83404"/>
    <w:rsid w:val="00A90151"/>
    <w:rsid w:val="00A9185D"/>
    <w:rsid w:val="00A9359B"/>
    <w:rsid w:val="00AA163B"/>
    <w:rsid w:val="00AA5A3B"/>
    <w:rsid w:val="00AA5EBB"/>
    <w:rsid w:val="00AB5F12"/>
    <w:rsid w:val="00AC0558"/>
    <w:rsid w:val="00AC7072"/>
    <w:rsid w:val="00AD0243"/>
    <w:rsid w:val="00AF2097"/>
    <w:rsid w:val="00B00480"/>
    <w:rsid w:val="00B01AA8"/>
    <w:rsid w:val="00B153EB"/>
    <w:rsid w:val="00B23603"/>
    <w:rsid w:val="00B255CB"/>
    <w:rsid w:val="00B322A1"/>
    <w:rsid w:val="00B32D6C"/>
    <w:rsid w:val="00B3749D"/>
    <w:rsid w:val="00B40C14"/>
    <w:rsid w:val="00B52A69"/>
    <w:rsid w:val="00B54118"/>
    <w:rsid w:val="00B63699"/>
    <w:rsid w:val="00B64B5D"/>
    <w:rsid w:val="00B65DAA"/>
    <w:rsid w:val="00B66B2F"/>
    <w:rsid w:val="00B74F7F"/>
    <w:rsid w:val="00B75B08"/>
    <w:rsid w:val="00B87859"/>
    <w:rsid w:val="00B91D47"/>
    <w:rsid w:val="00B94FDA"/>
    <w:rsid w:val="00BA3CB8"/>
    <w:rsid w:val="00BA5CE0"/>
    <w:rsid w:val="00BA7623"/>
    <w:rsid w:val="00BB29CC"/>
    <w:rsid w:val="00BD2D45"/>
    <w:rsid w:val="00BD3371"/>
    <w:rsid w:val="00BF68C8"/>
    <w:rsid w:val="00C01E68"/>
    <w:rsid w:val="00C06C18"/>
    <w:rsid w:val="00C11924"/>
    <w:rsid w:val="00C14A0F"/>
    <w:rsid w:val="00C217B2"/>
    <w:rsid w:val="00C2664E"/>
    <w:rsid w:val="00C326F9"/>
    <w:rsid w:val="00C37A29"/>
    <w:rsid w:val="00C41DED"/>
    <w:rsid w:val="00C45B94"/>
    <w:rsid w:val="00C51627"/>
    <w:rsid w:val="00C55C51"/>
    <w:rsid w:val="00C6083C"/>
    <w:rsid w:val="00C653FE"/>
    <w:rsid w:val="00C70EFC"/>
    <w:rsid w:val="00C73612"/>
    <w:rsid w:val="00C932F3"/>
    <w:rsid w:val="00CB0A40"/>
    <w:rsid w:val="00CD61EB"/>
    <w:rsid w:val="00CF02F0"/>
    <w:rsid w:val="00D16F74"/>
    <w:rsid w:val="00D230AB"/>
    <w:rsid w:val="00D23259"/>
    <w:rsid w:val="00D567C3"/>
    <w:rsid w:val="00D60649"/>
    <w:rsid w:val="00D61E88"/>
    <w:rsid w:val="00D71FD5"/>
    <w:rsid w:val="00D81316"/>
    <w:rsid w:val="00D82889"/>
    <w:rsid w:val="00D83923"/>
    <w:rsid w:val="00D926E0"/>
    <w:rsid w:val="00D9419D"/>
    <w:rsid w:val="00D96CFE"/>
    <w:rsid w:val="00DB32A8"/>
    <w:rsid w:val="00DB6251"/>
    <w:rsid w:val="00DC0132"/>
    <w:rsid w:val="00DC1075"/>
    <w:rsid w:val="00DD4A2E"/>
    <w:rsid w:val="00DD57BC"/>
    <w:rsid w:val="00DD5F44"/>
    <w:rsid w:val="00DE04AC"/>
    <w:rsid w:val="00DE46C9"/>
    <w:rsid w:val="00DF0401"/>
    <w:rsid w:val="00DF259D"/>
    <w:rsid w:val="00DF4E3E"/>
    <w:rsid w:val="00E0453D"/>
    <w:rsid w:val="00E05FA6"/>
    <w:rsid w:val="00E17F6A"/>
    <w:rsid w:val="00E25474"/>
    <w:rsid w:val="00E32F93"/>
    <w:rsid w:val="00E42E3C"/>
    <w:rsid w:val="00E444BA"/>
    <w:rsid w:val="00E54B2B"/>
    <w:rsid w:val="00E55812"/>
    <w:rsid w:val="00E579A7"/>
    <w:rsid w:val="00E64696"/>
    <w:rsid w:val="00E747C2"/>
    <w:rsid w:val="00E80942"/>
    <w:rsid w:val="00E95E4A"/>
    <w:rsid w:val="00EA1943"/>
    <w:rsid w:val="00EB018F"/>
    <w:rsid w:val="00EB07F5"/>
    <w:rsid w:val="00EB0858"/>
    <w:rsid w:val="00EB0C34"/>
    <w:rsid w:val="00EB496E"/>
    <w:rsid w:val="00EB54EF"/>
    <w:rsid w:val="00EC2C44"/>
    <w:rsid w:val="00ED60C8"/>
    <w:rsid w:val="00EE6F14"/>
    <w:rsid w:val="00EF3F23"/>
    <w:rsid w:val="00EF5328"/>
    <w:rsid w:val="00F13027"/>
    <w:rsid w:val="00F13F4E"/>
    <w:rsid w:val="00F162D4"/>
    <w:rsid w:val="00F310B2"/>
    <w:rsid w:val="00F4010B"/>
    <w:rsid w:val="00F42BD6"/>
    <w:rsid w:val="00F42F32"/>
    <w:rsid w:val="00F4702C"/>
    <w:rsid w:val="00F505B8"/>
    <w:rsid w:val="00F52ABC"/>
    <w:rsid w:val="00F53397"/>
    <w:rsid w:val="00F634F6"/>
    <w:rsid w:val="00F66A50"/>
    <w:rsid w:val="00F712EF"/>
    <w:rsid w:val="00F80115"/>
    <w:rsid w:val="00F82DD1"/>
    <w:rsid w:val="00F87B07"/>
    <w:rsid w:val="00F91857"/>
    <w:rsid w:val="00F91C24"/>
    <w:rsid w:val="00F93598"/>
    <w:rsid w:val="00F943AA"/>
    <w:rsid w:val="00F94880"/>
    <w:rsid w:val="00FB0D65"/>
    <w:rsid w:val="00FB4A9F"/>
    <w:rsid w:val="00FC2D8B"/>
    <w:rsid w:val="00FD3306"/>
    <w:rsid w:val="00FE57D8"/>
    <w:rsid w:val="00FE6629"/>
    <w:rsid w:val="00FF6207"/>
    <w:rsid w:val="08AECBA7"/>
    <w:rsid w:val="0C0E1474"/>
    <w:rsid w:val="0F3E949E"/>
    <w:rsid w:val="12905A71"/>
    <w:rsid w:val="131F3F82"/>
    <w:rsid w:val="13FC2795"/>
    <w:rsid w:val="181BE4E9"/>
    <w:rsid w:val="18ABC714"/>
    <w:rsid w:val="1E07C765"/>
    <w:rsid w:val="1FE9629E"/>
    <w:rsid w:val="2003A674"/>
    <w:rsid w:val="20B2139C"/>
    <w:rsid w:val="272FA620"/>
    <w:rsid w:val="293020A9"/>
    <w:rsid w:val="2984AE75"/>
    <w:rsid w:val="2B7196FB"/>
    <w:rsid w:val="2B9632C6"/>
    <w:rsid w:val="2E6FF697"/>
    <w:rsid w:val="2F365222"/>
    <w:rsid w:val="2FEC2205"/>
    <w:rsid w:val="34D61CA0"/>
    <w:rsid w:val="34DF381B"/>
    <w:rsid w:val="34FF50E4"/>
    <w:rsid w:val="3671ED01"/>
    <w:rsid w:val="3678C1DD"/>
    <w:rsid w:val="397EE70E"/>
    <w:rsid w:val="3A168A06"/>
    <w:rsid w:val="3BB84BAA"/>
    <w:rsid w:val="3CF060BB"/>
    <w:rsid w:val="42219BEB"/>
    <w:rsid w:val="433A26DE"/>
    <w:rsid w:val="441C4F1B"/>
    <w:rsid w:val="468FFE51"/>
    <w:rsid w:val="491C8B20"/>
    <w:rsid w:val="4D8FEB4E"/>
    <w:rsid w:val="4E9B1036"/>
    <w:rsid w:val="52CE924C"/>
    <w:rsid w:val="59FAD6B4"/>
    <w:rsid w:val="5DF919B0"/>
    <w:rsid w:val="5FDD3AF6"/>
    <w:rsid w:val="65288270"/>
    <w:rsid w:val="65FB101A"/>
    <w:rsid w:val="68A53F08"/>
    <w:rsid w:val="699D7F95"/>
    <w:rsid w:val="749115CB"/>
    <w:rsid w:val="762CE62C"/>
    <w:rsid w:val="77C8B68D"/>
    <w:rsid w:val="796486EE"/>
    <w:rsid w:val="7A2C8AB7"/>
    <w:rsid w:val="7A427B83"/>
    <w:rsid w:val="7B0FFC67"/>
    <w:rsid w:val="7D64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6DD80C"/>
  <w15:chartTrackingRefBased/>
  <w15:docId w15:val="{7E4B1CB5-3658-BC49-8105-E14DB5C1D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2D5"/>
    <w:pPr>
      <w:spacing w:before="80" w:after="240" w:line="240" w:lineRule="auto"/>
    </w:pPr>
    <w:rPr>
      <w:rFonts w:eastAsiaTheme="minorEastAsia"/>
      <w:color w:val="1A1A1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10F7"/>
    <w:pPr>
      <w:keepNext/>
      <w:keepLines/>
      <w:numPr>
        <w:numId w:val="39"/>
      </w:numPr>
      <w:spacing w:before="400"/>
      <w:outlineLvl w:val="0"/>
    </w:pPr>
    <w:rPr>
      <w:rFonts w:eastAsiaTheme="majorEastAsia" w:cstheme="majorBidi"/>
      <w:color w:val="005FB4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3E5"/>
    <w:pPr>
      <w:keepNext/>
      <w:keepLines/>
      <w:numPr>
        <w:ilvl w:val="1"/>
        <w:numId w:val="39"/>
      </w:numPr>
      <w:spacing w:after="60"/>
      <w:outlineLvl w:val="1"/>
    </w:pPr>
    <w:rPr>
      <w:rFonts w:asciiTheme="majorHAnsi" w:eastAsiaTheme="majorEastAsia" w:hAnsiTheme="majorHAnsi" w:cstheme="majorBidi"/>
      <w:color w:val="0A3C73" w:themeColor="text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3E5"/>
    <w:pPr>
      <w:keepNext/>
      <w:keepLines/>
      <w:numPr>
        <w:ilvl w:val="2"/>
        <w:numId w:val="39"/>
      </w:numPr>
      <w:spacing w:after="60"/>
      <w:outlineLvl w:val="2"/>
    </w:pPr>
    <w:rPr>
      <w:rFonts w:asciiTheme="majorHAnsi" w:eastAsiaTheme="majorEastAsia" w:hAnsiTheme="majorHAnsi" w:cstheme="majorBidi"/>
      <w:color w:val="0A3C73" w:themeColor="text2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E444BA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iPriority w:val="99"/>
    <w:unhideWhenUsed/>
    <w:qFormat/>
    <w:rsid w:val="00D83923"/>
    <w:pPr>
      <w:numPr>
        <w:numId w:val="23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numPr>
        <w:ilvl w:val="1"/>
        <w:numId w:val="23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A75D6E"/>
    <w:pPr>
      <w:numPr>
        <w:numId w:val="46"/>
      </w:numPr>
      <w:contextualSpacing/>
    </w:pPr>
  </w:style>
  <w:style w:type="numbering" w:customStyle="1" w:styleId="Bullets">
    <w:name w:val="Bullets"/>
    <w:uiPriority w:val="99"/>
    <w:rsid w:val="00D83923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7A10F7"/>
    <w:rPr>
      <w:rFonts w:eastAsiaTheme="majorEastAsia" w:cstheme="majorBidi"/>
      <w:color w:val="005FB4"/>
      <w:sz w:val="36"/>
      <w:szCs w:val="32"/>
    </w:rPr>
  </w:style>
  <w:style w:type="paragraph" w:styleId="ListNumber2">
    <w:name w:val="List Number 2"/>
    <w:basedOn w:val="Normal"/>
    <w:uiPriority w:val="99"/>
    <w:unhideWhenUsed/>
    <w:qFormat/>
    <w:rsid w:val="00A75D6E"/>
    <w:pPr>
      <w:numPr>
        <w:ilvl w:val="1"/>
        <w:numId w:val="46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7778"/>
    <w:rPr>
      <w:rFonts w:asciiTheme="majorHAnsi" w:eastAsiaTheme="majorEastAsia" w:hAnsiTheme="majorHAnsi" w:cstheme="majorBidi"/>
      <w:color w:val="0A3C73" w:themeColor="text2"/>
      <w:szCs w:val="26"/>
    </w:rPr>
  </w:style>
  <w:style w:type="paragraph" w:styleId="ListParagraph">
    <w:name w:val="List Paragraph"/>
    <w:basedOn w:val="Normal"/>
    <w:uiPriority w:val="34"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5141E8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141E8"/>
    <w:rPr>
      <w:sz w:val="18"/>
    </w:rPr>
  </w:style>
  <w:style w:type="numbering" w:customStyle="1" w:styleId="Numbering">
    <w:name w:val="Numbering"/>
    <w:uiPriority w:val="99"/>
    <w:rsid w:val="00A75D6E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D83923"/>
    <w:pPr>
      <w:numPr>
        <w:ilvl w:val="2"/>
        <w:numId w:val="23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A75D6E"/>
    <w:pPr>
      <w:numPr>
        <w:ilvl w:val="2"/>
        <w:numId w:val="46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A75D6E"/>
    <w:pPr>
      <w:numPr>
        <w:ilvl w:val="3"/>
        <w:numId w:val="46"/>
      </w:numPr>
      <w:contextualSpacing/>
    </w:pPr>
  </w:style>
  <w:style w:type="paragraph" w:styleId="ListNumber5">
    <w:name w:val="List Number 5"/>
    <w:basedOn w:val="Normal"/>
    <w:uiPriority w:val="99"/>
    <w:unhideWhenUsed/>
    <w:rsid w:val="00A75D6E"/>
    <w:pPr>
      <w:numPr>
        <w:ilvl w:val="4"/>
        <w:numId w:val="46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7778"/>
    <w:rPr>
      <w:rFonts w:asciiTheme="majorHAnsi" w:eastAsiaTheme="majorEastAsia" w:hAnsiTheme="majorHAnsi" w:cstheme="majorBidi"/>
      <w:color w:val="0A3C73" w:themeColor="text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339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8C33E5"/>
    <w:pPr>
      <w:numPr>
        <w:numId w:val="22"/>
      </w:numPr>
    </w:pPr>
  </w:style>
  <w:style w:type="paragraph" w:styleId="Title">
    <w:name w:val="Title"/>
    <w:basedOn w:val="Normal"/>
    <w:next w:val="Normal"/>
    <w:link w:val="TitleChar"/>
    <w:uiPriority w:val="10"/>
    <w:rsid w:val="005F7030"/>
    <w:pPr>
      <w:spacing w:after="300" w:line="216" w:lineRule="auto"/>
      <w:contextualSpacing/>
    </w:pPr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030"/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A3C73" w:themeColor="text2"/>
        <w:left w:val="single" w:sz="4" w:space="4" w:color="0A3C73" w:themeColor="text2"/>
        <w:bottom w:val="single" w:sz="4" w:space="4" w:color="0A3C73" w:themeColor="text2"/>
        <w:right w:val="single" w:sz="4" w:space="4" w:color="0A3C73" w:themeColor="text2"/>
      </w:pBdr>
      <w:shd w:val="clear" w:color="auto" w:fill="0A3C73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A3C73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A3C73" w:themeFill="text2"/>
    </w:rPr>
  </w:style>
  <w:style w:type="paragraph" w:customStyle="1" w:styleId="Heading1-nonumber">
    <w:name w:val="Heading 1-no number"/>
    <w:next w:val="Normal"/>
    <w:link w:val="Heading1-nonumberChar"/>
    <w:uiPriority w:val="9"/>
    <w:rsid w:val="00D926E0"/>
    <w:pPr>
      <w:spacing w:before="400" w:after="240" w:line="240" w:lineRule="auto"/>
    </w:pPr>
    <w:rPr>
      <w:rFonts w:eastAsiaTheme="majorEastAsia" w:cstheme="majorBidi"/>
      <w:color w:val="0A3C73" w:themeColor="text2"/>
      <w:sz w:val="36"/>
      <w:szCs w:val="32"/>
    </w:rPr>
  </w:style>
  <w:style w:type="paragraph" w:customStyle="1" w:styleId="Heading2-nonumber">
    <w:name w:val="Heading 2-no number"/>
    <w:next w:val="Normal"/>
    <w:link w:val="Heading2-nonumberChar"/>
    <w:uiPriority w:val="9"/>
    <w:rsid w:val="00141B73"/>
    <w:pPr>
      <w:spacing w:before="80" w:after="60" w:line="240" w:lineRule="auto"/>
    </w:pPr>
    <w:rPr>
      <w:rFonts w:asciiTheme="majorHAnsi" w:eastAsiaTheme="majorEastAsia" w:hAnsiTheme="majorHAnsi" w:cstheme="majorBidi"/>
      <w:color w:val="005FB4" w:themeColor="accent2"/>
      <w:szCs w:val="26"/>
    </w:rPr>
  </w:style>
  <w:style w:type="character" w:customStyle="1" w:styleId="Heading1-nonumberChar">
    <w:name w:val="Heading 1-no number Char"/>
    <w:basedOn w:val="Heading1Char"/>
    <w:link w:val="Heading1-nonumber"/>
    <w:uiPriority w:val="9"/>
    <w:rsid w:val="00D926E0"/>
    <w:rPr>
      <w:rFonts w:eastAsiaTheme="majorEastAsia" w:cstheme="majorBidi"/>
      <w:color w:val="0A3C73" w:themeColor="text2"/>
      <w:sz w:val="36"/>
      <w:szCs w:val="32"/>
    </w:rPr>
  </w:style>
  <w:style w:type="character" w:customStyle="1" w:styleId="Heading2-nonumberChar">
    <w:name w:val="Heading 2-no number Char"/>
    <w:basedOn w:val="Heading2Char"/>
    <w:link w:val="Heading2-nonumber"/>
    <w:uiPriority w:val="9"/>
    <w:rsid w:val="00141B73"/>
    <w:rPr>
      <w:rFonts w:asciiTheme="majorHAnsi" w:eastAsiaTheme="majorEastAsia" w:hAnsiTheme="majorHAnsi" w:cstheme="majorBidi"/>
      <w:color w:val="005FB4" w:themeColor="accent2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3F23"/>
    <w:rPr>
      <w:i/>
      <w:iCs/>
      <w:color w:val="0A3C73" w:themeColor="text2"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BD2D45"/>
    <w:pPr>
      <w:numPr>
        <w:numId w:val="3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BD2D45"/>
    <w:pPr>
      <w:numPr>
        <w:ilvl w:val="1"/>
        <w:numId w:val="37"/>
      </w:numPr>
      <w:contextualSpacing/>
    </w:pPr>
  </w:style>
  <w:style w:type="numbering" w:customStyle="1" w:styleId="LetteredList">
    <w:name w:val="Lettered List"/>
    <w:uiPriority w:val="99"/>
    <w:rsid w:val="00BD2D45"/>
    <w:pPr>
      <w:numPr>
        <w:numId w:val="27"/>
      </w:numPr>
    </w:pPr>
  </w:style>
  <w:style w:type="paragraph" w:styleId="Subtitle">
    <w:name w:val="Subtitle"/>
    <w:basedOn w:val="Normal"/>
    <w:next w:val="Normal"/>
    <w:link w:val="SubtitleChar"/>
    <w:uiPriority w:val="11"/>
    <w:rsid w:val="00453D8D"/>
    <w:pPr>
      <w:numPr>
        <w:ilvl w:val="1"/>
      </w:numPr>
      <w:spacing w:after="880"/>
      <w:contextualSpacing/>
      <w:jc w:val="right"/>
    </w:pPr>
    <w:rPr>
      <w:color w:val="FFFFFF" w:themeColor="background1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53D8D"/>
    <w:rPr>
      <w:rFonts w:eastAsiaTheme="minorEastAsia"/>
      <w:color w:val="FFFFFF" w:themeColor="background1"/>
      <w:sz w:val="40"/>
    </w:rPr>
  </w:style>
  <w:style w:type="paragraph" w:styleId="TOCHeading">
    <w:name w:val="TOC Heading"/>
    <w:next w:val="Normal"/>
    <w:uiPriority w:val="39"/>
    <w:unhideWhenUsed/>
    <w:qFormat/>
    <w:rsid w:val="002420CF"/>
    <w:pPr>
      <w:spacing w:after="600"/>
    </w:pPr>
    <w:rPr>
      <w:rFonts w:eastAsiaTheme="majorEastAsia" w:cstheme="majorBidi"/>
      <w:color w:val="0A3C73" w:themeColor="text2"/>
      <w:sz w:val="36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926E0"/>
    <w:pPr>
      <w:tabs>
        <w:tab w:val="left" w:pos="964"/>
        <w:tab w:val="right" w:pos="10195"/>
      </w:tabs>
      <w:spacing w:before="240" w:after="200"/>
    </w:pPr>
    <w:rPr>
      <w:rFonts w:ascii="VIC SemiBold" w:hAnsi="VIC SemiBold"/>
      <w:color w:val="0A3C73" w:themeColor="text2"/>
    </w:rPr>
  </w:style>
  <w:style w:type="paragraph" w:styleId="TOC2">
    <w:name w:val="toc 2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color w:val="0A3C73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noProof/>
      <w:color w:val="0A3C73" w:themeColor="text2"/>
    </w:rPr>
  </w:style>
  <w:style w:type="character" w:styleId="Hyperlink">
    <w:name w:val="Hyperlink"/>
    <w:basedOn w:val="DefaultParagraphFont"/>
    <w:uiPriority w:val="99"/>
    <w:unhideWhenUsed/>
    <w:rsid w:val="00EB0858"/>
    <w:rPr>
      <w:color w:val="005FB4"/>
      <w:u w:val="non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Bold">
    <w:name w:val="Normal Bold"/>
    <w:basedOn w:val="Normal"/>
    <w:rsid w:val="00AB5F12"/>
    <w:rPr>
      <w:b/>
    </w:rPr>
  </w:style>
  <w:style w:type="paragraph" w:customStyle="1" w:styleId="FooterLeft">
    <w:name w:val="Footer Left"/>
    <w:basedOn w:val="Footer"/>
    <w:rsid w:val="0029356E"/>
    <w:pPr>
      <w:pBdr>
        <w:bottom w:val="single" w:sz="8" w:space="18" w:color="00B4E1" w:themeColor="accent4"/>
      </w:pBdr>
    </w:pPr>
    <w:rPr>
      <w:color w:val="0A3C73" w:themeColor="text2"/>
    </w:rPr>
  </w:style>
  <w:style w:type="paragraph" w:customStyle="1" w:styleId="FooterRight">
    <w:name w:val="Footer Right"/>
    <w:basedOn w:val="FooterLeft"/>
    <w:rsid w:val="0081207D"/>
    <w:pPr>
      <w:framePr w:w="3969" w:wrap="auto" w:hAnchor="text" w:xAlign="right"/>
      <w:jc w:val="right"/>
    </w:pPr>
  </w:style>
  <w:style w:type="character" w:customStyle="1" w:styleId="Bold">
    <w:name w:val="Bold"/>
    <w:basedOn w:val="DefaultParagraphFont"/>
    <w:uiPriority w:val="1"/>
    <w:qFormat/>
    <w:rsid w:val="0081207D"/>
    <w:rPr>
      <w:rFonts w:asciiTheme="majorHAnsi" w:hAnsiTheme="majorHAnsi"/>
      <w:b w:val="0"/>
    </w:rPr>
  </w:style>
  <w:style w:type="paragraph" w:customStyle="1" w:styleId="VicGovttagline">
    <w:name w:val="Vic Govt tagline"/>
    <w:rsid w:val="0089239A"/>
    <w:pPr>
      <w:spacing w:after="0" w:line="240" w:lineRule="auto"/>
      <w:jc w:val="right"/>
    </w:pPr>
    <w:rPr>
      <w:rFonts w:ascii="VIC Medium" w:hAnsi="VIC Medium"/>
      <w:color w:val="FFFFFF" w:themeColor="background1"/>
      <w:sz w:val="12"/>
    </w:rPr>
  </w:style>
  <w:style w:type="paragraph" w:customStyle="1" w:styleId="Subtitle2">
    <w:name w:val="Subtitle 2"/>
    <w:basedOn w:val="Subtitle"/>
    <w:rsid w:val="00514670"/>
    <w:pPr>
      <w:spacing w:after="120"/>
      <w:contextualSpacing w:val="0"/>
    </w:pPr>
    <w:rPr>
      <w:sz w:val="20"/>
    </w:rPr>
  </w:style>
  <w:style w:type="paragraph" w:customStyle="1" w:styleId="Address">
    <w:name w:val="Address"/>
    <w:basedOn w:val="Normal"/>
    <w:rsid w:val="008D50FD"/>
    <w:pPr>
      <w:pBdr>
        <w:bottom w:val="single" w:sz="8" w:space="30" w:color="00B4E1" w:themeColor="accent4"/>
      </w:pBdr>
      <w:spacing w:before="0" w:after="600"/>
      <w:contextualSpacing/>
    </w:pPr>
    <w:rPr>
      <w:color w:val="0A3C73" w:themeColor="text2"/>
    </w:rPr>
  </w:style>
  <w:style w:type="paragraph" w:customStyle="1" w:styleId="Address-web">
    <w:name w:val="Address-web"/>
    <w:basedOn w:val="Address"/>
    <w:rsid w:val="008D50FD"/>
    <w:pPr>
      <w:pBdr>
        <w:bottom w:val="none" w:sz="0" w:space="0" w:color="auto"/>
      </w:pBdr>
      <w:spacing w:after="120"/>
    </w:pPr>
    <w:rPr>
      <w:rFonts w:ascii="VIC Medium" w:hAnsi="VIC Medium"/>
    </w:rPr>
  </w:style>
  <w:style w:type="character" w:customStyle="1" w:styleId="Italics">
    <w:name w:val="Italics"/>
    <w:basedOn w:val="DefaultParagraphFont"/>
    <w:uiPriority w:val="1"/>
    <w:qFormat/>
    <w:rsid w:val="00EB496E"/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EB496E"/>
    <w:rPr>
      <w:color w:val="605E5C"/>
      <w:shd w:val="clear" w:color="auto" w:fill="E1DFDD"/>
    </w:rPr>
  </w:style>
  <w:style w:type="character" w:customStyle="1" w:styleId="Bluehighlight">
    <w:name w:val="Blue highlight"/>
    <w:basedOn w:val="DefaultParagraphFont"/>
    <w:uiPriority w:val="1"/>
    <w:qFormat/>
    <w:rsid w:val="00EB496E"/>
    <w:rPr>
      <w:rFonts w:asciiTheme="majorHAnsi" w:hAnsiTheme="majorHAnsi"/>
      <w:color w:val="0A3C73" w:themeColor="text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10B2"/>
    <w:pPr>
      <w:keepNext/>
      <w:keepLines/>
      <w:spacing w:before="0" w:after="0"/>
      <w:ind w:right="1701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10B2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496E"/>
    <w:rPr>
      <w:vertAlign w:val="superscript"/>
    </w:rPr>
  </w:style>
  <w:style w:type="table" w:customStyle="1" w:styleId="EPA">
    <w:name w:val="EPA"/>
    <w:basedOn w:val="TableNormal"/>
    <w:uiPriority w:val="99"/>
    <w:rsid w:val="006263CC"/>
    <w:pPr>
      <w:spacing w:after="0" w:line="240" w:lineRule="auto"/>
    </w:pPr>
    <w:tblPr>
      <w:tblBorders>
        <w:bottom w:val="single" w:sz="8" w:space="0" w:color="005FB4" w:themeColor="accent2"/>
        <w:insideH w:val="single" w:sz="8" w:space="0" w:color="005FB4" w:themeColor="accent2"/>
      </w:tblBorders>
      <w:tblCellMar>
        <w:top w:w="170" w:type="dxa"/>
        <w:left w:w="0" w:type="dxa"/>
        <w:bottom w:w="170" w:type="dxa"/>
        <w:right w:w="85" w:type="dxa"/>
      </w:tblCellMar>
    </w:tblPr>
    <w:tblStylePr w:type="firstRow">
      <w:rPr>
        <w:rFonts w:asciiTheme="majorHAnsi" w:hAnsiTheme="majorHAnsi"/>
        <w:color w:val="005FB4" w:themeColor="accent2"/>
      </w:rPr>
    </w:tblStylePr>
    <w:tblStylePr w:type="firstCol">
      <w:rPr>
        <w:rFonts w:asciiTheme="majorHAnsi" w:hAnsiTheme="majorHAnsi"/>
        <w:color w:val="005FB4" w:themeColor="accent2"/>
      </w:rPr>
    </w:tblStylePr>
  </w:style>
  <w:style w:type="paragraph" w:styleId="BodyText">
    <w:name w:val="Body Text"/>
    <w:basedOn w:val="Normal"/>
    <w:link w:val="BodyTextChar"/>
    <w:uiPriority w:val="1"/>
    <w:qFormat/>
    <w:rsid w:val="00090DCE"/>
    <w:pPr>
      <w:widowControl w:val="0"/>
      <w:autoSpaceDE w:val="0"/>
      <w:autoSpaceDN w:val="0"/>
      <w:spacing w:before="0" w:after="0"/>
    </w:pPr>
    <w:rPr>
      <w:rFonts w:ascii="VIC" w:eastAsia="VIC" w:hAnsi="VIC" w:cs="VIC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90DCE"/>
    <w:rPr>
      <w:rFonts w:ascii="VIC" w:eastAsia="VIC" w:hAnsi="VIC" w:cs="VIC"/>
      <w:sz w:val="20"/>
      <w:lang w:val="en-US"/>
    </w:rPr>
  </w:style>
  <w:style w:type="character" w:customStyle="1" w:styleId="CharacterStyle-Blue">
    <w:name w:val="Character Style - Blue"/>
    <w:basedOn w:val="DefaultParagraphFont"/>
    <w:uiPriority w:val="1"/>
    <w:rsid w:val="006D75C3"/>
    <w:rPr>
      <w:rFonts w:ascii="VIC SemiBold" w:hAnsi="VIC SemiBold"/>
      <w:color w:val="005FB4" w:themeColor="accent2"/>
    </w:rPr>
  </w:style>
  <w:style w:type="paragraph" w:customStyle="1" w:styleId="EPArefnumber">
    <w:name w:val="EPA ref number"/>
    <w:basedOn w:val="Normal"/>
    <w:next w:val="Normal"/>
    <w:rsid w:val="006A7616"/>
    <w:pPr>
      <w:framePr w:vSpace="397" w:wrap="notBeside" w:hAnchor="margin" w:y="1" w:anchorLock="1"/>
    </w:pPr>
  </w:style>
  <w:style w:type="paragraph" w:customStyle="1" w:styleId="LetterheadAddress">
    <w:name w:val="Letterhead Address"/>
    <w:basedOn w:val="Normal"/>
    <w:rsid w:val="006A7616"/>
    <w:pPr>
      <w:spacing w:after="1080"/>
      <w:contextualSpacing/>
    </w:pPr>
  </w:style>
  <w:style w:type="character" w:styleId="Strong">
    <w:name w:val="Strong"/>
    <w:basedOn w:val="DefaultParagraphFont"/>
    <w:uiPriority w:val="22"/>
    <w:qFormat/>
    <w:rsid w:val="006A7616"/>
    <w:rPr>
      <w:b/>
      <w:bCs/>
    </w:rPr>
  </w:style>
  <w:style w:type="paragraph" w:customStyle="1" w:styleId="Subject">
    <w:name w:val="Subject"/>
    <w:basedOn w:val="Normal"/>
    <w:rsid w:val="000B2DD5"/>
    <w:rPr>
      <w:color w:val="0A3C73" w:themeColor="text2"/>
    </w:rPr>
  </w:style>
  <w:style w:type="paragraph" w:customStyle="1" w:styleId="Sign-Off">
    <w:name w:val="Sign-Off"/>
    <w:basedOn w:val="NoSpacing"/>
    <w:rsid w:val="00A212D5"/>
    <w:rPr>
      <w:color w:val="0A3C73" w:themeColor="text2"/>
    </w:rPr>
  </w:style>
  <w:style w:type="character" w:customStyle="1" w:styleId="Medium">
    <w:name w:val="Medium"/>
    <w:basedOn w:val="Strong"/>
    <w:uiPriority w:val="1"/>
    <w:rsid w:val="00D71FD5"/>
    <w:rPr>
      <w:rFonts w:asciiTheme="majorHAnsi" w:hAnsiTheme="majorHAnsi"/>
      <w:b w:val="0"/>
      <w:bCs/>
      <w:color w:val="005FB4" w:themeColor="accent2"/>
    </w:rPr>
  </w:style>
  <w:style w:type="paragraph" w:customStyle="1" w:styleId="OFFICIAL">
    <w:name w:val="OFFICIAL"/>
    <w:basedOn w:val="Normal"/>
    <w:rsid w:val="005C6655"/>
    <w:pPr>
      <w:framePr w:wrap="around" w:vAnchor="page" w:hAnchor="page" w:xAlign="center" w:y="285"/>
      <w:jc w:val="center"/>
    </w:pPr>
    <w:rPr>
      <w:caps/>
    </w:rPr>
  </w:style>
  <w:style w:type="paragraph" w:customStyle="1" w:styleId="Tabletitle">
    <w:name w:val="Table title"/>
    <w:basedOn w:val="Normal"/>
    <w:autoRedefine/>
    <w:qFormat/>
    <w:rsid w:val="006263CC"/>
    <w:pPr>
      <w:spacing w:before="0" w:after="0"/>
    </w:pPr>
    <w:rPr>
      <w:rFonts w:asciiTheme="majorHAnsi" w:hAnsiTheme="majorHAnsi" w:cs="Arial"/>
      <w:noProof/>
      <w:color w:val="005FB4" w:themeColor="accent2"/>
      <w:szCs w:val="20"/>
      <w:lang w:bidi="he-IL"/>
    </w:rPr>
  </w:style>
  <w:style w:type="paragraph" w:customStyle="1" w:styleId="TableNumber">
    <w:name w:val="Table Number"/>
    <w:basedOn w:val="ListNumber"/>
    <w:rsid w:val="006263CC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pavictoria.sharepoint.com/sites/EPA_PowerPoint_Assets/EPA/Basic-content-template.dotx" TargetMode="External"/></Relationships>
</file>

<file path=word/theme/theme1.xml><?xml version="1.0" encoding="utf-8"?>
<a:theme xmlns:a="http://schemas.openxmlformats.org/drawingml/2006/main" name="Office Theme">
  <a:themeElements>
    <a:clrScheme name="EPA">
      <a:dk1>
        <a:sysClr val="windowText" lastClr="000000"/>
      </a:dk1>
      <a:lt1>
        <a:sysClr val="window" lastClr="FFFFFF"/>
      </a:lt1>
      <a:dk2>
        <a:srgbClr val="0A3C73"/>
      </a:dk2>
      <a:lt2>
        <a:srgbClr val="FFFFFF"/>
      </a:lt2>
      <a:accent1>
        <a:srgbClr val="0A3C73"/>
      </a:accent1>
      <a:accent2>
        <a:srgbClr val="005FB4"/>
      </a:accent2>
      <a:accent3>
        <a:srgbClr val="C3D700"/>
      </a:accent3>
      <a:accent4>
        <a:srgbClr val="00B4E1"/>
      </a:accent4>
      <a:accent5>
        <a:srgbClr val="00ADBB"/>
      </a:accent5>
      <a:accent6>
        <a:srgbClr val="00BC70"/>
      </a:accent6>
      <a:hlink>
        <a:srgbClr val="005FB4"/>
      </a:hlink>
      <a:folHlink>
        <a:srgbClr val="005FB4"/>
      </a:folHlink>
    </a:clrScheme>
    <a:fontScheme name="VIC">
      <a:majorFont>
        <a:latin typeface="VIC Medium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ACDocuments" ma:contentTypeID="0x01010092C1E8FEC1AFA04AB210F78769DE159A007200B23D163B3749ACD237B62F73824F" ma:contentTypeVersion="31" ma:contentTypeDescription="" ma:contentTypeScope="" ma:versionID="63a4ba527fa5d5501e0b46e23d51e180">
  <xsd:schema xmlns:xsd="http://www.w3.org/2001/XMLSchema" xmlns:xs="http://www.w3.org/2001/XMLSchema" xmlns:p="http://schemas.microsoft.com/office/2006/metadata/properties" xmlns:ns2="2c826319-ad85-4228-a45f-02df6f44d2dc" xmlns:ns3="38592dcd-3f7d-4639-9fad-afd07d426354" xmlns:ns4="a6d3a7d7-5bbf-4e15-8086-1a83efe325b1" targetNamespace="http://schemas.microsoft.com/office/2006/metadata/properties" ma:root="true" ma:fieldsID="2a9d0901c0dc7a220bde01b1da9b5d78" ns2:_="" ns3:_="" ns4:_="">
    <xsd:import namespace="2c826319-ad85-4228-a45f-02df6f44d2dc"/>
    <xsd:import namespace="38592dcd-3f7d-4639-9fad-afd07d426354"/>
    <xsd:import namespace="a6d3a7d7-5bbf-4e15-8086-1a83efe325b1"/>
    <xsd:element name="properties">
      <xsd:complexType>
        <xsd:sequence>
          <xsd:element name="documentManagement">
            <xsd:complexType>
              <xsd:all>
                <xsd:element ref="ns2:AddLine1" minOccurs="0"/>
                <xsd:element ref="ns2:AddLine2" minOccurs="0"/>
                <xsd:element ref="ns2:AddLine3" minOccurs="0"/>
                <xsd:element ref="ns2:BACNumber" minOccurs="0"/>
                <xsd:element ref="ns2:BACSubject" minOccurs="0"/>
                <xsd:element ref="ns2:Executive" minOccurs="0"/>
                <xsd:element ref="ns2:ContactPerson" minOccurs="0"/>
                <xsd:element ref="ns2:Directorate" minOccurs="0"/>
                <xsd:element ref="ns2:Unit" minOccurs="0"/>
                <xsd:element ref="ns2:DueDate1" minOccurs="0"/>
                <xsd:element ref="ns2:MibsNumber" minOccurs="0"/>
                <xsd:element ref="ns2:SHTitle" minOccurs="0"/>
                <xsd:element ref="ns2:FirstorOrgName" minOccurs="0"/>
                <xsd:element ref="ns2:LastName" minOccurs="0"/>
                <xsd:element ref="ns2:SHEmail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2:SHRole" minOccurs="0"/>
                <xsd:element ref="ns2:FinalApprover" minOccurs="0"/>
                <xsd:element ref="ns2:DeletedByUser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826319-ad85-4228-a45f-02df6f44d2dc" elementFormDefault="qualified">
    <xsd:import namespace="http://schemas.microsoft.com/office/2006/documentManagement/types"/>
    <xsd:import namespace="http://schemas.microsoft.com/office/infopath/2007/PartnerControls"/>
    <xsd:element name="AddLine1" ma:index="8" nillable="true" ma:displayName="AddLine1" ma:internalName="AddLine1" ma:readOnly="false">
      <xsd:simpleType>
        <xsd:restriction base="dms:Text">
          <xsd:maxLength value="255"/>
        </xsd:restriction>
      </xsd:simpleType>
    </xsd:element>
    <xsd:element name="AddLine2" ma:index="9" nillable="true" ma:displayName="AddLine2" ma:internalName="AddLine2" ma:readOnly="false">
      <xsd:simpleType>
        <xsd:restriction base="dms:Text">
          <xsd:maxLength value="255"/>
        </xsd:restriction>
      </xsd:simpleType>
    </xsd:element>
    <xsd:element name="AddLine3" ma:index="10" nillable="true" ma:displayName="AddLine3" ma:internalName="AddLine3" ma:readOnly="false">
      <xsd:simpleType>
        <xsd:restriction base="dms:Text">
          <xsd:maxLength value="255"/>
        </xsd:restriction>
      </xsd:simpleType>
    </xsd:element>
    <xsd:element name="BACNumber" ma:index="11" nillable="true" ma:displayName="BACNumber" ma:indexed="true" ma:internalName="BACNumber" ma:readOnly="false">
      <xsd:simpleType>
        <xsd:restriction base="dms:Text">
          <xsd:maxLength value="255"/>
        </xsd:restriction>
      </xsd:simpleType>
    </xsd:element>
    <xsd:element name="BACSubject" ma:index="12" nillable="true" ma:displayName="BACSubject" ma:internalName="BACSubject" ma:readOnly="false">
      <xsd:simpleType>
        <xsd:restriction base="dms:Text">
          <xsd:maxLength value="255"/>
        </xsd:restriction>
      </xsd:simpleType>
    </xsd:element>
    <xsd:element name="Executive" ma:index="13" nillable="true" ma:displayName="Executive" ma:internalName="Executive" ma:readOnly="false">
      <xsd:simpleType>
        <xsd:restriction base="dms:Text">
          <xsd:maxLength value="255"/>
        </xsd:restriction>
      </xsd:simpleType>
    </xsd:element>
    <xsd:element name="ContactPerson" ma:index="14" nillable="true" ma:displayName="EPA Action Officer" ma:list="UserInfo" ma:SharePointGroup="0" ma:internalName="ContactPers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rectorate" ma:index="15" nillable="true" ma:displayName="Directorate" ma:internalName="Directorate" ma:readOnly="false">
      <xsd:simpleType>
        <xsd:restriction base="dms:Text">
          <xsd:maxLength value="255"/>
        </xsd:restriction>
      </xsd:simpleType>
    </xsd:element>
    <xsd:element name="Unit" ma:index="16" nillable="true" ma:displayName="Unit" ma:internalName="Unit" ma:readOnly="false">
      <xsd:simpleType>
        <xsd:restriction base="dms:Text">
          <xsd:maxLength value="255"/>
        </xsd:restriction>
      </xsd:simpleType>
    </xsd:element>
    <xsd:element name="DueDate1" ma:index="17" nillable="true" ma:displayName="DueDate" ma:format="DateOnly" ma:internalName="DueDate1" ma:readOnly="false">
      <xsd:simpleType>
        <xsd:restriction base="dms:DateTime"/>
      </xsd:simpleType>
    </xsd:element>
    <xsd:element name="MibsNumber" ma:index="18" nillable="true" ma:displayName="MibsNumber" ma:internalName="MibsNumber" ma:readOnly="false">
      <xsd:simpleType>
        <xsd:restriction base="dms:Text">
          <xsd:maxLength value="255"/>
        </xsd:restriction>
      </xsd:simpleType>
    </xsd:element>
    <xsd:element name="SHTitle" ma:index="19" nillable="true" ma:displayName="SHTitle" ma:internalName="SHTitle" ma:readOnly="false">
      <xsd:simpleType>
        <xsd:restriction base="dms:Text">
          <xsd:maxLength value="255"/>
        </xsd:restriction>
      </xsd:simpleType>
    </xsd:element>
    <xsd:element name="FirstorOrgName" ma:index="20" nillable="true" ma:displayName="FirstorOrgName" ma:internalName="FirstorOrgName" ma:readOnly="false">
      <xsd:simpleType>
        <xsd:restriction base="dms:Text">
          <xsd:maxLength value="255"/>
        </xsd:restriction>
      </xsd:simpleType>
    </xsd:element>
    <xsd:element name="LastName" ma:index="21" nillable="true" ma:displayName="LastName" ma:internalName="LastName" ma:readOnly="false">
      <xsd:simpleType>
        <xsd:restriction base="dms:Text">
          <xsd:maxLength value="255"/>
        </xsd:restriction>
      </xsd:simpleType>
    </xsd:element>
    <xsd:element name="SHEmail" ma:index="22" nillable="true" ma:displayName="SHEmail" ma:internalName="SHEmail" ma:readOnly="false">
      <xsd:simpleType>
        <xsd:restriction base="dms:Text">
          <xsd:maxLength value="255"/>
        </xsd:restriction>
      </xsd:simpleType>
    </xsd:element>
    <xsd:element name="SharedWithUsers" ma:index="23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Role" ma:index="34" nillable="true" ma:displayName="SHRole" ma:internalName="SHRole" ma:readOnly="false">
      <xsd:simpleType>
        <xsd:restriction base="dms:Text">
          <xsd:maxLength value="255"/>
        </xsd:restriction>
      </xsd:simpleType>
    </xsd:element>
    <xsd:element name="FinalApprover" ma:index="35" nillable="true" ma:displayName="FinalApprover" ma:internalName="FinalApprover">
      <xsd:simpleType>
        <xsd:restriction base="dms:Text">
          <xsd:maxLength value="255"/>
        </xsd:restriction>
      </xsd:simpleType>
    </xsd:element>
    <xsd:element name="DeletedByUser" ma:index="36" nillable="true" ma:displayName="DeletedByUser" ma:internalName="DeletedByUs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92dcd-3f7d-4639-9fad-afd07d4263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9" nillable="true" ma:displayName="Tags" ma:internalName="MediaServiceAutoTags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9" nillable="true" ma:taxonomy="true" ma:internalName="lcf76f155ced4ddcb4097134ff3c332f" ma:taxonomyFieldName="MediaServiceImageTags" ma:displayName="Image Tags" ma:readOnly="false" ma:fieldId="{5cf76f15-5ced-4ddc-b409-7134ff3c332f}" ma:taxonomyMulti="true" ma:sspId="3d60a424-1bcf-4bc6-bbf4-020bc866f3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4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4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3a7d7-5bbf-4e15-8086-1a83efe325b1" elementFormDefault="qualified">
    <xsd:import namespace="http://schemas.microsoft.com/office/2006/documentManagement/types"/>
    <xsd:import namespace="http://schemas.microsoft.com/office/infopath/2007/PartnerControls"/>
    <xsd:element name="TaxCatchAll" ma:index="40" nillable="true" ma:displayName="Taxonomy Catch All Column" ma:hidden="true" ma:list="{64ce1dea-7676-400c-ac35-14d0176c1460}" ma:internalName="TaxCatchAll" ma:showField="CatchAllData" ma:web="2c826319-ad85-4228-a45f-02df6f44d2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6d3a7d7-5bbf-4e15-8086-1a83efe325b1" xsi:nil="true"/>
    <lcf76f155ced4ddcb4097134ff3c332f xmlns="38592dcd-3f7d-4639-9fad-afd07d426354">
      <Terms xmlns="http://schemas.microsoft.com/office/infopath/2007/PartnerControls"/>
    </lcf76f155ced4ddcb4097134ff3c332f>
    <SharedWithUsers xmlns="2c826319-ad85-4228-a45f-02df6f44d2dc">
      <UserInfo>
        <DisplayName>Ruth Charters</DisplayName>
        <AccountId>1154</AccountId>
        <AccountType/>
      </UserInfo>
      <UserInfo>
        <DisplayName>Aminda Clough</DisplayName>
        <AccountId>312</AccountId>
        <AccountType/>
      </UserInfo>
      <UserInfo>
        <DisplayName>Diana Joyce</DisplayName>
        <AccountId>393</AccountId>
        <AccountType/>
      </UserInfo>
    </SharedWithUsers>
    <FirstorOrgName xmlns="2c826319-ad85-4228-a45f-02df6f44d2dc" xsi:nil="true"/>
    <Executive xmlns="2c826319-ad85-4228-a45f-02df6f44d2dc" xsi:nil="true"/>
    <DueDate1 xmlns="2c826319-ad85-4228-a45f-02df6f44d2dc">2023-11-29T13:00:00+00:00</DueDate1>
    <SHTitle xmlns="2c826319-ad85-4228-a45f-02df6f44d2dc" xsi:nil="true"/>
    <FinalApprover xmlns="2c826319-ad85-4228-a45f-02df6f44d2dc">​CEO</FinalApprover>
    <AddLine3 xmlns="2c826319-ad85-4228-a45f-02df6f44d2dc" xsi:nil="true"/>
    <Directorate xmlns="2c826319-ad85-4228-a45f-02df6f44d2dc">Quality</Directorate>
    <AddLine2 xmlns="2c826319-ad85-4228-a45f-02df6f44d2dc" xsi:nil="true"/>
    <MibsNumber xmlns="2c826319-ad85-4228-a45f-02df6f44d2dc" xsi:nil="true"/>
    <SHRole xmlns="2c826319-ad85-4228-a45f-02df6f44d2dc" xsi:nil="true"/>
    <ContactPerson xmlns="2c826319-ad85-4228-a45f-02df6f44d2dc">
      <UserInfo>
        <DisplayName>Kyle Heaslip</DisplayName>
        <AccountId>801</AccountId>
        <AccountType/>
      </UserInfo>
    </ContactPerson>
    <Unit xmlns="2c826319-ad85-4228-a45f-02df6f44d2dc">Enterprise Assurance</Unit>
    <BACNumber xmlns="2c826319-ad85-4228-a45f-02df6f44d2dc">BR1959</BACNumber>
    <LastName xmlns="2c826319-ad85-4228-a45f-02df6f44d2dc" xsi:nil="true"/>
    <DeletedByUser xmlns="2c826319-ad85-4228-a45f-02df6f44d2dc" xsi:nil="true"/>
    <SHEmail xmlns="2c826319-ad85-4228-a45f-02df6f44d2dc" xsi:nil="true"/>
    <AddLine1 xmlns="2c826319-ad85-4228-a45f-02df6f44d2dc" xsi:nil="true"/>
    <BACSubject xmlns="2c826319-ad85-4228-a45f-02df6f44d2dc">Publication of the FY2022-23 Gifts Register</BACSubject>
  </documentManagement>
</p:properties>
</file>

<file path=customXml/itemProps1.xml><?xml version="1.0" encoding="utf-8"?>
<ds:datastoreItem xmlns:ds="http://schemas.openxmlformats.org/officeDocument/2006/customXml" ds:itemID="{5B0B1898-1266-4F4D-ACA9-3B93D1902C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826319-ad85-4228-a45f-02df6f44d2dc"/>
    <ds:schemaRef ds:uri="38592dcd-3f7d-4639-9fad-afd07d426354"/>
    <ds:schemaRef ds:uri="a6d3a7d7-5bbf-4e15-8086-1a83efe325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DEDE5A-5625-4332-BCD6-5E0BB3E648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A13B52-2D46-47A4-BF7A-DC2B7AC61C45}">
  <ds:schemaRefs>
    <ds:schemaRef ds:uri="2c826319-ad85-4228-a45f-02df6f44d2dc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purl.org/dc/elements/1.1/"/>
    <ds:schemaRef ds:uri="http://purl.org/dc/dcmitype/"/>
    <ds:schemaRef ds:uri="a6d3a7d7-5bbf-4e15-8086-1a83efe325b1"/>
    <ds:schemaRef ds:uri="38592dcd-3f7d-4639-9fad-afd07d426354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>
  <clbl:label id="{3263f7fe-16ce-4aec-b2b1-936603df6f66}" enabled="1" method="Privileged" siteId="{28e1a73d-f0ce-441e-80a7-1b36946db3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Basic-content-template</Template>
  <TotalTime>1</TotalTime>
  <Pages>3</Pages>
  <Words>396</Words>
  <Characters>2261</Characters>
  <Application>Microsoft Office Word</Application>
  <DocSecurity>4</DocSecurity>
  <Lines>18</Lines>
  <Paragraphs>5</Paragraphs>
  <ScaleCrop>false</ScaleCrop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Kyle Heaslip</cp:lastModifiedBy>
  <cp:revision>2</cp:revision>
  <cp:lastPrinted>2022-11-04T05:49:00Z</cp:lastPrinted>
  <dcterms:created xsi:type="dcterms:W3CDTF">2024-01-15T04:29:00Z</dcterms:created>
  <dcterms:modified xsi:type="dcterms:W3CDTF">2024-01-15T04:29:00Z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1,3,5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 </vt:lpwstr>
  </property>
  <property fmtid="{D5CDD505-2E9C-101B-9397-08002B2CF9AE}" pid="5" name="ContentTypeId">
    <vt:lpwstr>0x01010092C1E8FEC1AFA04AB210F78769DE159A007200B23D163B3749ACD237B62F73824F</vt:lpwstr>
  </property>
  <property fmtid="{D5CDD505-2E9C-101B-9397-08002B2CF9AE}" pid="6" name="MediaServiceImageTags">
    <vt:lpwstr/>
  </property>
</Properties>
</file>