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D8B0C" w14:textId="77777777" w:rsidR="00DE3B40" w:rsidRPr="0060160C" w:rsidRDefault="00DE3B40" w:rsidP="00DE3B40">
      <w:pPr>
        <w:spacing w:before="240" w:after="120"/>
        <w:ind w:right="-8"/>
        <w:rPr>
          <w:i/>
          <w:iCs/>
          <w:color w:val="C35005"/>
        </w:rPr>
      </w:pPr>
      <w:r w:rsidRPr="0060160C">
        <w:rPr>
          <w:b/>
          <w:bCs/>
          <w:i/>
          <w:iCs/>
          <w:color w:val="C35005"/>
        </w:rPr>
        <w:t>Instructions</w:t>
      </w:r>
      <w:r w:rsidRPr="0060160C">
        <w:rPr>
          <w:i/>
          <w:iCs/>
          <w:color w:val="C35005"/>
        </w:rPr>
        <w:t>: Please prepare the PRSA statement using this form, removing the notes in orange text and this instruction text before finalising.</w:t>
      </w:r>
    </w:p>
    <w:p w14:paraId="0C0C08BB" w14:textId="77777777" w:rsidR="00DE3B40" w:rsidRDefault="00DE3B40" w:rsidP="00DE3B40">
      <w:pPr>
        <w:spacing w:after="120"/>
        <w:ind w:right="-8"/>
      </w:pPr>
      <w:r>
        <w:t>The purpose of a preliminary risk screen assessment is:</w:t>
      </w:r>
    </w:p>
    <w:p w14:paraId="44B79858" w14:textId="77777777" w:rsidR="00DE3B40" w:rsidRDefault="00DE3B40" w:rsidP="00DE3B40">
      <w:pPr>
        <w:spacing w:after="120"/>
        <w:ind w:right="-8"/>
      </w:pPr>
      <w:r>
        <w:t>(a) to assess the likelihood of the presence of contaminated land; and</w:t>
      </w:r>
    </w:p>
    <w:p w14:paraId="525C3A77" w14:textId="77777777" w:rsidR="00DE3B40" w:rsidRDefault="00DE3B40" w:rsidP="00DE3B40">
      <w:pPr>
        <w:spacing w:after="120"/>
        <w:ind w:right="-8"/>
      </w:pPr>
      <w:r>
        <w:t>(b) to determine if an environmental audit is required; and</w:t>
      </w:r>
    </w:p>
    <w:p w14:paraId="373BC08C" w14:textId="77777777" w:rsidR="00DE3B40" w:rsidRDefault="00DE3B40" w:rsidP="00DE3B40">
      <w:pPr>
        <w:spacing w:after="120"/>
        <w:ind w:right="-8"/>
      </w:pPr>
      <w:r>
        <w:t>(c) if an environmental audit is required, to recommend a scope for the environmental audit.</w:t>
      </w:r>
    </w:p>
    <w:p w14:paraId="0A56821F" w14:textId="19FCE7B8" w:rsidR="00DE3B40" w:rsidRDefault="00DE3B40" w:rsidP="00DE3B40">
      <w:pPr>
        <w:spacing w:after="120"/>
        <w:ind w:right="-8"/>
      </w:pPr>
      <w:r>
        <w:t xml:space="preserve">It is important to note that a PRSA is not an environmental audit statement or an environmental audit report. It should not be </w:t>
      </w:r>
      <w:r w:rsidR="00F50713">
        <w:t>mis</w:t>
      </w:r>
      <w:r>
        <w:t xml:space="preserve">construed as an environmental audit conducted to assess the suitability of </w:t>
      </w:r>
      <w:r w:rsidR="005F4FC1">
        <w:t>a</w:t>
      </w:r>
      <w:r w:rsidR="00C70F44">
        <w:t xml:space="preserve"> </w:t>
      </w:r>
      <w:r w:rsidR="005F4FC1">
        <w:t>site for a</w:t>
      </w:r>
      <w:r w:rsidR="00C70F44">
        <w:t xml:space="preserve"> proposed</w:t>
      </w:r>
      <w:r w:rsidR="005F4FC1">
        <w:t xml:space="preserve"> </w:t>
      </w:r>
      <w:r>
        <w:t>land use</w:t>
      </w:r>
      <w:r w:rsidR="004134EB">
        <w:t>, or as</w:t>
      </w:r>
      <w:r w:rsidR="00F243F2">
        <w:t xml:space="preserve"> a</w:t>
      </w:r>
      <w:r w:rsidR="00E0672B">
        <w:t xml:space="preserve"> </w:t>
      </w:r>
      <w:r w:rsidR="00FE0C60">
        <w:t xml:space="preserve">statement by the auditor on the extent of </w:t>
      </w:r>
      <w:proofErr w:type="gramStart"/>
      <w:r w:rsidR="00FE0C60">
        <w:t>contamination, if</w:t>
      </w:r>
      <w:proofErr w:type="gramEnd"/>
      <w:r w:rsidR="00FE0C60">
        <w:t xml:space="preserve"> present.</w:t>
      </w:r>
    </w:p>
    <w:p w14:paraId="32E71653" w14:textId="405DCF6A" w:rsidR="00DE3B40" w:rsidRDefault="00DE3B40" w:rsidP="00DE3B40">
      <w:pPr>
        <w:spacing w:after="120"/>
        <w:ind w:right="-8"/>
      </w:pPr>
      <w:r>
        <w:t xml:space="preserve">Further details are provided in the </w:t>
      </w:r>
      <w:r w:rsidRPr="004433A1">
        <w:t>preliminary risk screen assessment report</w:t>
      </w:r>
      <w:r>
        <w:t xml:space="preserve"> that accompanies </w:t>
      </w:r>
      <w:r>
        <w:br/>
        <w:t>this statement.</w:t>
      </w:r>
    </w:p>
    <w:p w14:paraId="665041FF" w14:textId="77777777" w:rsidR="00DE3B40" w:rsidRPr="0051582C" w:rsidRDefault="00DE3B40" w:rsidP="0060160C">
      <w:pPr>
        <w:keepNext/>
        <w:spacing w:before="240" w:after="240"/>
        <w:ind w:right="-8"/>
        <w:outlineLvl w:val="0"/>
        <w:rPr>
          <w:rFonts w:ascii="VIC SemiBold" w:hAnsi="VIC SemiBold"/>
          <w:color w:val="0A3C73" w:themeColor="text2"/>
          <w:sz w:val="24"/>
        </w:rPr>
      </w:pPr>
      <w:r w:rsidRPr="0051582C">
        <w:rPr>
          <w:rFonts w:ascii="VIC SemiBold" w:hAnsi="VIC SemiBold"/>
          <w:color w:val="0A3C73" w:themeColor="text2"/>
          <w:sz w:val="24"/>
        </w:rPr>
        <w:t>Section 1: Preliminary risk screen assessment overview</w:t>
      </w:r>
    </w:p>
    <w:p w14:paraId="3000B74B" w14:textId="77777777" w:rsidR="00DE3B40" w:rsidRPr="0038561C" w:rsidRDefault="00DE3B40" w:rsidP="0060160C">
      <w:pPr>
        <w:keepNext/>
        <w:spacing w:before="240" w:after="120"/>
        <w:ind w:left="567" w:right="-8" w:hanging="567"/>
        <w:rPr>
          <w:rFonts w:ascii="VIC SemiBold" w:hAnsi="VIC SemiBold"/>
          <w:color w:val="003F72"/>
          <w:sz w:val="21"/>
          <w:szCs w:val="21"/>
        </w:rPr>
      </w:pPr>
      <w:r w:rsidRPr="0038561C">
        <w:rPr>
          <w:rFonts w:ascii="VIC SemiBold" w:hAnsi="VIC SemiBold"/>
          <w:color w:val="003F72"/>
          <w:sz w:val="21"/>
          <w:szCs w:val="21"/>
        </w:rPr>
        <w:t>Environmental auditor details</w:t>
      </w:r>
    </w:p>
    <w:tbl>
      <w:tblPr>
        <w:tblW w:w="10206" w:type="dxa"/>
        <w:tblCellMar>
          <w:top w:w="108" w:type="dxa"/>
        </w:tblCellMar>
        <w:tblLook w:val="04A0" w:firstRow="1" w:lastRow="0" w:firstColumn="1" w:lastColumn="0" w:noHBand="0" w:noVBand="1"/>
      </w:tblPr>
      <w:tblGrid>
        <w:gridCol w:w="2977"/>
        <w:gridCol w:w="7229"/>
      </w:tblGrid>
      <w:tr w:rsidR="00DE3B40" w:rsidRPr="00EE755E" w14:paraId="3152F98C" w14:textId="77777777">
        <w:trPr>
          <w:trHeight w:val="340"/>
        </w:trPr>
        <w:tc>
          <w:tcPr>
            <w:tcW w:w="2977" w:type="dxa"/>
            <w:shd w:val="clear" w:color="auto" w:fill="FFFFFF" w:themeFill="background2"/>
          </w:tcPr>
          <w:p w14:paraId="2684820D" w14:textId="77777777" w:rsidR="00DE3B40" w:rsidRPr="00EE755E" w:rsidRDefault="00DE3B40">
            <w:pPr>
              <w:ind w:right="-8"/>
              <w:contextualSpacing/>
            </w:pPr>
            <w:r w:rsidRPr="00EE755E">
              <w:t>Name:</w:t>
            </w:r>
          </w:p>
        </w:tc>
        <w:tc>
          <w:tcPr>
            <w:tcW w:w="7229" w:type="dxa"/>
            <w:tcBorders>
              <w:bottom w:val="single" w:sz="4" w:space="0" w:color="auto"/>
            </w:tcBorders>
          </w:tcPr>
          <w:p w14:paraId="447E0357" w14:textId="77777777" w:rsidR="00DE3B40" w:rsidRPr="00EE755E" w:rsidRDefault="00DE3B40">
            <w:pPr>
              <w:ind w:right="-8"/>
              <w:contextualSpacing/>
            </w:pPr>
          </w:p>
        </w:tc>
      </w:tr>
      <w:tr w:rsidR="00DE3B40" w:rsidRPr="00EE755E" w14:paraId="3CD76D65" w14:textId="77777777">
        <w:trPr>
          <w:trHeight w:val="340"/>
        </w:trPr>
        <w:tc>
          <w:tcPr>
            <w:tcW w:w="2977" w:type="dxa"/>
            <w:shd w:val="clear" w:color="auto" w:fill="FFFFFF" w:themeFill="background2"/>
          </w:tcPr>
          <w:p w14:paraId="573C3AA3" w14:textId="77777777" w:rsidR="00DE3B40" w:rsidRPr="00EE755E" w:rsidRDefault="00DE3B40">
            <w:pPr>
              <w:ind w:right="-8"/>
              <w:contextualSpacing/>
            </w:pPr>
            <w:r w:rsidRPr="00EE755E">
              <w:t>Company:</w:t>
            </w:r>
          </w:p>
        </w:tc>
        <w:tc>
          <w:tcPr>
            <w:tcW w:w="7229" w:type="dxa"/>
            <w:tcBorders>
              <w:top w:val="single" w:sz="4" w:space="0" w:color="auto"/>
              <w:bottom w:val="single" w:sz="4" w:space="0" w:color="auto"/>
            </w:tcBorders>
          </w:tcPr>
          <w:p w14:paraId="3CA263B2" w14:textId="77777777" w:rsidR="00DE3B40" w:rsidRPr="00EE755E" w:rsidRDefault="00DE3B40">
            <w:pPr>
              <w:ind w:right="-8"/>
              <w:contextualSpacing/>
            </w:pPr>
          </w:p>
        </w:tc>
      </w:tr>
      <w:tr w:rsidR="00DE3B40" w:rsidRPr="00EE755E" w14:paraId="18AB1B87" w14:textId="77777777">
        <w:trPr>
          <w:trHeight w:val="340"/>
        </w:trPr>
        <w:tc>
          <w:tcPr>
            <w:tcW w:w="2977" w:type="dxa"/>
            <w:shd w:val="clear" w:color="auto" w:fill="FFFFFF" w:themeFill="background2"/>
          </w:tcPr>
          <w:p w14:paraId="2F8C8B57" w14:textId="77777777" w:rsidR="00DE3B40" w:rsidRPr="00EE755E" w:rsidRDefault="00DE3B40">
            <w:pPr>
              <w:ind w:right="-8"/>
              <w:contextualSpacing/>
            </w:pPr>
            <w:r w:rsidRPr="00EE755E">
              <w:t>Address:</w:t>
            </w:r>
          </w:p>
        </w:tc>
        <w:tc>
          <w:tcPr>
            <w:tcW w:w="7229" w:type="dxa"/>
            <w:tcBorders>
              <w:top w:val="single" w:sz="4" w:space="0" w:color="auto"/>
              <w:bottom w:val="single" w:sz="4" w:space="0" w:color="auto"/>
            </w:tcBorders>
          </w:tcPr>
          <w:p w14:paraId="3DCA65AB" w14:textId="77777777" w:rsidR="00DE3B40" w:rsidRPr="00EE755E" w:rsidRDefault="00DE3B40">
            <w:pPr>
              <w:ind w:right="-8"/>
              <w:contextualSpacing/>
            </w:pPr>
          </w:p>
        </w:tc>
      </w:tr>
      <w:tr w:rsidR="00DE3B40" w:rsidRPr="00EE755E" w14:paraId="546EB8B5" w14:textId="77777777">
        <w:trPr>
          <w:trHeight w:val="340"/>
        </w:trPr>
        <w:tc>
          <w:tcPr>
            <w:tcW w:w="2977" w:type="dxa"/>
            <w:shd w:val="clear" w:color="auto" w:fill="FFFFFF" w:themeFill="background2"/>
          </w:tcPr>
          <w:p w14:paraId="774BCBAD" w14:textId="77777777" w:rsidR="00DE3B40" w:rsidRPr="00EE755E" w:rsidRDefault="00DE3B40">
            <w:pPr>
              <w:ind w:right="-8"/>
              <w:contextualSpacing/>
            </w:pPr>
            <w:r w:rsidRPr="00EE755E">
              <w:t>Phone:</w:t>
            </w:r>
          </w:p>
        </w:tc>
        <w:tc>
          <w:tcPr>
            <w:tcW w:w="7229" w:type="dxa"/>
            <w:tcBorders>
              <w:top w:val="single" w:sz="4" w:space="0" w:color="auto"/>
              <w:bottom w:val="single" w:sz="4" w:space="0" w:color="auto"/>
            </w:tcBorders>
          </w:tcPr>
          <w:p w14:paraId="31D1B08C" w14:textId="77777777" w:rsidR="00DE3B40" w:rsidRPr="00EE755E" w:rsidRDefault="00DE3B40">
            <w:pPr>
              <w:ind w:right="-8"/>
              <w:contextualSpacing/>
            </w:pPr>
          </w:p>
        </w:tc>
      </w:tr>
      <w:tr w:rsidR="00DE3B40" w:rsidRPr="00EE755E" w14:paraId="79D9CAA7" w14:textId="77777777">
        <w:trPr>
          <w:trHeight w:val="340"/>
        </w:trPr>
        <w:tc>
          <w:tcPr>
            <w:tcW w:w="2977" w:type="dxa"/>
            <w:shd w:val="clear" w:color="auto" w:fill="FFFFFF" w:themeFill="background2"/>
          </w:tcPr>
          <w:p w14:paraId="36B0ED64" w14:textId="77777777" w:rsidR="00DE3B40" w:rsidRPr="00EE755E" w:rsidRDefault="00DE3B40">
            <w:pPr>
              <w:ind w:right="-8"/>
              <w:contextualSpacing/>
            </w:pPr>
            <w:r w:rsidRPr="00EE755E">
              <w:t>Email:</w:t>
            </w:r>
          </w:p>
        </w:tc>
        <w:tc>
          <w:tcPr>
            <w:tcW w:w="7229" w:type="dxa"/>
            <w:tcBorders>
              <w:top w:val="single" w:sz="4" w:space="0" w:color="auto"/>
              <w:bottom w:val="single" w:sz="4" w:space="0" w:color="auto"/>
            </w:tcBorders>
          </w:tcPr>
          <w:p w14:paraId="3C8FF5E9" w14:textId="77777777" w:rsidR="00DE3B40" w:rsidRPr="00EE755E" w:rsidRDefault="00DE3B40">
            <w:pPr>
              <w:ind w:right="-8"/>
              <w:contextualSpacing/>
            </w:pPr>
          </w:p>
        </w:tc>
      </w:tr>
    </w:tbl>
    <w:p w14:paraId="33404ECC" w14:textId="2ACC75B9" w:rsidR="00DE3B40" w:rsidRPr="0038561C" w:rsidRDefault="00DE3B40" w:rsidP="00DE3B40">
      <w:pPr>
        <w:keepNext/>
        <w:spacing w:before="240" w:after="120"/>
        <w:ind w:left="567" w:right="-8" w:hanging="567"/>
        <w:rPr>
          <w:rFonts w:ascii="VIC SemiBold" w:hAnsi="VIC SemiBold"/>
          <w:color w:val="003F72"/>
          <w:sz w:val="21"/>
          <w:szCs w:val="21"/>
        </w:rPr>
      </w:pPr>
      <w:r w:rsidRPr="0038561C">
        <w:rPr>
          <w:rFonts w:ascii="VIC SemiBold" w:hAnsi="VIC SemiBold"/>
          <w:color w:val="003F72"/>
          <w:sz w:val="21"/>
          <w:szCs w:val="21"/>
        </w:rPr>
        <w:t>Site owner</w:t>
      </w:r>
      <w:r w:rsidR="002D4AAD">
        <w:rPr>
          <w:rFonts w:ascii="VIC SemiBold" w:hAnsi="VIC SemiBold"/>
          <w:color w:val="003F72"/>
          <w:sz w:val="21"/>
          <w:szCs w:val="21"/>
        </w:rPr>
        <w:t xml:space="preserve"> or </w:t>
      </w:r>
      <w:r w:rsidRPr="0038561C">
        <w:rPr>
          <w:rFonts w:ascii="VIC SemiBold" w:hAnsi="VIC SemiBold"/>
          <w:color w:val="003F72"/>
          <w:sz w:val="21"/>
          <w:szCs w:val="21"/>
        </w:rPr>
        <w:t>occupant</w:t>
      </w:r>
    </w:p>
    <w:tbl>
      <w:tblPr>
        <w:tblW w:w="10206" w:type="dxa"/>
        <w:tblCellMar>
          <w:top w:w="108" w:type="dxa"/>
        </w:tblCellMar>
        <w:tblLook w:val="04A0" w:firstRow="1" w:lastRow="0" w:firstColumn="1" w:lastColumn="0" w:noHBand="0" w:noVBand="1"/>
      </w:tblPr>
      <w:tblGrid>
        <w:gridCol w:w="2977"/>
        <w:gridCol w:w="7229"/>
      </w:tblGrid>
      <w:tr w:rsidR="00DE3B40" w:rsidRPr="00EE755E" w14:paraId="7EB3E348" w14:textId="77777777">
        <w:trPr>
          <w:trHeight w:val="340"/>
        </w:trPr>
        <w:tc>
          <w:tcPr>
            <w:tcW w:w="2977" w:type="dxa"/>
            <w:shd w:val="clear" w:color="auto" w:fill="FFFFFF" w:themeFill="background2"/>
          </w:tcPr>
          <w:p w14:paraId="451BB1C4" w14:textId="77777777" w:rsidR="00DE3B40" w:rsidRPr="00EE755E" w:rsidRDefault="00DE3B40">
            <w:pPr>
              <w:spacing w:before="120"/>
              <w:ind w:right="-8"/>
              <w:contextualSpacing/>
            </w:pPr>
            <w:r w:rsidRPr="00EE755E">
              <w:t>Name:</w:t>
            </w:r>
          </w:p>
        </w:tc>
        <w:tc>
          <w:tcPr>
            <w:tcW w:w="7229" w:type="dxa"/>
            <w:tcBorders>
              <w:bottom w:val="single" w:sz="4" w:space="0" w:color="auto"/>
            </w:tcBorders>
          </w:tcPr>
          <w:p w14:paraId="527F74E2" w14:textId="77777777" w:rsidR="00DE3B40" w:rsidRPr="00EE755E" w:rsidRDefault="00DE3B40">
            <w:pPr>
              <w:spacing w:before="120"/>
              <w:ind w:right="-8"/>
              <w:contextualSpacing/>
            </w:pPr>
          </w:p>
        </w:tc>
      </w:tr>
      <w:tr w:rsidR="00DE3B40" w:rsidRPr="00EE755E" w14:paraId="2A5E832E" w14:textId="77777777">
        <w:trPr>
          <w:trHeight w:val="340"/>
        </w:trPr>
        <w:tc>
          <w:tcPr>
            <w:tcW w:w="2977" w:type="dxa"/>
            <w:shd w:val="clear" w:color="auto" w:fill="FFFFFF" w:themeFill="background2"/>
          </w:tcPr>
          <w:p w14:paraId="5623318C" w14:textId="77777777" w:rsidR="00DE3B40" w:rsidRPr="00EE755E" w:rsidRDefault="00DE3B40">
            <w:pPr>
              <w:ind w:right="-8"/>
              <w:contextualSpacing/>
            </w:pPr>
            <w:r w:rsidRPr="00EE755E">
              <w:t>Company:</w:t>
            </w:r>
          </w:p>
        </w:tc>
        <w:tc>
          <w:tcPr>
            <w:tcW w:w="7229" w:type="dxa"/>
            <w:tcBorders>
              <w:top w:val="single" w:sz="4" w:space="0" w:color="auto"/>
              <w:bottom w:val="single" w:sz="4" w:space="0" w:color="auto"/>
            </w:tcBorders>
          </w:tcPr>
          <w:p w14:paraId="1F30B362" w14:textId="77777777" w:rsidR="00DE3B40" w:rsidRPr="00EE755E" w:rsidRDefault="00DE3B40">
            <w:pPr>
              <w:ind w:right="-8"/>
              <w:contextualSpacing/>
            </w:pPr>
          </w:p>
        </w:tc>
      </w:tr>
    </w:tbl>
    <w:p w14:paraId="06DB479E" w14:textId="77777777" w:rsidR="00DE3B40" w:rsidRPr="0038561C" w:rsidRDefault="00DE3B40" w:rsidP="00DE3B40">
      <w:pPr>
        <w:keepNext/>
        <w:spacing w:before="240" w:after="120"/>
        <w:ind w:left="567" w:right="-8" w:hanging="567"/>
        <w:rPr>
          <w:rFonts w:ascii="VIC SemiBold" w:hAnsi="VIC SemiBold"/>
          <w:color w:val="003F72"/>
          <w:sz w:val="21"/>
          <w:szCs w:val="21"/>
        </w:rPr>
      </w:pPr>
      <w:r w:rsidRPr="0038561C">
        <w:rPr>
          <w:rFonts w:ascii="VIC SemiBold" w:hAnsi="VIC SemiBold"/>
          <w:color w:val="003F72"/>
          <w:sz w:val="21"/>
          <w:szCs w:val="21"/>
        </w:rPr>
        <w:t>Environmental auditor engaged by</w:t>
      </w:r>
    </w:p>
    <w:tbl>
      <w:tblPr>
        <w:tblW w:w="10206" w:type="dxa"/>
        <w:tblCellMar>
          <w:top w:w="108" w:type="dxa"/>
        </w:tblCellMar>
        <w:tblLook w:val="04A0" w:firstRow="1" w:lastRow="0" w:firstColumn="1" w:lastColumn="0" w:noHBand="0" w:noVBand="1"/>
      </w:tblPr>
      <w:tblGrid>
        <w:gridCol w:w="2977"/>
        <w:gridCol w:w="7229"/>
      </w:tblGrid>
      <w:tr w:rsidR="00DE3B40" w:rsidRPr="00EE755E" w14:paraId="0D10C9A5" w14:textId="77777777">
        <w:trPr>
          <w:trHeight w:val="340"/>
        </w:trPr>
        <w:tc>
          <w:tcPr>
            <w:tcW w:w="2977" w:type="dxa"/>
            <w:shd w:val="clear" w:color="auto" w:fill="FFFFFF" w:themeFill="background2"/>
          </w:tcPr>
          <w:p w14:paraId="25572BF3" w14:textId="77777777" w:rsidR="00DE3B40" w:rsidRPr="00EE755E" w:rsidRDefault="00DE3B40">
            <w:pPr>
              <w:spacing w:before="120"/>
              <w:ind w:right="-8"/>
              <w:contextualSpacing/>
            </w:pPr>
            <w:r w:rsidRPr="00EE755E">
              <w:t>Name:</w:t>
            </w:r>
          </w:p>
        </w:tc>
        <w:tc>
          <w:tcPr>
            <w:tcW w:w="7229" w:type="dxa"/>
            <w:tcBorders>
              <w:bottom w:val="single" w:sz="4" w:space="0" w:color="auto"/>
            </w:tcBorders>
          </w:tcPr>
          <w:p w14:paraId="1C3DE1EC" w14:textId="77777777" w:rsidR="00DE3B40" w:rsidRPr="00EE755E" w:rsidRDefault="00DE3B40">
            <w:pPr>
              <w:spacing w:before="120"/>
              <w:ind w:right="-8"/>
              <w:contextualSpacing/>
            </w:pPr>
          </w:p>
        </w:tc>
      </w:tr>
      <w:tr w:rsidR="00DE3B40" w:rsidRPr="00EE755E" w14:paraId="6DEE5649" w14:textId="77777777">
        <w:trPr>
          <w:trHeight w:val="340"/>
        </w:trPr>
        <w:tc>
          <w:tcPr>
            <w:tcW w:w="2977" w:type="dxa"/>
            <w:shd w:val="clear" w:color="auto" w:fill="FFFFFF" w:themeFill="background2"/>
          </w:tcPr>
          <w:p w14:paraId="5814672D" w14:textId="77777777" w:rsidR="00DE3B40" w:rsidRPr="00EE755E" w:rsidRDefault="00DE3B40">
            <w:pPr>
              <w:ind w:right="-8"/>
              <w:contextualSpacing/>
            </w:pPr>
            <w:r w:rsidRPr="00EE755E">
              <w:t>Company:</w:t>
            </w:r>
          </w:p>
        </w:tc>
        <w:tc>
          <w:tcPr>
            <w:tcW w:w="7229" w:type="dxa"/>
            <w:tcBorders>
              <w:top w:val="single" w:sz="4" w:space="0" w:color="auto"/>
              <w:bottom w:val="single" w:sz="4" w:space="0" w:color="auto"/>
            </w:tcBorders>
          </w:tcPr>
          <w:p w14:paraId="21C717F2" w14:textId="77777777" w:rsidR="00DE3B40" w:rsidRPr="00EE755E" w:rsidRDefault="00DE3B40">
            <w:pPr>
              <w:ind w:right="-8"/>
              <w:contextualSpacing/>
            </w:pPr>
          </w:p>
        </w:tc>
      </w:tr>
      <w:tr w:rsidR="00DE3B40" w:rsidRPr="00EE755E" w14:paraId="702501E9" w14:textId="77777777">
        <w:trPr>
          <w:trHeight w:val="340"/>
        </w:trPr>
        <w:tc>
          <w:tcPr>
            <w:tcW w:w="2977" w:type="dxa"/>
            <w:shd w:val="clear" w:color="auto" w:fill="FFFFFF" w:themeFill="background2"/>
          </w:tcPr>
          <w:p w14:paraId="6B711146" w14:textId="77777777" w:rsidR="00DE3B40" w:rsidRPr="00EE755E" w:rsidRDefault="00DE3B40">
            <w:pPr>
              <w:ind w:right="-8"/>
              <w:contextualSpacing/>
            </w:pPr>
            <w:r>
              <w:t>Relationship to site owner</w:t>
            </w:r>
            <w:r w:rsidRPr="00EE755E">
              <w:t>:</w:t>
            </w:r>
          </w:p>
        </w:tc>
        <w:tc>
          <w:tcPr>
            <w:tcW w:w="7229" w:type="dxa"/>
            <w:tcBorders>
              <w:top w:val="single" w:sz="4" w:space="0" w:color="auto"/>
              <w:bottom w:val="single" w:sz="4" w:space="0" w:color="auto"/>
            </w:tcBorders>
          </w:tcPr>
          <w:p w14:paraId="6BB093DA" w14:textId="77777777" w:rsidR="00DE3B40" w:rsidRPr="00EE755E" w:rsidRDefault="00DE3B40">
            <w:pPr>
              <w:ind w:right="-8"/>
              <w:contextualSpacing/>
            </w:pPr>
          </w:p>
        </w:tc>
      </w:tr>
    </w:tbl>
    <w:p w14:paraId="56C74141" w14:textId="6DBDA673" w:rsidR="00DE3B40" w:rsidRPr="0038561C" w:rsidRDefault="00DE3B40" w:rsidP="00DE3B40">
      <w:pPr>
        <w:keepNext/>
        <w:spacing w:before="240" w:after="120"/>
        <w:ind w:left="567" w:right="-8" w:hanging="567"/>
        <w:rPr>
          <w:rFonts w:ascii="VIC SemiBold" w:hAnsi="VIC SemiBold"/>
          <w:color w:val="003F72"/>
          <w:sz w:val="21"/>
          <w:szCs w:val="21"/>
        </w:rPr>
      </w:pPr>
      <w:r w:rsidRPr="0038561C">
        <w:rPr>
          <w:rFonts w:ascii="VIC SemiBold" w:hAnsi="VIC SemiBold"/>
          <w:color w:val="003F72"/>
          <w:sz w:val="21"/>
          <w:szCs w:val="21"/>
        </w:rPr>
        <w:lastRenderedPageBreak/>
        <w:t>Reason for preliminary risk screen assessment</w:t>
      </w:r>
      <w:r w:rsidR="002D4AAD">
        <w:rPr>
          <w:rFonts w:ascii="VIC SemiBold" w:hAnsi="VIC SemiBold"/>
          <w:color w:val="003F72"/>
          <w:sz w:val="21"/>
          <w:szCs w:val="21"/>
        </w:rPr>
        <w:t>:</w:t>
      </w:r>
    </w:p>
    <w:tbl>
      <w:tblPr>
        <w:tblW w:w="10206" w:type="dxa"/>
        <w:tblCellMar>
          <w:top w:w="108" w:type="dxa"/>
        </w:tblCellMar>
        <w:tblLook w:val="04A0" w:firstRow="1" w:lastRow="0" w:firstColumn="1" w:lastColumn="0" w:noHBand="0" w:noVBand="1"/>
      </w:tblPr>
      <w:tblGrid>
        <w:gridCol w:w="2977"/>
        <w:gridCol w:w="7229"/>
      </w:tblGrid>
      <w:tr w:rsidR="00DE3B40" w:rsidRPr="00EE755E" w14:paraId="681902E2" w14:textId="77777777">
        <w:trPr>
          <w:trHeight w:val="340"/>
        </w:trPr>
        <w:tc>
          <w:tcPr>
            <w:tcW w:w="2977" w:type="dxa"/>
            <w:shd w:val="clear" w:color="auto" w:fill="FFFFFF" w:themeFill="background2"/>
          </w:tcPr>
          <w:p w14:paraId="351F2CF6" w14:textId="77777777" w:rsidR="00DE3B40" w:rsidRPr="00EE755E" w:rsidRDefault="00DE3B40">
            <w:pPr>
              <w:spacing w:before="120"/>
              <w:ind w:right="-8"/>
              <w:contextualSpacing/>
            </w:pPr>
            <w:r>
              <w:t>Planning scheme:</w:t>
            </w:r>
          </w:p>
        </w:tc>
        <w:tc>
          <w:tcPr>
            <w:tcW w:w="7229" w:type="dxa"/>
            <w:tcBorders>
              <w:bottom w:val="single" w:sz="4" w:space="0" w:color="auto"/>
            </w:tcBorders>
          </w:tcPr>
          <w:p w14:paraId="080CA4C0" w14:textId="43E5166F" w:rsidR="00DE3B40" w:rsidRPr="00EE755E" w:rsidRDefault="00DE3B40">
            <w:pPr>
              <w:spacing w:before="120"/>
              <w:ind w:right="-8"/>
              <w:contextualSpacing/>
            </w:pPr>
          </w:p>
        </w:tc>
      </w:tr>
      <w:tr w:rsidR="00DE3B40" w:rsidRPr="00EE755E" w14:paraId="48AA91C0" w14:textId="77777777">
        <w:trPr>
          <w:trHeight w:val="340"/>
        </w:trPr>
        <w:tc>
          <w:tcPr>
            <w:tcW w:w="2977" w:type="dxa"/>
            <w:shd w:val="clear" w:color="auto" w:fill="FFFFFF" w:themeFill="background2"/>
          </w:tcPr>
          <w:p w14:paraId="22908D97" w14:textId="77777777" w:rsidR="00DE3B40" w:rsidRPr="00EE755E" w:rsidRDefault="00DE3B40">
            <w:pPr>
              <w:spacing w:before="120"/>
              <w:ind w:right="-8"/>
              <w:contextualSpacing/>
            </w:pPr>
            <w:r>
              <w:t>Permit details (if applicable):</w:t>
            </w:r>
          </w:p>
        </w:tc>
        <w:tc>
          <w:tcPr>
            <w:tcW w:w="7229" w:type="dxa"/>
            <w:tcBorders>
              <w:bottom w:val="single" w:sz="4" w:space="0" w:color="auto"/>
            </w:tcBorders>
            <w:vAlign w:val="bottom"/>
          </w:tcPr>
          <w:p w14:paraId="1E94AC81" w14:textId="1FA0D8FD" w:rsidR="00DE3B40" w:rsidRPr="0060160C" w:rsidRDefault="00DE3B40">
            <w:pPr>
              <w:ind w:right="-8"/>
              <w:contextualSpacing/>
              <w:rPr>
                <w:color w:val="000000" w:themeColor="text1"/>
              </w:rPr>
            </w:pPr>
            <w:r w:rsidRPr="00CB6759">
              <w:rPr>
                <w:i/>
                <w:iCs/>
                <w:color w:val="C35005"/>
              </w:rPr>
              <w:t>[e.g</w:t>
            </w:r>
            <w:r>
              <w:rPr>
                <w:i/>
                <w:iCs/>
                <w:color w:val="C35005"/>
              </w:rPr>
              <w:t>.,</w:t>
            </w:r>
            <w:r w:rsidRPr="00CB6759">
              <w:rPr>
                <w:i/>
                <w:iCs/>
                <w:color w:val="C35005"/>
              </w:rPr>
              <w:t xml:space="preserve"> insert permit reference number here]</w:t>
            </w:r>
            <w:r w:rsidR="00835551" w:rsidRPr="0060160C">
              <w:rPr>
                <w:i/>
                <w:iCs/>
                <w:color w:val="000000" w:themeColor="text1"/>
              </w:rPr>
              <w:t xml:space="preserve"> </w:t>
            </w:r>
          </w:p>
        </w:tc>
      </w:tr>
      <w:tr w:rsidR="00DE3B40" w:rsidRPr="00EE755E" w14:paraId="6EF6DD98" w14:textId="77777777">
        <w:trPr>
          <w:trHeight w:val="340"/>
        </w:trPr>
        <w:tc>
          <w:tcPr>
            <w:tcW w:w="2977" w:type="dxa"/>
            <w:shd w:val="clear" w:color="auto" w:fill="FFFFFF" w:themeFill="background2"/>
          </w:tcPr>
          <w:p w14:paraId="52A65821" w14:textId="77777777" w:rsidR="00DE3B40" w:rsidRPr="00EE755E" w:rsidRDefault="00DE3B40">
            <w:pPr>
              <w:ind w:right="-8"/>
              <w:contextualSpacing/>
            </w:pPr>
            <w:r>
              <w:t>Other</w:t>
            </w:r>
            <w:r w:rsidRPr="00EE755E">
              <w:t>:</w:t>
            </w:r>
          </w:p>
        </w:tc>
        <w:tc>
          <w:tcPr>
            <w:tcW w:w="7229" w:type="dxa"/>
            <w:tcBorders>
              <w:top w:val="single" w:sz="4" w:space="0" w:color="auto"/>
              <w:bottom w:val="single" w:sz="4" w:space="0" w:color="auto"/>
            </w:tcBorders>
          </w:tcPr>
          <w:p w14:paraId="528FBA9C" w14:textId="77777777" w:rsidR="00DE3B40" w:rsidRPr="00EE755E" w:rsidRDefault="00DE3B40">
            <w:pPr>
              <w:ind w:right="-8"/>
              <w:contextualSpacing/>
            </w:pPr>
          </w:p>
        </w:tc>
      </w:tr>
      <w:tr w:rsidR="00DE3B40" w:rsidRPr="00EE755E" w14:paraId="74BBC021" w14:textId="77777777">
        <w:trPr>
          <w:trHeight w:val="340"/>
        </w:trPr>
        <w:tc>
          <w:tcPr>
            <w:tcW w:w="2977" w:type="dxa"/>
            <w:shd w:val="clear" w:color="auto" w:fill="FFFFFF" w:themeFill="background2"/>
          </w:tcPr>
          <w:p w14:paraId="0F9FF1C7" w14:textId="29BD25E0" w:rsidR="00DE3B40" w:rsidRDefault="000505C4">
            <w:pPr>
              <w:ind w:right="-8"/>
              <w:contextualSpacing/>
            </w:pPr>
            <w:sdt>
              <w:sdtPr>
                <w:rPr>
                  <w:szCs w:val="20"/>
                </w:rPr>
                <w:id w:val="1799254170"/>
                <w14:checkbox>
                  <w14:checked w14:val="0"/>
                  <w14:checkedState w14:val="2612" w14:font="MS Gothic"/>
                  <w14:uncheckedState w14:val="2610" w14:font="MS Gothic"/>
                </w14:checkbox>
              </w:sdtPr>
              <w:sdtEndPr/>
              <w:sdtContent>
                <w:r w:rsidR="00835551">
                  <w:rPr>
                    <w:rFonts w:ascii="MS Gothic" w:eastAsia="MS Gothic" w:hAnsi="MS Gothic" w:hint="eastAsia"/>
                    <w:szCs w:val="20"/>
                  </w:rPr>
                  <w:t>☐</w:t>
                </w:r>
              </w:sdtContent>
            </w:sdt>
            <w:r w:rsidR="00DE3B40">
              <w:rPr>
                <w:szCs w:val="20"/>
              </w:rPr>
              <w:t xml:space="preserve"> </w:t>
            </w:r>
            <w:r w:rsidR="00DE3B40">
              <w:t>Permit is attached (if applicable):</w:t>
            </w:r>
          </w:p>
        </w:tc>
        <w:tc>
          <w:tcPr>
            <w:tcW w:w="7229" w:type="dxa"/>
            <w:tcBorders>
              <w:top w:val="single" w:sz="4" w:space="0" w:color="auto"/>
              <w:bottom w:val="single" w:sz="4" w:space="0" w:color="auto"/>
            </w:tcBorders>
          </w:tcPr>
          <w:p w14:paraId="060B25F4" w14:textId="77777777" w:rsidR="00DE3B40" w:rsidRPr="00EE755E" w:rsidRDefault="00DE3B40">
            <w:pPr>
              <w:ind w:right="-8"/>
              <w:contextualSpacing/>
            </w:pPr>
          </w:p>
        </w:tc>
      </w:tr>
    </w:tbl>
    <w:p w14:paraId="1DED8D00" w14:textId="77777777" w:rsidR="0030151F" w:rsidRDefault="0030151F" w:rsidP="0060160C"/>
    <w:p w14:paraId="664C6615" w14:textId="77777777" w:rsidR="0030151F" w:rsidRDefault="0030151F">
      <w:pPr>
        <w:spacing w:after="160" w:line="259" w:lineRule="auto"/>
        <w:rPr>
          <w:rFonts w:ascii="VIC SemiBold" w:hAnsi="VIC SemiBold"/>
          <w:color w:val="0A3C73" w:themeColor="text2"/>
          <w:sz w:val="24"/>
        </w:rPr>
      </w:pPr>
      <w:r>
        <w:rPr>
          <w:rFonts w:ascii="VIC SemiBold" w:hAnsi="VIC SemiBold"/>
          <w:color w:val="0A3C73" w:themeColor="text2"/>
          <w:sz w:val="24"/>
        </w:rPr>
        <w:br w:type="page"/>
      </w:r>
    </w:p>
    <w:p w14:paraId="61C69E8F" w14:textId="3D46F5B1" w:rsidR="00DE3B40" w:rsidRPr="0051582C" w:rsidRDefault="00DE3B40" w:rsidP="00DE3B40">
      <w:pPr>
        <w:keepNext/>
        <w:spacing w:before="240" w:after="240"/>
        <w:ind w:right="-8"/>
        <w:outlineLvl w:val="0"/>
        <w:rPr>
          <w:rFonts w:ascii="VIC SemiBold" w:hAnsi="VIC SemiBold"/>
          <w:color w:val="0A3C73" w:themeColor="text2"/>
          <w:sz w:val="24"/>
        </w:rPr>
      </w:pPr>
      <w:r w:rsidRPr="0051582C">
        <w:rPr>
          <w:rFonts w:ascii="VIC SemiBold" w:hAnsi="VIC SemiBold"/>
          <w:color w:val="0A3C73" w:themeColor="text2"/>
          <w:sz w:val="24"/>
        </w:rPr>
        <w:lastRenderedPageBreak/>
        <w:t>Section 2: Assessment scope</w:t>
      </w:r>
    </w:p>
    <w:p w14:paraId="1BBDB56F" w14:textId="6AF54913" w:rsidR="00DE3B40" w:rsidRPr="00DE7626" w:rsidRDefault="00DE3B40" w:rsidP="0060160C">
      <w:pPr>
        <w:keepNext/>
        <w:spacing w:before="240" w:after="120"/>
        <w:ind w:left="567" w:right="-8" w:hanging="567"/>
        <w:rPr>
          <w:rFonts w:ascii="VIC SemiBold" w:hAnsi="VIC SemiBold"/>
          <w:color w:val="003F72"/>
          <w:sz w:val="21"/>
          <w:szCs w:val="21"/>
        </w:rPr>
      </w:pPr>
      <w:r w:rsidRPr="00DE7626">
        <w:rPr>
          <w:rFonts w:ascii="VIC SemiBold" w:hAnsi="VIC SemiBold"/>
          <w:color w:val="003F72"/>
          <w:sz w:val="21"/>
          <w:szCs w:val="21"/>
        </w:rPr>
        <w:t>Site details</w:t>
      </w:r>
      <w:r w:rsidR="00993585">
        <w:rPr>
          <w:rFonts w:ascii="VIC SemiBold" w:hAnsi="VIC SemiBold"/>
          <w:color w:val="003F72"/>
          <w:sz w:val="21"/>
          <w:szCs w:val="21"/>
        </w:rPr>
        <w:t>:</w:t>
      </w:r>
    </w:p>
    <w:tbl>
      <w:tblPr>
        <w:tblW w:w="10206" w:type="dxa"/>
        <w:tblLook w:val="04A0" w:firstRow="1" w:lastRow="0" w:firstColumn="1" w:lastColumn="0" w:noHBand="0" w:noVBand="1"/>
      </w:tblPr>
      <w:tblGrid>
        <w:gridCol w:w="567"/>
        <w:gridCol w:w="2127"/>
        <w:gridCol w:w="7512"/>
      </w:tblGrid>
      <w:tr w:rsidR="00DE3B40" w:rsidRPr="00EE755E" w14:paraId="168D653B" w14:textId="77777777" w:rsidTr="0060160C">
        <w:trPr>
          <w:trHeight w:val="340"/>
        </w:trPr>
        <w:tc>
          <w:tcPr>
            <w:tcW w:w="2694" w:type="dxa"/>
            <w:gridSpan w:val="2"/>
            <w:shd w:val="clear" w:color="auto" w:fill="FFFFFF" w:themeFill="background2"/>
          </w:tcPr>
          <w:p w14:paraId="57E622DD" w14:textId="77777777" w:rsidR="00DE3B40" w:rsidRPr="00EE755E" w:rsidRDefault="00DE3B40">
            <w:pPr>
              <w:ind w:right="-8"/>
              <w:contextualSpacing/>
            </w:pPr>
            <w:r>
              <w:t>Address:</w:t>
            </w:r>
          </w:p>
        </w:tc>
        <w:tc>
          <w:tcPr>
            <w:tcW w:w="7512" w:type="dxa"/>
            <w:tcBorders>
              <w:bottom w:val="single" w:sz="4" w:space="0" w:color="auto"/>
            </w:tcBorders>
          </w:tcPr>
          <w:p w14:paraId="32D45353" w14:textId="77777777" w:rsidR="00DE3B40" w:rsidRPr="00EE755E" w:rsidRDefault="00DE3B40">
            <w:pPr>
              <w:ind w:right="-8"/>
              <w:contextualSpacing/>
            </w:pPr>
          </w:p>
        </w:tc>
      </w:tr>
      <w:tr w:rsidR="00DE3B40" w:rsidRPr="00EE755E" w14:paraId="4AC3B0BA" w14:textId="77777777">
        <w:trPr>
          <w:trHeight w:val="340"/>
        </w:trPr>
        <w:tc>
          <w:tcPr>
            <w:tcW w:w="2694" w:type="dxa"/>
            <w:gridSpan w:val="2"/>
            <w:shd w:val="clear" w:color="auto" w:fill="FFFFFF" w:themeFill="background2"/>
          </w:tcPr>
          <w:p w14:paraId="49714640" w14:textId="77777777" w:rsidR="00DE3B40" w:rsidRPr="00EE755E" w:rsidRDefault="00DE3B40">
            <w:pPr>
              <w:ind w:right="-8"/>
              <w:contextualSpacing/>
            </w:pPr>
            <w:r>
              <w:t>Title details</w:t>
            </w:r>
            <w:r w:rsidRPr="00EE755E">
              <w:t>:</w:t>
            </w:r>
          </w:p>
        </w:tc>
        <w:tc>
          <w:tcPr>
            <w:tcW w:w="7512" w:type="dxa"/>
            <w:tcBorders>
              <w:top w:val="single" w:sz="4" w:space="0" w:color="auto"/>
              <w:bottom w:val="single" w:sz="4" w:space="0" w:color="auto"/>
            </w:tcBorders>
          </w:tcPr>
          <w:p w14:paraId="19A0D979" w14:textId="77777777" w:rsidR="00DE3B40" w:rsidRPr="00EE755E" w:rsidRDefault="00DE3B40">
            <w:pPr>
              <w:ind w:right="-8"/>
              <w:contextualSpacing/>
            </w:pPr>
          </w:p>
        </w:tc>
      </w:tr>
      <w:tr w:rsidR="00DE3B40" w:rsidRPr="00EE755E" w14:paraId="6BAD98CC" w14:textId="77777777">
        <w:trPr>
          <w:trHeight w:val="340"/>
        </w:trPr>
        <w:tc>
          <w:tcPr>
            <w:tcW w:w="2694" w:type="dxa"/>
            <w:gridSpan w:val="2"/>
            <w:shd w:val="clear" w:color="auto" w:fill="FFFFFF" w:themeFill="background2"/>
          </w:tcPr>
          <w:p w14:paraId="505FAB22" w14:textId="77777777" w:rsidR="00DE3B40" w:rsidRDefault="00DE3B40">
            <w:pPr>
              <w:ind w:right="-8"/>
              <w:contextualSpacing/>
            </w:pPr>
            <w:r w:rsidRPr="00EE755E">
              <w:t>Area (</w:t>
            </w:r>
            <w:r>
              <w:t>m</w:t>
            </w:r>
            <w:r>
              <w:rPr>
                <w:vertAlign w:val="superscript"/>
              </w:rPr>
              <w:t>2</w:t>
            </w:r>
            <w:r w:rsidRPr="00EE755E">
              <w:t>):</w:t>
            </w:r>
          </w:p>
        </w:tc>
        <w:tc>
          <w:tcPr>
            <w:tcW w:w="7512" w:type="dxa"/>
            <w:tcBorders>
              <w:top w:val="single" w:sz="4" w:space="0" w:color="auto"/>
              <w:bottom w:val="single" w:sz="4" w:space="0" w:color="auto"/>
            </w:tcBorders>
          </w:tcPr>
          <w:p w14:paraId="01350FD9" w14:textId="77777777" w:rsidR="00DE3B40" w:rsidRPr="00EE755E" w:rsidRDefault="00DE3B40">
            <w:pPr>
              <w:ind w:right="-8"/>
              <w:contextualSpacing/>
            </w:pPr>
          </w:p>
        </w:tc>
      </w:tr>
      <w:tr w:rsidR="00DE3B40" w:rsidRPr="00EE755E" w14:paraId="57A07617" w14:textId="77777777">
        <w:trPr>
          <w:trHeight w:val="340"/>
        </w:trPr>
        <w:tc>
          <w:tcPr>
            <w:tcW w:w="567" w:type="dxa"/>
          </w:tcPr>
          <w:p w14:paraId="7DCBC750" w14:textId="370F3F6D" w:rsidR="00DE3B40" w:rsidRDefault="000505C4">
            <w:pPr>
              <w:ind w:right="-8"/>
              <w:contextualSpacing/>
            </w:pPr>
            <w:sdt>
              <w:sdtPr>
                <w:rPr>
                  <w:szCs w:val="20"/>
                </w:rPr>
                <w:id w:val="-720520964"/>
                <w14:checkbox>
                  <w14:checked w14:val="0"/>
                  <w14:checkedState w14:val="2612" w14:font="MS Gothic"/>
                  <w14:uncheckedState w14:val="2610" w14:font="MS Gothic"/>
                </w14:checkbox>
              </w:sdtPr>
              <w:sdtEndPr/>
              <w:sdtContent>
                <w:r w:rsidR="00835551">
                  <w:rPr>
                    <w:rFonts w:ascii="MS Gothic" w:eastAsia="MS Gothic" w:hAnsi="MS Gothic" w:hint="eastAsia"/>
                    <w:szCs w:val="20"/>
                  </w:rPr>
                  <w:t>☐</w:t>
                </w:r>
              </w:sdtContent>
            </w:sdt>
          </w:p>
        </w:tc>
        <w:tc>
          <w:tcPr>
            <w:tcW w:w="9639" w:type="dxa"/>
            <w:gridSpan w:val="2"/>
          </w:tcPr>
          <w:p w14:paraId="0DAA4186" w14:textId="77777777" w:rsidR="00DE3B40" w:rsidRDefault="00DE3B40">
            <w:pPr>
              <w:ind w:right="-8"/>
              <w:contextualSpacing/>
            </w:pPr>
            <w:r w:rsidRPr="00267B91">
              <w:rPr>
                <w:szCs w:val="20"/>
              </w:rPr>
              <w:t>a plan</w:t>
            </w:r>
            <w:r>
              <w:rPr>
                <w:szCs w:val="20"/>
              </w:rPr>
              <w:t xml:space="preserve"> of the site is attached</w:t>
            </w:r>
          </w:p>
        </w:tc>
      </w:tr>
    </w:tbl>
    <w:p w14:paraId="41DF23FA" w14:textId="41A13F7F" w:rsidR="00DE3B40" w:rsidRDefault="00DE3B40" w:rsidP="00DE3B40">
      <w:pPr>
        <w:keepNext/>
        <w:spacing w:before="240" w:after="120"/>
        <w:ind w:left="567" w:right="-8" w:hanging="567"/>
        <w:rPr>
          <w:rFonts w:ascii="VIC SemiBold" w:hAnsi="VIC SemiBold"/>
          <w:color w:val="003F72"/>
          <w:sz w:val="21"/>
          <w:szCs w:val="21"/>
        </w:rPr>
      </w:pPr>
      <w:r w:rsidRPr="00DE7626">
        <w:rPr>
          <w:rFonts w:ascii="VIC SemiBold" w:hAnsi="VIC SemiBold"/>
          <w:color w:val="003F72"/>
          <w:sz w:val="21"/>
          <w:szCs w:val="21"/>
        </w:rPr>
        <w:t>Use or proposed use assessed</w:t>
      </w:r>
      <w:r w:rsidR="00993585">
        <w:rPr>
          <w:rFonts w:ascii="VIC SemiBold" w:hAnsi="VIC SemiBold"/>
          <w:color w:val="003F72"/>
          <w:sz w:val="21"/>
          <w:szCs w:val="21"/>
        </w:rPr>
        <w:t>:</w:t>
      </w:r>
    </w:p>
    <w:p w14:paraId="732DC33B" w14:textId="31BD4DD8" w:rsidR="00BE5131" w:rsidRDefault="00DE3B40" w:rsidP="00DE3B40">
      <w:pPr>
        <w:ind w:right="-8"/>
      </w:pPr>
      <w:r>
        <w:t xml:space="preserve">The below section details which land uses (current and proposed) the PRSA has assessed. </w:t>
      </w:r>
    </w:p>
    <w:p w14:paraId="04AD4336" w14:textId="1808C32A" w:rsidR="00DE3B40" w:rsidRDefault="007729F1" w:rsidP="00DE3B40">
      <w:pPr>
        <w:keepNext/>
        <w:spacing w:before="240" w:after="120"/>
        <w:ind w:left="567" w:right="-8" w:hanging="567"/>
        <w:rPr>
          <w:rFonts w:ascii="VIC SemiBold" w:hAnsi="VIC SemiBold"/>
          <w:color w:val="003F72"/>
          <w:sz w:val="21"/>
          <w:szCs w:val="21"/>
        </w:rPr>
      </w:pPr>
      <w:r>
        <w:rPr>
          <w:rFonts w:ascii="VIC SemiBold" w:hAnsi="VIC SemiBold"/>
          <w:color w:val="003F72"/>
          <w:sz w:val="21"/>
          <w:szCs w:val="21"/>
        </w:rPr>
        <w:t>L</w:t>
      </w:r>
      <w:r w:rsidR="00DE3B40">
        <w:rPr>
          <w:rFonts w:ascii="VIC SemiBold" w:hAnsi="VIC SemiBold"/>
          <w:color w:val="003F72"/>
          <w:sz w:val="21"/>
          <w:szCs w:val="21"/>
        </w:rPr>
        <w:t>and use categories</w:t>
      </w:r>
    </w:p>
    <w:p w14:paraId="05F81DC0" w14:textId="165A48CD" w:rsidR="00DE3B40" w:rsidRDefault="00DE3B40" w:rsidP="00DE3B40">
      <w:pPr>
        <w:ind w:right="-8"/>
        <w:contextualSpacing/>
      </w:pPr>
      <w:r w:rsidRPr="008A03C5">
        <w:t xml:space="preserve">Note that sensitive land uses in the </w:t>
      </w:r>
      <w:r>
        <w:rPr>
          <w:i/>
          <w:iCs/>
        </w:rPr>
        <w:t xml:space="preserve">Environment Reference Standard 2021 </w:t>
      </w:r>
      <w:r>
        <w:t>(</w:t>
      </w:r>
      <w:r w:rsidRPr="008A03C5">
        <w:t>ERS</w:t>
      </w:r>
      <w:r>
        <w:t xml:space="preserve"> 2021)</w:t>
      </w:r>
      <w:r w:rsidRPr="008A03C5">
        <w:t xml:space="preserve"> are categorised as lower and high density. Lower density is where there is generally substantial access to soil and high density is restricted to developments that make maximum use of available land space</w:t>
      </w:r>
      <w:r>
        <w:t>,</w:t>
      </w:r>
      <w:r w:rsidRPr="008A03C5">
        <w:t xml:space="preserve"> and there is minimal access to soil. For planning purposes</w:t>
      </w:r>
      <w:r w:rsidR="005713AB">
        <w:t>,</w:t>
      </w:r>
      <w:r w:rsidR="006D2C0C" w:rsidRPr="006D2C0C">
        <w:t xml:space="preserve"> </w:t>
      </w:r>
      <w:r w:rsidR="006D2C0C" w:rsidRPr="008A03C5">
        <w:t>children’s playgrounds</w:t>
      </w:r>
      <w:r w:rsidR="006D2C0C">
        <w:t xml:space="preserve"> </w:t>
      </w:r>
      <w:r w:rsidR="005713AB" w:rsidRPr="008A03C5">
        <w:t xml:space="preserve">and </w:t>
      </w:r>
      <w:r w:rsidR="006D2C0C" w:rsidRPr="008A03C5">
        <w:t>secondary schools</w:t>
      </w:r>
      <w:r w:rsidR="005713AB">
        <w:t xml:space="preserve"> also trigger </w:t>
      </w:r>
      <w:r w:rsidRPr="0056384A">
        <w:rPr>
          <w:i/>
          <w:iCs/>
        </w:rPr>
        <w:t>Ministerial Direction No. 1</w:t>
      </w:r>
      <w:r w:rsidRPr="008A03C5">
        <w:t xml:space="preserve"> (MD No.1) </w:t>
      </w:r>
      <w:r w:rsidR="005713AB">
        <w:t xml:space="preserve">and are therefore </w:t>
      </w:r>
      <w:r w:rsidRPr="008A03C5">
        <w:t>consider</w:t>
      </w:r>
      <w:r w:rsidR="005713AB">
        <w:t>ed</w:t>
      </w:r>
      <w:r w:rsidRPr="008A03C5">
        <w:t xml:space="preserve"> </w:t>
      </w:r>
      <w:r w:rsidR="005713AB">
        <w:t xml:space="preserve">similarly to </w:t>
      </w:r>
      <w:r w:rsidRPr="008A03C5">
        <w:t>sensitive land uses.</w:t>
      </w:r>
    </w:p>
    <w:p w14:paraId="1A9A0BE5" w14:textId="14803C22" w:rsidR="00DE3B40" w:rsidRDefault="00CB4EFE" w:rsidP="00DE3B40">
      <w:pPr>
        <w:ind w:right="-8"/>
        <w:contextualSpacing/>
        <w:rPr>
          <w:szCs w:val="22"/>
        </w:rPr>
      </w:pPr>
      <w:r w:rsidRPr="00CB6759">
        <w:rPr>
          <w:i/>
          <w:iCs/>
          <w:color w:val="C35005"/>
        </w:rPr>
        <w:t>[</w:t>
      </w:r>
      <w:r>
        <w:rPr>
          <w:i/>
          <w:iCs/>
          <w:color w:val="C35005"/>
        </w:rPr>
        <w:t>Tick box</w:t>
      </w:r>
      <w:r w:rsidR="00E76B20">
        <w:rPr>
          <w:i/>
          <w:iCs/>
          <w:color w:val="C35005"/>
        </w:rPr>
        <w:t>es for whichever land use categories have been assessed]</w:t>
      </w:r>
    </w:p>
    <w:p w14:paraId="72FB0368" w14:textId="082C957C" w:rsidR="007729F1" w:rsidRPr="0060160C" w:rsidRDefault="007729F1" w:rsidP="0060160C">
      <w:pPr>
        <w:keepNext/>
        <w:spacing w:before="240" w:after="120"/>
        <w:ind w:left="567" w:right="-8" w:hanging="567"/>
        <w:rPr>
          <w:rFonts w:ascii="VIC SemiBold" w:hAnsi="VIC SemiBold"/>
          <w:color w:val="003F72"/>
          <w:sz w:val="21"/>
          <w:szCs w:val="21"/>
        </w:rPr>
      </w:pPr>
      <w:r w:rsidRPr="0060160C">
        <w:rPr>
          <w:rFonts w:ascii="VIC SemiBold" w:hAnsi="VIC SemiBold"/>
          <w:color w:val="003F72"/>
          <w:sz w:val="21"/>
          <w:szCs w:val="21"/>
        </w:rPr>
        <w:t>Sensitive:</w:t>
      </w:r>
    </w:p>
    <w:tbl>
      <w:tblPr>
        <w:tblW w:w="6946" w:type="dxa"/>
        <w:tblLook w:val="04A0" w:firstRow="1" w:lastRow="0" w:firstColumn="1" w:lastColumn="0" w:noHBand="0" w:noVBand="1"/>
      </w:tblPr>
      <w:tblGrid>
        <w:gridCol w:w="10204"/>
      </w:tblGrid>
      <w:tr w:rsidR="002814CE" w:rsidRPr="00564359" w14:paraId="5FB03486" w14:textId="77777777" w:rsidTr="0060160C">
        <w:trPr>
          <w:trHeight w:val="645"/>
        </w:trPr>
        <w:tc>
          <w:tcPr>
            <w:tcW w:w="6946" w:type="dxa"/>
            <w:hideMark/>
          </w:tcPr>
          <w:p w14:paraId="18E62776" w14:textId="73C51DF2" w:rsidR="002814CE" w:rsidRDefault="000505C4" w:rsidP="007729F1">
            <w:pPr>
              <w:ind w:left="180" w:right="-8"/>
              <w:contextualSpacing/>
            </w:pPr>
            <w:sdt>
              <w:sdtPr>
                <w:id w:val="-880784286"/>
                <w14:checkbox>
                  <w14:checked w14:val="0"/>
                  <w14:checkedState w14:val="2612" w14:font="MS Gothic"/>
                  <w14:uncheckedState w14:val="2610" w14:font="MS Gothic"/>
                </w14:checkbox>
              </w:sdtPr>
              <w:sdtEndPr/>
              <w:sdtContent>
                <w:r w:rsidR="002814CE">
                  <w:rPr>
                    <w:rFonts w:ascii="MS Gothic" w:eastAsia="MS Gothic" w:hAnsi="MS Gothic" w:hint="eastAsia"/>
                  </w:rPr>
                  <w:t>☐</w:t>
                </w:r>
              </w:sdtContent>
            </w:sdt>
            <w:r w:rsidR="002814CE" w:rsidRPr="00564359">
              <w:rPr>
                <w:szCs w:val="22"/>
              </w:rPr>
              <w:t xml:space="preserve"> High density</w:t>
            </w:r>
            <w:r w:rsidR="002814CE">
              <w:rPr>
                <w:szCs w:val="22"/>
              </w:rPr>
              <w:t xml:space="preserve">:                </w:t>
            </w:r>
            <w:r w:rsidR="002814CE">
              <w:t xml:space="preserve"> </w:t>
            </w:r>
            <w:sdt>
              <w:sdtPr>
                <w:id w:val="949350785"/>
                <w14:checkbox>
                  <w14:checked w14:val="0"/>
                  <w14:checkedState w14:val="2612" w14:font="MS Gothic"/>
                  <w14:uncheckedState w14:val="2610" w14:font="MS Gothic"/>
                </w14:checkbox>
              </w:sdtPr>
              <w:sdtEndPr/>
              <w:sdtContent>
                <w:r w:rsidR="002814CE">
                  <w:rPr>
                    <w:rFonts w:ascii="MS Gothic" w:eastAsia="MS Gothic" w:hAnsi="MS Gothic" w:hint="eastAsia"/>
                  </w:rPr>
                  <w:t>☐</w:t>
                </w:r>
              </w:sdtContent>
            </w:sdt>
            <w:r w:rsidR="002814CE" w:rsidRPr="00564359">
              <w:rPr>
                <w:szCs w:val="22"/>
              </w:rPr>
              <w:t xml:space="preserve"> Other (lower density)</w:t>
            </w:r>
            <w:r w:rsidR="002814CE">
              <w:rPr>
                <w:szCs w:val="22"/>
              </w:rPr>
              <w:t>:</w:t>
            </w:r>
          </w:p>
          <w:p w14:paraId="55DF99C8" w14:textId="77777777" w:rsidR="002814CE" w:rsidRDefault="002814CE" w:rsidP="007729F1">
            <w:pPr>
              <w:ind w:left="180" w:right="-8"/>
              <w:contextualSpacing/>
            </w:pPr>
          </w:p>
          <w:p w14:paraId="68923CB5" w14:textId="56466CC3" w:rsidR="002814CE" w:rsidRPr="00564359" w:rsidRDefault="000505C4" w:rsidP="0060160C">
            <w:pPr>
              <w:ind w:left="884" w:right="-8"/>
              <w:contextualSpacing/>
              <w:rPr>
                <w:szCs w:val="22"/>
              </w:rPr>
            </w:pPr>
            <w:sdt>
              <w:sdtPr>
                <w:id w:val="-1387411346"/>
                <w14:checkbox>
                  <w14:checked w14:val="0"/>
                  <w14:checkedState w14:val="2612" w14:font="MS Gothic"/>
                  <w14:uncheckedState w14:val="2610" w14:font="MS Gothic"/>
                </w14:checkbox>
              </w:sdtPr>
              <w:sdtEndPr/>
              <w:sdtContent>
                <w:r w:rsidR="002814CE">
                  <w:rPr>
                    <w:rFonts w:ascii="MS Gothic" w:eastAsia="MS Gothic" w:hAnsi="MS Gothic" w:hint="eastAsia"/>
                  </w:rPr>
                  <w:t>☐</w:t>
                </w:r>
              </w:sdtContent>
            </w:sdt>
            <w:r w:rsidR="002814CE">
              <w:rPr>
                <w:szCs w:val="22"/>
              </w:rPr>
              <w:t xml:space="preserve"> R</w:t>
            </w:r>
            <w:r w:rsidR="002814CE" w:rsidRPr="00564359">
              <w:rPr>
                <w:szCs w:val="22"/>
              </w:rPr>
              <w:t>esidential land use</w:t>
            </w:r>
          </w:p>
          <w:p w14:paraId="4D2FCE22" w14:textId="77777777" w:rsidR="002814CE" w:rsidRPr="00564359" w:rsidRDefault="000505C4" w:rsidP="0060160C">
            <w:pPr>
              <w:ind w:left="884" w:right="-8"/>
              <w:contextualSpacing/>
              <w:rPr>
                <w:szCs w:val="22"/>
              </w:rPr>
            </w:pPr>
            <w:sdt>
              <w:sdtPr>
                <w:id w:val="2122653179"/>
                <w14:checkbox>
                  <w14:checked w14:val="0"/>
                  <w14:checkedState w14:val="2612" w14:font="MS Gothic"/>
                  <w14:uncheckedState w14:val="2610" w14:font="MS Gothic"/>
                </w14:checkbox>
              </w:sdtPr>
              <w:sdtEndPr/>
              <w:sdtContent>
                <w:r w:rsidR="002814CE">
                  <w:rPr>
                    <w:rFonts w:ascii="MS Gothic" w:eastAsia="MS Gothic" w:hAnsi="MS Gothic" w:hint="eastAsia"/>
                  </w:rPr>
                  <w:t>☐</w:t>
                </w:r>
              </w:sdtContent>
            </w:sdt>
            <w:r w:rsidR="002814CE" w:rsidRPr="00564359">
              <w:rPr>
                <w:szCs w:val="22"/>
              </w:rPr>
              <w:t xml:space="preserve"> </w:t>
            </w:r>
            <w:proofErr w:type="gramStart"/>
            <w:r w:rsidR="002814CE">
              <w:rPr>
                <w:szCs w:val="22"/>
              </w:rPr>
              <w:t>C</w:t>
            </w:r>
            <w:r w:rsidR="002814CE" w:rsidRPr="00564359">
              <w:rPr>
                <w:szCs w:val="22"/>
              </w:rPr>
              <w:t>hild</w:t>
            </w:r>
            <w:r w:rsidR="002814CE">
              <w:rPr>
                <w:szCs w:val="22"/>
              </w:rPr>
              <w:t xml:space="preserve"> </w:t>
            </w:r>
            <w:r w:rsidR="002814CE" w:rsidRPr="00564359">
              <w:rPr>
                <w:szCs w:val="22"/>
              </w:rPr>
              <w:t>care</w:t>
            </w:r>
            <w:proofErr w:type="gramEnd"/>
            <w:r w:rsidR="002814CE" w:rsidRPr="00564359">
              <w:rPr>
                <w:szCs w:val="22"/>
              </w:rPr>
              <w:t xml:space="preserve"> centre</w:t>
            </w:r>
          </w:p>
          <w:p w14:paraId="3E03DB26" w14:textId="77777777" w:rsidR="002814CE" w:rsidRPr="00564359" w:rsidRDefault="000505C4" w:rsidP="0060160C">
            <w:pPr>
              <w:ind w:left="884" w:right="-8"/>
              <w:contextualSpacing/>
              <w:rPr>
                <w:szCs w:val="22"/>
              </w:rPr>
            </w:pPr>
            <w:sdt>
              <w:sdtPr>
                <w:id w:val="1832483193"/>
                <w14:checkbox>
                  <w14:checked w14:val="0"/>
                  <w14:checkedState w14:val="2612" w14:font="MS Gothic"/>
                  <w14:uncheckedState w14:val="2610" w14:font="MS Gothic"/>
                </w14:checkbox>
              </w:sdtPr>
              <w:sdtEndPr/>
              <w:sdtContent>
                <w:r w:rsidR="002814CE">
                  <w:rPr>
                    <w:rFonts w:ascii="MS Gothic" w:eastAsia="MS Gothic" w:hAnsi="MS Gothic" w:hint="eastAsia"/>
                  </w:rPr>
                  <w:t>☐</w:t>
                </w:r>
              </w:sdtContent>
            </w:sdt>
            <w:r w:rsidR="002814CE" w:rsidRPr="00564359">
              <w:rPr>
                <w:szCs w:val="22"/>
              </w:rPr>
              <w:t xml:space="preserve"> </w:t>
            </w:r>
            <w:r w:rsidR="002814CE">
              <w:rPr>
                <w:szCs w:val="22"/>
              </w:rPr>
              <w:t>P</w:t>
            </w:r>
            <w:r w:rsidR="002814CE" w:rsidRPr="00564359">
              <w:rPr>
                <w:szCs w:val="22"/>
              </w:rPr>
              <w:t>re-school</w:t>
            </w:r>
          </w:p>
          <w:p w14:paraId="34FB10C1" w14:textId="4D80ADCC" w:rsidR="002814CE" w:rsidRPr="00564359" w:rsidRDefault="000505C4" w:rsidP="0060160C">
            <w:pPr>
              <w:ind w:left="884" w:right="-8"/>
              <w:contextualSpacing/>
              <w:rPr>
                <w:szCs w:val="22"/>
                <w:lang w:val="en-US"/>
              </w:rPr>
            </w:pPr>
            <w:sdt>
              <w:sdtPr>
                <w:id w:val="1701745029"/>
                <w14:checkbox>
                  <w14:checked w14:val="0"/>
                  <w14:checkedState w14:val="2612" w14:font="MS Gothic"/>
                  <w14:uncheckedState w14:val="2610" w14:font="MS Gothic"/>
                </w14:checkbox>
              </w:sdtPr>
              <w:sdtEndPr/>
              <w:sdtContent>
                <w:r w:rsidR="002814CE">
                  <w:rPr>
                    <w:rFonts w:ascii="MS Gothic" w:eastAsia="MS Gothic" w:hAnsi="MS Gothic" w:hint="eastAsia"/>
                  </w:rPr>
                  <w:t>☐</w:t>
                </w:r>
              </w:sdtContent>
            </w:sdt>
            <w:r w:rsidR="002814CE" w:rsidRPr="00564359">
              <w:rPr>
                <w:szCs w:val="22"/>
              </w:rPr>
              <w:t xml:space="preserve"> </w:t>
            </w:r>
            <w:r w:rsidR="002814CE">
              <w:rPr>
                <w:szCs w:val="22"/>
              </w:rPr>
              <w:t>P</w:t>
            </w:r>
            <w:r w:rsidR="002814CE" w:rsidRPr="00564359">
              <w:rPr>
                <w:szCs w:val="22"/>
              </w:rPr>
              <w:t>rimary school</w:t>
            </w:r>
          </w:p>
          <w:p w14:paraId="29DEAF88" w14:textId="77777777" w:rsidR="00007A78" w:rsidRDefault="000505C4" w:rsidP="002814CE">
            <w:pPr>
              <w:ind w:left="884" w:right="-8"/>
              <w:contextualSpacing/>
              <w:rPr>
                <w:szCs w:val="22"/>
              </w:rPr>
            </w:pPr>
            <w:sdt>
              <w:sdtPr>
                <w:id w:val="-201864689"/>
                <w14:checkbox>
                  <w14:checked w14:val="0"/>
                  <w14:checkedState w14:val="2612" w14:font="MS Gothic"/>
                  <w14:uncheckedState w14:val="2610" w14:font="MS Gothic"/>
                </w14:checkbox>
              </w:sdtPr>
              <w:sdtEndPr/>
              <w:sdtContent>
                <w:r w:rsidR="002814CE">
                  <w:rPr>
                    <w:rFonts w:ascii="MS Gothic" w:eastAsia="MS Gothic" w:hAnsi="MS Gothic" w:hint="eastAsia"/>
                  </w:rPr>
                  <w:t>☐</w:t>
                </w:r>
              </w:sdtContent>
            </w:sdt>
            <w:r w:rsidR="002814CE" w:rsidRPr="00564359">
              <w:rPr>
                <w:szCs w:val="22"/>
              </w:rPr>
              <w:t xml:space="preserve"> </w:t>
            </w:r>
            <w:r w:rsidR="002814CE">
              <w:rPr>
                <w:szCs w:val="22"/>
              </w:rPr>
              <w:t>S</w:t>
            </w:r>
            <w:r w:rsidR="002814CE" w:rsidRPr="00564359">
              <w:rPr>
                <w:szCs w:val="22"/>
              </w:rPr>
              <w:t>econdary school</w:t>
            </w:r>
          </w:p>
          <w:p w14:paraId="01FC8EFE" w14:textId="77777777" w:rsidR="00007A78" w:rsidRPr="00564359" w:rsidRDefault="00007A78" w:rsidP="002814CE">
            <w:pPr>
              <w:ind w:left="884" w:right="-8"/>
              <w:contextualSpacing/>
              <w:rPr>
                <w:szCs w:val="22"/>
                <w:lang w:val="en-US"/>
              </w:rPr>
            </w:pPr>
          </w:p>
          <w:tbl>
            <w:tblPr>
              <w:tblW w:w="10360" w:type="dxa"/>
              <w:tblLook w:val="04A0" w:firstRow="1" w:lastRow="0" w:firstColumn="1" w:lastColumn="0" w:noHBand="0" w:noVBand="1"/>
            </w:tblPr>
            <w:tblGrid>
              <w:gridCol w:w="10360"/>
            </w:tblGrid>
            <w:tr w:rsidR="00007A78" w14:paraId="3C2EC17C" w14:textId="77777777" w:rsidTr="0060160C">
              <w:trPr>
                <w:trHeight w:val="339"/>
              </w:trPr>
              <w:tc>
                <w:tcPr>
                  <w:tcW w:w="9793" w:type="dxa"/>
                  <w:shd w:val="clear" w:color="auto" w:fill="auto"/>
                </w:tcPr>
                <w:p w14:paraId="5F00C913" w14:textId="77777777" w:rsidR="00007A78" w:rsidRDefault="000505C4" w:rsidP="0060160C">
                  <w:pPr>
                    <w:ind w:left="76" w:right="-8"/>
                    <w:contextualSpacing/>
                  </w:pPr>
                  <w:sdt>
                    <w:sdtPr>
                      <w:id w:val="-1877303594"/>
                      <w14:checkbox>
                        <w14:checked w14:val="0"/>
                        <w14:checkedState w14:val="2612" w14:font="MS Gothic"/>
                        <w14:uncheckedState w14:val="2610" w14:font="MS Gothic"/>
                      </w14:checkbox>
                    </w:sdtPr>
                    <w:sdtEndPr/>
                    <w:sdtContent>
                      <w:r w:rsidR="00007A78">
                        <w:rPr>
                          <w:rFonts w:ascii="MS Gothic" w:eastAsia="MS Gothic" w:hAnsi="MS Gothic" w:hint="eastAsia"/>
                        </w:rPr>
                        <w:t>☐</w:t>
                      </w:r>
                    </w:sdtContent>
                  </w:sdt>
                  <w:r w:rsidR="00007A78">
                    <w:t xml:space="preserve"> Children’s playground (indoor)</w:t>
                  </w:r>
                </w:p>
              </w:tc>
            </w:tr>
            <w:tr w:rsidR="00007A78" w14:paraId="60ADDCD7" w14:textId="77777777" w:rsidTr="0060160C">
              <w:trPr>
                <w:trHeight w:val="20"/>
              </w:trPr>
              <w:tc>
                <w:tcPr>
                  <w:tcW w:w="9793" w:type="dxa"/>
                  <w:shd w:val="clear" w:color="auto" w:fill="auto"/>
                </w:tcPr>
                <w:p w14:paraId="68C174E1" w14:textId="77777777" w:rsidR="00007A78" w:rsidRDefault="000505C4" w:rsidP="0060160C">
                  <w:pPr>
                    <w:ind w:left="76" w:right="-8"/>
                    <w:contextualSpacing/>
                  </w:pPr>
                  <w:sdt>
                    <w:sdtPr>
                      <w:id w:val="-924178046"/>
                      <w14:checkbox>
                        <w14:checked w14:val="0"/>
                        <w14:checkedState w14:val="2612" w14:font="MS Gothic"/>
                        <w14:uncheckedState w14:val="2610" w14:font="MS Gothic"/>
                      </w14:checkbox>
                    </w:sdtPr>
                    <w:sdtEndPr/>
                    <w:sdtContent>
                      <w:r w:rsidR="00007A78">
                        <w:rPr>
                          <w:rFonts w:ascii="MS Gothic" w:eastAsia="MS Gothic" w:hAnsi="MS Gothic" w:hint="eastAsia"/>
                        </w:rPr>
                        <w:t>☐</w:t>
                      </w:r>
                    </w:sdtContent>
                  </w:sdt>
                  <w:r w:rsidR="00007A78">
                    <w:t xml:space="preserve"> Children’s playground (outdoor)</w:t>
                  </w:r>
                </w:p>
              </w:tc>
            </w:tr>
          </w:tbl>
          <w:p w14:paraId="49267A4F" w14:textId="7FCB161B" w:rsidR="002814CE" w:rsidRPr="00564359" w:rsidRDefault="002814CE">
            <w:pPr>
              <w:ind w:right="-575"/>
              <w:contextualSpacing/>
              <w:rPr>
                <w:szCs w:val="22"/>
              </w:rPr>
            </w:pPr>
          </w:p>
        </w:tc>
      </w:tr>
    </w:tbl>
    <w:p w14:paraId="7BA7411C" w14:textId="5ACA0C9C" w:rsidR="00DE3B40" w:rsidRDefault="00DE3B40" w:rsidP="00DE3B40">
      <w:pPr>
        <w:keepNext/>
        <w:spacing w:before="240" w:after="120"/>
        <w:ind w:left="567" w:right="-8" w:hanging="567"/>
        <w:rPr>
          <w:rFonts w:ascii="VIC SemiBold" w:hAnsi="VIC SemiBold"/>
          <w:color w:val="003F72"/>
          <w:sz w:val="21"/>
          <w:szCs w:val="21"/>
        </w:rPr>
      </w:pPr>
      <w:r>
        <w:rPr>
          <w:rFonts w:ascii="VIC SemiBold" w:hAnsi="VIC SemiBold"/>
          <w:color w:val="003F72"/>
          <w:sz w:val="21"/>
          <w:szCs w:val="21"/>
        </w:rPr>
        <w:t>Other</w:t>
      </w:r>
      <w:r w:rsidR="007729F1">
        <w:rPr>
          <w:rFonts w:ascii="VIC SemiBold" w:hAnsi="VIC SemiBold"/>
          <w:color w:val="003F72"/>
          <w:sz w:val="21"/>
          <w:szCs w:val="21"/>
        </w:rPr>
        <w:t>:</w:t>
      </w:r>
    </w:p>
    <w:tbl>
      <w:tblPr>
        <w:tblStyle w:val="TableGrid"/>
        <w:tblW w:w="949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7"/>
      </w:tblGrid>
      <w:tr w:rsidR="0060160C" w14:paraId="057A4C06" w14:textId="77777777" w:rsidTr="0060160C">
        <w:trPr>
          <w:trHeight w:val="20"/>
        </w:trPr>
        <w:tc>
          <w:tcPr>
            <w:tcW w:w="9497" w:type="dxa"/>
          </w:tcPr>
          <w:p w14:paraId="0F7137E7" w14:textId="50726D3F" w:rsidR="0060160C" w:rsidRDefault="000505C4" w:rsidP="0060160C">
            <w:pPr>
              <w:ind w:left="180" w:right="-8"/>
              <w:contextualSpacing/>
            </w:pPr>
            <w:sdt>
              <w:sdtPr>
                <w:id w:val="-236401637"/>
                <w14:checkbox>
                  <w14:checked w14:val="0"/>
                  <w14:checkedState w14:val="2612" w14:font="MS Gothic"/>
                  <w14:uncheckedState w14:val="2610" w14:font="MS Gothic"/>
                </w14:checkbox>
              </w:sdtPr>
              <w:sdtEndPr/>
              <w:sdtContent>
                <w:r w:rsidR="0060160C">
                  <w:rPr>
                    <w:rFonts w:ascii="MS Gothic" w:eastAsia="MS Gothic" w:hAnsi="MS Gothic" w:hint="eastAsia"/>
                  </w:rPr>
                  <w:t>☐</w:t>
                </w:r>
              </w:sdtContent>
            </w:sdt>
            <w:r w:rsidR="0060160C" w:rsidRPr="00093508">
              <w:t xml:space="preserve"> Recreation/open space</w:t>
            </w:r>
          </w:p>
        </w:tc>
      </w:tr>
      <w:tr w:rsidR="0060160C" w:rsidRPr="00093508" w14:paraId="20011090" w14:textId="77777777" w:rsidTr="0060160C">
        <w:trPr>
          <w:trHeight w:val="20"/>
        </w:trPr>
        <w:tc>
          <w:tcPr>
            <w:tcW w:w="9497" w:type="dxa"/>
          </w:tcPr>
          <w:p w14:paraId="3E3C07B9" w14:textId="640CD5B7" w:rsidR="0060160C" w:rsidRPr="00093508" w:rsidRDefault="000505C4" w:rsidP="0060160C">
            <w:pPr>
              <w:ind w:left="180" w:right="-8"/>
              <w:contextualSpacing/>
            </w:pPr>
            <w:sdt>
              <w:sdtPr>
                <w:id w:val="-1582600150"/>
                <w14:checkbox>
                  <w14:checked w14:val="0"/>
                  <w14:checkedState w14:val="2612" w14:font="MS Gothic"/>
                  <w14:uncheckedState w14:val="2610" w14:font="MS Gothic"/>
                </w14:checkbox>
              </w:sdtPr>
              <w:sdtEndPr/>
              <w:sdtContent>
                <w:r w:rsidR="0060160C">
                  <w:rPr>
                    <w:rFonts w:ascii="MS Gothic" w:eastAsia="MS Gothic" w:hAnsi="MS Gothic" w:hint="eastAsia"/>
                  </w:rPr>
                  <w:t>☐</w:t>
                </w:r>
              </w:sdtContent>
            </w:sdt>
            <w:r w:rsidR="0060160C" w:rsidRPr="00093508">
              <w:t xml:space="preserve"> Parks and reserves</w:t>
            </w:r>
          </w:p>
        </w:tc>
      </w:tr>
      <w:tr w:rsidR="0060160C" w:rsidRPr="00093508" w14:paraId="57E7CD56" w14:textId="77777777" w:rsidTr="0060160C">
        <w:trPr>
          <w:trHeight w:val="20"/>
        </w:trPr>
        <w:tc>
          <w:tcPr>
            <w:tcW w:w="9497" w:type="dxa"/>
          </w:tcPr>
          <w:p w14:paraId="67558BF9" w14:textId="532FE2E4" w:rsidR="0060160C" w:rsidRPr="00093508" w:rsidRDefault="000505C4" w:rsidP="0060160C">
            <w:pPr>
              <w:ind w:left="180" w:right="-8"/>
              <w:contextualSpacing/>
            </w:pPr>
            <w:sdt>
              <w:sdtPr>
                <w:id w:val="-1226911615"/>
                <w14:checkbox>
                  <w14:checked w14:val="0"/>
                  <w14:checkedState w14:val="2612" w14:font="MS Gothic"/>
                  <w14:uncheckedState w14:val="2610" w14:font="MS Gothic"/>
                </w14:checkbox>
              </w:sdtPr>
              <w:sdtEndPr/>
              <w:sdtContent>
                <w:r w:rsidR="0060160C">
                  <w:rPr>
                    <w:rFonts w:ascii="MS Gothic" w:eastAsia="MS Gothic" w:hAnsi="MS Gothic" w:hint="eastAsia"/>
                  </w:rPr>
                  <w:t>☐</w:t>
                </w:r>
              </w:sdtContent>
            </w:sdt>
            <w:r w:rsidR="0060160C" w:rsidRPr="00093508">
              <w:t xml:space="preserve"> Agricultural</w:t>
            </w:r>
          </w:p>
        </w:tc>
      </w:tr>
      <w:tr w:rsidR="0060160C" w:rsidRPr="00093508" w14:paraId="55FD9BC4" w14:textId="77777777" w:rsidTr="0060160C">
        <w:trPr>
          <w:trHeight w:val="20"/>
        </w:trPr>
        <w:tc>
          <w:tcPr>
            <w:tcW w:w="9497" w:type="dxa"/>
          </w:tcPr>
          <w:p w14:paraId="60B68AF4" w14:textId="670A13E8" w:rsidR="0060160C" w:rsidRPr="00093508" w:rsidRDefault="000505C4" w:rsidP="0060160C">
            <w:pPr>
              <w:ind w:left="180" w:right="-8"/>
              <w:contextualSpacing/>
            </w:pPr>
            <w:sdt>
              <w:sdtPr>
                <w:id w:val="-566262682"/>
                <w14:checkbox>
                  <w14:checked w14:val="0"/>
                  <w14:checkedState w14:val="2612" w14:font="MS Gothic"/>
                  <w14:uncheckedState w14:val="2610" w14:font="MS Gothic"/>
                </w14:checkbox>
              </w:sdtPr>
              <w:sdtEndPr/>
              <w:sdtContent>
                <w:r w:rsidR="0060160C">
                  <w:rPr>
                    <w:rFonts w:ascii="MS Gothic" w:eastAsia="MS Gothic" w:hAnsi="MS Gothic" w:hint="eastAsia"/>
                  </w:rPr>
                  <w:t>☐</w:t>
                </w:r>
              </w:sdtContent>
            </w:sdt>
            <w:r w:rsidR="0060160C" w:rsidRPr="00093508">
              <w:t xml:space="preserve"> Commercial</w:t>
            </w:r>
          </w:p>
        </w:tc>
      </w:tr>
      <w:tr w:rsidR="0060160C" w:rsidRPr="00093508" w14:paraId="4811FB71" w14:textId="77777777" w:rsidTr="0060160C">
        <w:trPr>
          <w:trHeight w:val="20"/>
        </w:trPr>
        <w:tc>
          <w:tcPr>
            <w:tcW w:w="9497" w:type="dxa"/>
          </w:tcPr>
          <w:p w14:paraId="21800A25" w14:textId="38F7E185" w:rsidR="0060160C" w:rsidRPr="00093508" w:rsidRDefault="000505C4" w:rsidP="0060160C">
            <w:pPr>
              <w:ind w:left="180" w:right="-8"/>
              <w:contextualSpacing/>
            </w:pPr>
            <w:sdt>
              <w:sdtPr>
                <w:id w:val="290793294"/>
                <w14:checkbox>
                  <w14:checked w14:val="0"/>
                  <w14:checkedState w14:val="2612" w14:font="MS Gothic"/>
                  <w14:uncheckedState w14:val="2610" w14:font="MS Gothic"/>
                </w14:checkbox>
              </w:sdtPr>
              <w:sdtEndPr/>
              <w:sdtContent>
                <w:r w:rsidR="0060160C">
                  <w:rPr>
                    <w:rFonts w:ascii="MS Gothic" w:eastAsia="MS Gothic" w:hAnsi="MS Gothic" w:hint="eastAsia"/>
                  </w:rPr>
                  <w:t>☐</w:t>
                </w:r>
              </w:sdtContent>
            </w:sdt>
            <w:r w:rsidR="0060160C" w:rsidRPr="00093508">
              <w:t xml:space="preserve"> Industrial</w:t>
            </w:r>
          </w:p>
        </w:tc>
      </w:tr>
      <w:tr w:rsidR="0060160C" w:rsidRPr="00093508" w14:paraId="2B76200C" w14:textId="77777777" w:rsidTr="0060160C">
        <w:trPr>
          <w:trHeight w:val="20"/>
        </w:trPr>
        <w:tc>
          <w:tcPr>
            <w:tcW w:w="9497" w:type="dxa"/>
          </w:tcPr>
          <w:p w14:paraId="029F11AF" w14:textId="5B4DF02F" w:rsidR="0060160C" w:rsidRPr="00093508" w:rsidRDefault="000505C4" w:rsidP="0060160C">
            <w:pPr>
              <w:ind w:left="180" w:right="-8"/>
              <w:contextualSpacing/>
            </w:pPr>
            <w:sdt>
              <w:sdtPr>
                <w:id w:val="824630329"/>
                <w14:checkbox>
                  <w14:checked w14:val="0"/>
                  <w14:checkedState w14:val="2612" w14:font="MS Gothic"/>
                  <w14:uncheckedState w14:val="2610" w14:font="MS Gothic"/>
                </w14:checkbox>
              </w:sdtPr>
              <w:sdtEndPr/>
              <w:sdtContent>
                <w:r w:rsidR="0060160C">
                  <w:rPr>
                    <w:rFonts w:ascii="MS Gothic" w:eastAsia="MS Gothic" w:hAnsi="MS Gothic" w:hint="eastAsia"/>
                  </w:rPr>
                  <w:t>☐</w:t>
                </w:r>
              </w:sdtContent>
            </w:sdt>
            <w:r w:rsidR="0060160C">
              <w:t xml:space="preserve"> Other land uses not captured by the above as described here: </w:t>
            </w:r>
            <w:r w:rsidR="0060160C" w:rsidRPr="69AC66C3">
              <w:rPr>
                <w:i/>
                <w:iCs/>
                <w:color w:val="C35005"/>
              </w:rPr>
              <w:t>[</w:t>
            </w:r>
            <w:r w:rsidR="0060160C">
              <w:rPr>
                <w:rStyle w:val="normaltextrun"/>
                <w:i/>
                <w:iCs/>
                <w:color w:val="C35005"/>
                <w:szCs w:val="20"/>
                <w:shd w:val="clear" w:color="auto" w:fill="FFFFFF"/>
              </w:rPr>
              <w:t>Where the assessment has been based on a specific development this should be described here with plans attached to the statement as required]</w:t>
            </w:r>
          </w:p>
        </w:tc>
      </w:tr>
    </w:tbl>
    <w:p w14:paraId="193716EA" w14:textId="77777777" w:rsidR="00121366" w:rsidRDefault="00121366" w:rsidP="00DE3B40">
      <w:pPr>
        <w:keepNext/>
        <w:spacing w:before="240" w:after="120"/>
        <w:ind w:right="-8"/>
        <w:rPr>
          <w:rFonts w:ascii="VIC SemiBold" w:hAnsi="VIC SemiBold"/>
          <w:color w:val="003F72"/>
          <w:sz w:val="21"/>
          <w:szCs w:val="21"/>
        </w:rPr>
      </w:pPr>
    </w:p>
    <w:p w14:paraId="76E9FFDE" w14:textId="77777777" w:rsidR="00121366" w:rsidRDefault="00121366">
      <w:pPr>
        <w:spacing w:after="160" w:line="259" w:lineRule="auto"/>
        <w:rPr>
          <w:rFonts w:ascii="VIC SemiBold" w:hAnsi="VIC SemiBold"/>
          <w:color w:val="003F72"/>
          <w:sz w:val="21"/>
          <w:szCs w:val="21"/>
        </w:rPr>
      </w:pPr>
      <w:r>
        <w:rPr>
          <w:rFonts w:ascii="VIC SemiBold" w:hAnsi="VIC SemiBold"/>
          <w:color w:val="003F72"/>
          <w:sz w:val="21"/>
          <w:szCs w:val="21"/>
        </w:rPr>
        <w:br w:type="page"/>
      </w:r>
    </w:p>
    <w:p w14:paraId="6DB82C0C" w14:textId="7B3529C6" w:rsidR="00DE3B40" w:rsidRPr="00DE7626" w:rsidRDefault="00DE3B40" w:rsidP="00DE3B40">
      <w:pPr>
        <w:keepNext/>
        <w:spacing w:before="240" w:after="120"/>
        <w:ind w:right="-8"/>
        <w:rPr>
          <w:rFonts w:ascii="VIC SemiBold" w:hAnsi="VIC SemiBold"/>
          <w:color w:val="003F72"/>
          <w:sz w:val="21"/>
          <w:szCs w:val="21"/>
        </w:rPr>
      </w:pPr>
      <w:r w:rsidRPr="00DE7626">
        <w:rPr>
          <w:rFonts w:ascii="VIC SemiBold" w:hAnsi="VIC SemiBold"/>
          <w:color w:val="003F72"/>
          <w:sz w:val="21"/>
          <w:szCs w:val="21"/>
        </w:rPr>
        <w:lastRenderedPageBreak/>
        <w:t>Environmental elements assessed</w:t>
      </w:r>
      <w:r w:rsidR="002370FA">
        <w:rPr>
          <w:rFonts w:ascii="VIC SemiBold" w:hAnsi="VIC SemiBold"/>
          <w:color w:val="003F72"/>
          <w:sz w:val="21"/>
          <w:szCs w:val="21"/>
        </w:rPr>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9503"/>
      </w:tblGrid>
      <w:tr w:rsidR="00DE3B40" w14:paraId="710F1843" w14:textId="77777777" w:rsidTr="00660AF4">
        <w:trPr>
          <w:trHeight w:val="20"/>
        </w:trPr>
        <w:tc>
          <w:tcPr>
            <w:tcW w:w="562" w:type="dxa"/>
          </w:tcPr>
          <w:p w14:paraId="4D7EC856" w14:textId="77777777" w:rsidR="00DE3B40" w:rsidRDefault="000505C4">
            <w:pPr>
              <w:ind w:right="-8"/>
              <w:contextualSpacing/>
            </w:pPr>
            <w:sdt>
              <w:sdtPr>
                <w:id w:val="-1394577951"/>
                <w14:checkbox>
                  <w14:checked w14:val="0"/>
                  <w14:checkedState w14:val="2612" w14:font="MS Gothic"/>
                  <w14:uncheckedState w14:val="2610" w14:font="MS Gothic"/>
                </w14:checkbox>
              </w:sdtPr>
              <w:sdtEndPr/>
              <w:sdtContent>
                <w:r w:rsidR="00DE3B40">
                  <w:rPr>
                    <w:rFonts w:ascii="MS Gothic" w:eastAsia="MS Gothic" w:hAnsi="MS Gothic" w:hint="eastAsia"/>
                  </w:rPr>
                  <w:t>☐</w:t>
                </w:r>
              </w:sdtContent>
            </w:sdt>
          </w:p>
        </w:tc>
        <w:tc>
          <w:tcPr>
            <w:tcW w:w="9503" w:type="dxa"/>
          </w:tcPr>
          <w:p w14:paraId="13D86E60" w14:textId="77777777" w:rsidR="00DE3B40" w:rsidRPr="00093508" w:rsidRDefault="00DE3B40">
            <w:pPr>
              <w:ind w:right="-8"/>
              <w:contextualSpacing/>
            </w:pPr>
            <w:r>
              <w:t>Land</w:t>
            </w:r>
          </w:p>
        </w:tc>
      </w:tr>
      <w:tr w:rsidR="00930998" w14:paraId="3004A79B" w14:textId="77777777" w:rsidTr="00660AF4">
        <w:trPr>
          <w:trHeight w:val="20"/>
        </w:trPr>
        <w:tc>
          <w:tcPr>
            <w:tcW w:w="562" w:type="dxa"/>
          </w:tcPr>
          <w:p w14:paraId="2DA5763B" w14:textId="7F8E9685" w:rsidR="00930998" w:rsidRPr="00093508" w:rsidRDefault="00930998">
            <w:pPr>
              <w:ind w:right="-8"/>
              <w:contextualSpacing/>
            </w:pPr>
          </w:p>
        </w:tc>
        <w:tc>
          <w:tcPr>
            <w:tcW w:w="9503" w:type="dxa"/>
          </w:tcPr>
          <w:p w14:paraId="63AFB196" w14:textId="77777777" w:rsidR="0060447E" w:rsidRDefault="000505C4">
            <w:pPr>
              <w:ind w:right="-8"/>
              <w:contextualSpacing/>
            </w:pPr>
            <w:sdt>
              <w:sdtPr>
                <w:id w:val="273835589"/>
                <w14:checkbox>
                  <w14:checked w14:val="0"/>
                  <w14:checkedState w14:val="2612" w14:font="MS Gothic"/>
                  <w14:uncheckedState w14:val="2610" w14:font="MS Gothic"/>
                </w14:checkbox>
              </w:sdtPr>
              <w:sdtEndPr/>
              <w:sdtContent>
                <w:r w:rsidR="00930998">
                  <w:rPr>
                    <w:rFonts w:ascii="MS Gothic" w:eastAsia="MS Gothic" w:hAnsi="MS Gothic" w:hint="eastAsia"/>
                  </w:rPr>
                  <w:t>☐</w:t>
                </w:r>
              </w:sdtContent>
            </w:sdt>
            <w:r w:rsidR="00930998" w:rsidRPr="00543468">
              <w:t xml:space="preserve"> all environmental values </w:t>
            </w:r>
            <w:r w:rsidR="00930998">
              <w:t>that apply to the land use category were</w:t>
            </w:r>
            <w:r w:rsidR="00930998" w:rsidRPr="00543468">
              <w:t xml:space="preserve"> considered</w:t>
            </w:r>
            <w:r w:rsidR="00930998">
              <w:t xml:space="preserve"> </w:t>
            </w:r>
            <w:r w:rsidR="00930998" w:rsidRPr="00DE7626">
              <w:rPr>
                <w:rFonts w:ascii="VIC SemiBold" w:hAnsi="VIC SemiBold"/>
                <w:b/>
                <w:bCs/>
              </w:rPr>
              <w:t>OR</w:t>
            </w:r>
            <w:r w:rsidR="0060447E">
              <w:t xml:space="preserve"> </w:t>
            </w:r>
          </w:p>
          <w:p w14:paraId="3FB5798B" w14:textId="77C1DFB2" w:rsidR="00930998" w:rsidRPr="00093508" w:rsidRDefault="000505C4">
            <w:pPr>
              <w:ind w:right="-8"/>
              <w:contextualSpacing/>
            </w:pPr>
            <w:sdt>
              <w:sdtPr>
                <w:id w:val="-1040351178"/>
                <w14:checkbox>
                  <w14:checked w14:val="0"/>
                  <w14:checkedState w14:val="2612" w14:font="MS Gothic"/>
                  <w14:uncheckedState w14:val="2610" w14:font="MS Gothic"/>
                </w14:checkbox>
              </w:sdtPr>
              <w:sdtEndPr/>
              <w:sdtContent>
                <w:r w:rsidR="0060447E">
                  <w:rPr>
                    <w:rFonts w:ascii="MS Gothic" w:eastAsia="MS Gothic" w:hAnsi="MS Gothic" w:hint="eastAsia"/>
                  </w:rPr>
                  <w:t>☐</w:t>
                </w:r>
              </w:sdtContent>
            </w:sdt>
            <w:r w:rsidR="0060447E">
              <w:t xml:space="preserve"> all </w:t>
            </w:r>
            <w:r w:rsidR="0060447E" w:rsidRPr="00543468">
              <w:t>environmental</w:t>
            </w:r>
            <w:r w:rsidR="0060447E">
              <w:t xml:space="preserve"> values that apply to the land use category, other than the following, were </w:t>
            </w:r>
            <w:r w:rsidR="0060447E" w:rsidRPr="00543468">
              <w:t>considered</w:t>
            </w:r>
            <w:r w:rsidR="0060447E">
              <w:t>:</w:t>
            </w:r>
          </w:p>
        </w:tc>
      </w:tr>
      <w:tr w:rsidR="00930998" w14:paraId="60369E13" w14:textId="77777777" w:rsidTr="00660AF4">
        <w:trPr>
          <w:trHeight w:val="20"/>
        </w:trPr>
        <w:tc>
          <w:tcPr>
            <w:tcW w:w="562" w:type="dxa"/>
          </w:tcPr>
          <w:p w14:paraId="32D3394A" w14:textId="77777777" w:rsidR="00930998" w:rsidRDefault="00930998">
            <w:pPr>
              <w:ind w:right="-8"/>
              <w:contextualSpacing/>
            </w:pPr>
          </w:p>
        </w:tc>
        <w:tc>
          <w:tcPr>
            <w:tcW w:w="9503" w:type="dxa"/>
          </w:tcPr>
          <w:p w14:paraId="6C49A472" w14:textId="77777777" w:rsidR="00930998" w:rsidRDefault="00930998">
            <w:pPr>
              <w:ind w:right="-8"/>
              <w:contextualSpacing/>
            </w:pPr>
          </w:p>
        </w:tc>
      </w:tr>
      <w:tr w:rsidR="00DE3B40" w14:paraId="135A265B" w14:textId="77777777" w:rsidTr="00660AF4">
        <w:trPr>
          <w:trHeight w:val="20"/>
        </w:trPr>
        <w:tc>
          <w:tcPr>
            <w:tcW w:w="562" w:type="dxa"/>
          </w:tcPr>
          <w:p w14:paraId="2A5B3810" w14:textId="77777777" w:rsidR="00DE3B40" w:rsidRDefault="000505C4">
            <w:pPr>
              <w:ind w:right="-8"/>
              <w:contextualSpacing/>
            </w:pPr>
            <w:sdt>
              <w:sdtPr>
                <w:id w:val="-1684193184"/>
                <w14:checkbox>
                  <w14:checked w14:val="0"/>
                  <w14:checkedState w14:val="2612" w14:font="MS Gothic"/>
                  <w14:uncheckedState w14:val="2610" w14:font="MS Gothic"/>
                </w14:checkbox>
              </w:sdtPr>
              <w:sdtEndPr/>
              <w:sdtContent>
                <w:r w:rsidR="00DE3B40">
                  <w:rPr>
                    <w:rFonts w:ascii="MS Gothic" w:eastAsia="MS Gothic" w:hAnsi="MS Gothic" w:hint="eastAsia"/>
                  </w:rPr>
                  <w:t>☐</w:t>
                </w:r>
              </w:sdtContent>
            </w:sdt>
          </w:p>
        </w:tc>
        <w:tc>
          <w:tcPr>
            <w:tcW w:w="9503" w:type="dxa"/>
          </w:tcPr>
          <w:p w14:paraId="08828CA4" w14:textId="77777777" w:rsidR="00DE3B40" w:rsidRPr="00093508" w:rsidRDefault="00DE3B40">
            <w:pPr>
              <w:ind w:right="-8"/>
              <w:contextualSpacing/>
            </w:pPr>
            <w:r>
              <w:t xml:space="preserve">Water </w:t>
            </w:r>
            <w:r w:rsidRPr="004A6DE5">
              <w:rPr>
                <w:i/>
                <w:iCs/>
                <w:color w:val="C35005"/>
              </w:rPr>
              <w:t>[</w:t>
            </w:r>
            <w:r>
              <w:rPr>
                <w:i/>
                <w:iCs/>
                <w:color w:val="C35005"/>
              </w:rPr>
              <w:t>Tick when surface water and/or groundwater was assessed</w:t>
            </w:r>
            <w:r w:rsidRPr="004A6DE5">
              <w:rPr>
                <w:i/>
                <w:iCs/>
                <w:color w:val="C35005"/>
              </w:rPr>
              <w:t>]</w:t>
            </w:r>
          </w:p>
        </w:tc>
      </w:tr>
      <w:tr w:rsidR="00A67E93" w14:paraId="0D6A935E" w14:textId="77777777" w:rsidTr="00660AF4">
        <w:trPr>
          <w:trHeight w:val="20"/>
        </w:trPr>
        <w:tc>
          <w:tcPr>
            <w:tcW w:w="562" w:type="dxa"/>
          </w:tcPr>
          <w:p w14:paraId="047E1C12" w14:textId="77777777" w:rsidR="00A67E93" w:rsidRDefault="00A67E93">
            <w:pPr>
              <w:ind w:right="-8"/>
              <w:contextualSpacing/>
            </w:pPr>
          </w:p>
        </w:tc>
        <w:tc>
          <w:tcPr>
            <w:tcW w:w="9503" w:type="dxa"/>
          </w:tcPr>
          <w:p w14:paraId="3FFAA3CC" w14:textId="4657D2D2" w:rsidR="00A67E93" w:rsidRPr="00093508" w:rsidRDefault="00A67E93" w:rsidP="003F1158">
            <w:pPr>
              <w:ind w:right="-8"/>
              <w:contextualSpacing/>
            </w:pPr>
            <w:r>
              <w:t>Surface water</w:t>
            </w:r>
          </w:p>
        </w:tc>
      </w:tr>
      <w:tr w:rsidR="00930998" w14:paraId="39D2E781" w14:textId="77777777" w:rsidTr="00660AF4">
        <w:trPr>
          <w:trHeight w:val="20"/>
        </w:trPr>
        <w:tc>
          <w:tcPr>
            <w:tcW w:w="562" w:type="dxa"/>
          </w:tcPr>
          <w:p w14:paraId="51F2DB68" w14:textId="77777777" w:rsidR="00930998" w:rsidRDefault="00930998">
            <w:pPr>
              <w:ind w:right="-8"/>
              <w:contextualSpacing/>
            </w:pPr>
          </w:p>
        </w:tc>
        <w:tc>
          <w:tcPr>
            <w:tcW w:w="9503" w:type="dxa"/>
          </w:tcPr>
          <w:p w14:paraId="6CD8182B" w14:textId="77777777" w:rsidR="00930998" w:rsidRPr="00543468" w:rsidRDefault="000505C4">
            <w:pPr>
              <w:ind w:left="323" w:right="-8" w:hanging="357"/>
              <w:contextualSpacing/>
            </w:pPr>
            <w:sdt>
              <w:sdtPr>
                <w:id w:val="655119594"/>
                <w14:checkbox>
                  <w14:checked w14:val="0"/>
                  <w14:checkedState w14:val="2612" w14:font="MS Gothic"/>
                  <w14:uncheckedState w14:val="2610" w14:font="MS Gothic"/>
                </w14:checkbox>
              </w:sdtPr>
              <w:sdtEndPr/>
              <w:sdtContent>
                <w:r w:rsidR="00930998">
                  <w:rPr>
                    <w:rFonts w:ascii="MS Gothic" w:eastAsia="MS Gothic" w:hAnsi="MS Gothic" w:hint="eastAsia"/>
                  </w:rPr>
                  <w:t>☐</w:t>
                </w:r>
              </w:sdtContent>
            </w:sdt>
            <w:r w:rsidR="00930998" w:rsidRPr="00543468">
              <w:tab/>
              <w:t xml:space="preserve">all environmental values </w:t>
            </w:r>
            <w:r w:rsidR="00930998">
              <w:t>that apply to the applicable segment were</w:t>
            </w:r>
            <w:r w:rsidR="00930998" w:rsidRPr="00543468">
              <w:t xml:space="preserve"> considered </w:t>
            </w:r>
            <w:r w:rsidR="00930998" w:rsidRPr="00DE7626">
              <w:rPr>
                <w:rFonts w:ascii="VIC SemiBold" w:hAnsi="VIC SemiBold"/>
                <w:b/>
                <w:bCs/>
              </w:rPr>
              <w:t>OR</w:t>
            </w:r>
          </w:p>
          <w:p w14:paraId="39241F56" w14:textId="77777777" w:rsidR="00930998" w:rsidRDefault="000505C4">
            <w:pPr>
              <w:ind w:left="323" w:right="-8" w:hanging="357"/>
              <w:contextualSpacing/>
            </w:pPr>
            <w:sdt>
              <w:sdtPr>
                <w:id w:val="-152827430"/>
                <w14:checkbox>
                  <w14:checked w14:val="0"/>
                  <w14:checkedState w14:val="2612" w14:font="MS Gothic"/>
                  <w14:uncheckedState w14:val="2610" w14:font="MS Gothic"/>
                </w14:checkbox>
              </w:sdtPr>
              <w:sdtEndPr/>
              <w:sdtContent>
                <w:r w:rsidR="00930998" w:rsidRPr="00543468">
                  <w:rPr>
                    <w:rFonts w:ascii="MS Gothic" w:eastAsia="MS Gothic" w:hAnsi="MS Gothic" w:hint="eastAsia"/>
                  </w:rPr>
                  <w:t>☐</w:t>
                </w:r>
              </w:sdtContent>
            </w:sdt>
            <w:r w:rsidR="00930998" w:rsidRPr="00543468">
              <w:tab/>
            </w:r>
            <w:r w:rsidR="00930998">
              <w:t xml:space="preserve">all </w:t>
            </w:r>
            <w:r w:rsidR="00930998" w:rsidRPr="00543468">
              <w:t xml:space="preserve">environmental </w:t>
            </w:r>
            <w:r w:rsidR="00930998">
              <w:t xml:space="preserve">values that apply to the applicable segment, other than the following, were </w:t>
            </w:r>
            <w:r w:rsidR="00930998" w:rsidRPr="00543468">
              <w:t>considered:</w:t>
            </w:r>
          </w:p>
        </w:tc>
      </w:tr>
      <w:tr w:rsidR="00930998" w14:paraId="41AEC1AF" w14:textId="77777777" w:rsidTr="00660AF4">
        <w:trPr>
          <w:trHeight w:val="20"/>
        </w:trPr>
        <w:tc>
          <w:tcPr>
            <w:tcW w:w="562" w:type="dxa"/>
          </w:tcPr>
          <w:p w14:paraId="3202723A" w14:textId="77777777" w:rsidR="00930998" w:rsidRDefault="00930998">
            <w:pPr>
              <w:ind w:right="-8"/>
              <w:contextualSpacing/>
            </w:pPr>
          </w:p>
        </w:tc>
        <w:tc>
          <w:tcPr>
            <w:tcW w:w="9503" w:type="dxa"/>
          </w:tcPr>
          <w:p w14:paraId="22E4E194" w14:textId="77777777" w:rsidR="00930998" w:rsidRDefault="00930998">
            <w:pPr>
              <w:ind w:right="-8"/>
              <w:contextualSpacing/>
            </w:pPr>
          </w:p>
        </w:tc>
      </w:tr>
      <w:tr w:rsidR="003F1158" w14:paraId="777C5ED9" w14:textId="77777777" w:rsidTr="00660AF4">
        <w:trPr>
          <w:trHeight w:val="20"/>
        </w:trPr>
        <w:tc>
          <w:tcPr>
            <w:tcW w:w="562" w:type="dxa"/>
          </w:tcPr>
          <w:p w14:paraId="68492506" w14:textId="77777777" w:rsidR="003F1158" w:rsidRDefault="003F1158">
            <w:pPr>
              <w:ind w:right="-8"/>
              <w:contextualSpacing/>
            </w:pPr>
          </w:p>
        </w:tc>
        <w:tc>
          <w:tcPr>
            <w:tcW w:w="9503" w:type="dxa"/>
          </w:tcPr>
          <w:p w14:paraId="7750F2B7" w14:textId="3CD578BC" w:rsidR="003F1158" w:rsidRPr="008F784B" w:rsidRDefault="003F1158" w:rsidP="003F1158">
            <w:pPr>
              <w:ind w:right="-8"/>
              <w:contextualSpacing/>
            </w:pPr>
            <w:r>
              <w:t>Groundwater</w:t>
            </w:r>
          </w:p>
        </w:tc>
      </w:tr>
      <w:tr w:rsidR="0060447E" w14:paraId="6A32CFC8" w14:textId="77777777" w:rsidTr="00660AF4">
        <w:trPr>
          <w:trHeight w:val="20"/>
        </w:trPr>
        <w:tc>
          <w:tcPr>
            <w:tcW w:w="562" w:type="dxa"/>
          </w:tcPr>
          <w:p w14:paraId="7DFFE56E" w14:textId="77777777" w:rsidR="0060447E" w:rsidRDefault="0060447E">
            <w:pPr>
              <w:ind w:right="-8"/>
              <w:contextualSpacing/>
            </w:pPr>
          </w:p>
        </w:tc>
        <w:tc>
          <w:tcPr>
            <w:tcW w:w="9503" w:type="dxa"/>
          </w:tcPr>
          <w:p w14:paraId="5D11AB10" w14:textId="77777777" w:rsidR="0060447E" w:rsidRPr="00543468" w:rsidRDefault="000505C4">
            <w:pPr>
              <w:ind w:left="323" w:right="-8" w:hanging="357"/>
              <w:contextualSpacing/>
            </w:pPr>
            <w:sdt>
              <w:sdtPr>
                <w:id w:val="-2010208148"/>
                <w14:checkbox>
                  <w14:checked w14:val="0"/>
                  <w14:checkedState w14:val="2612" w14:font="MS Gothic"/>
                  <w14:uncheckedState w14:val="2610" w14:font="MS Gothic"/>
                </w14:checkbox>
              </w:sdtPr>
              <w:sdtEndPr/>
              <w:sdtContent>
                <w:r w:rsidR="0060447E">
                  <w:rPr>
                    <w:rFonts w:ascii="MS Gothic" w:eastAsia="MS Gothic" w:hAnsi="MS Gothic" w:hint="eastAsia"/>
                  </w:rPr>
                  <w:t>☐</w:t>
                </w:r>
              </w:sdtContent>
            </w:sdt>
            <w:r w:rsidR="0060447E" w:rsidRPr="00543468">
              <w:tab/>
              <w:t xml:space="preserve">all environmental values </w:t>
            </w:r>
            <w:r w:rsidR="0060447E">
              <w:t>that apply to the applicable segment were</w:t>
            </w:r>
            <w:r w:rsidR="0060447E" w:rsidRPr="00543468">
              <w:t xml:space="preserve"> considered </w:t>
            </w:r>
            <w:r w:rsidR="0060447E" w:rsidRPr="00DE7626">
              <w:rPr>
                <w:rFonts w:ascii="VIC SemiBold" w:hAnsi="VIC SemiBold"/>
                <w:b/>
                <w:bCs/>
              </w:rPr>
              <w:t>OR</w:t>
            </w:r>
          </w:p>
          <w:p w14:paraId="09DC79A1" w14:textId="77777777" w:rsidR="0060447E" w:rsidRDefault="000505C4">
            <w:pPr>
              <w:ind w:left="323" w:right="-8" w:hanging="357"/>
              <w:contextualSpacing/>
            </w:pPr>
            <w:sdt>
              <w:sdtPr>
                <w:id w:val="-1870056300"/>
                <w14:checkbox>
                  <w14:checked w14:val="0"/>
                  <w14:checkedState w14:val="2612" w14:font="MS Gothic"/>
                  <w14:uncheckedState w14:val="2610" w14:font="MS Gothic"/>
                </w14:checkbox>
              </w:sdtPr>
              <w:sdtEndPr/>
              <w:sdtContent>
                <w:r w:rsidR="0060447E" w:rsidRPr="00543468">
                  <w:rPr>
                    <w:rFonts w:ascii="MS Gothic" w:eastAsia="MS Gothic" w:hAnsi="MS Gothic" w:hint="eastAsia"/>
                  </w:rPr>
                  <w:t>☐</w:t>
                </w:r>
              </w:sdtContent>
            </w:sdt>
            <w:r w:rsidR="0060447E" w:rsidRPr="00543468">
              <w:tab/>
            </w:r>
            <w:r w:rsidR="0060447E">
              <w:t xml:space="preserve">all </w:t>
            </w:r>
            <w:r w:rsidR="0060447E" w:rsidRPr="00543468">
              <w:t xml:space="preserve">environmental </w:t>
            </w:r>
            <w:r w:rsidR="0060447E">
              <w:t xml:space="preserve">values that apply to the applicable segment, other than the following, were </w:t>
            </w:r>
            <w:r w:rsidR="0060447E" w:rsidRPr="00543468">
              <w:t>considered:</w:t>
            </w:r>
          </w:p>
        </w:tc>
      </w:tr>
      <w:tr w:rsidR="0060447E" w14:paraId="60324FED" w14:textId="77777777" w:rsidTr="00660AF4">
        <w:trPr>
          <w:trHeight w:val="20"/>
        </w:trPr>
        <w:tc>
          <w:tcPr>
            <w:tcW w:w="562" w:type="dxa"/>
          </w:tcPr>
          <w:p w14:paraId="2C6355DC" w14:textId="77777777" w:rsidR="0060447E" w:rsidRDefault="0060447E">
            <w:pPr>
              <w:ind w:right="-8"/>
              <w:contextualSpacing/>
            </w:pPr>
          </w:p>
        </w:tc>
        <w:tc>
          <w:tcPr>
            <w:tcW w:w="9503" w:type="dxa"/>
          </w:tcPr>
          <w:p w14:paraId="79E1A2DF" w14:textId="77777777" w:rsidR="0060447E" w:rsidRDefault="0060447E">
            <w:pPr>
              <w:ind w:right="-8"/>
              <w:contextualSpacing/>
            </w:pPr>
          </w:p>
        </w:tc>
      </w:tr>
    </w:tbl>
    <w:p w14:paraId="05312E50" w14:textId="782C9137" w:rsidR="00DE3B40" w:rsidRPr="00C84FB5" w:rsidRDefault="00DE3B40" w:rsidP="00DE3B40">
      <w:pPr>
        <w:keepNext/>
        <w:spacing w:before="240" w:after="120"/>
        <w:ind w:left="567" w:right="-8" w:hanging="567"/>
        <w:rPr>
          <w:rFonts w:ascii="VIC SemiBold" w:hAnsi="VIC SemiBold"/>
          <w:color w:val="003F72"/>
          <w:sz w:val="21"/>
          <w:szCs w:val="21"/>
        </w:rPr>
      </w:pPr>
      <w:r w:rsidRPr="00C84FB5">
        <w:rPr>
          <w:rFonts w:ascii="VIC SemiBold" w:hAnsi="VIC SemiBold"/>
          <w:color w:val="003F72"/>
          <w:sz w:val="21"/>
          <w:szCs w:val="21"/>
        </w:rPr>
        <w:t>Standards considered</w:t>
      </w:r>
      <w:r w:rsidR="002370FA">
        <w:rPr>
          <w:rFonts w:ascii="VIC SemiBold" w:hAnsi="VIC SemiBold"/>
          <w:color w:val="003F72"/>
          <w:sz w:val="21"/>
          <w:szCs w:val="21"/>
        </w:rPr>
        <w:t>:</w:t>
      </w:r>
    </w:p>
    <w:tbl>
      <w:tblPr>
        <w:tblStyle w:val="TableGrid"/>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9"/>
      </w:tblGrid>
      <w:tr w:rsidR="00DE3B40" w14:paraId="51BE2E73" w14:textId="77777777">
        <w:trPr>
          <w:trHeight w:val="20"/>
        </w:trPr>
        <w:tc>
          <w:tcPr>
            <w:tcW w:w="10069" w:type="dxa"/>
          </w:tcPr>
          <w:p w14:paraId="4ACA662A" w14:textId="77777777" w:rsidR="00DE3B40" w:rsidRPr="007F182E" w:rsidRDefault="00DE3B40">
            <w:pPr>
              <w:ind w:right="-8"/>
              <w:contextualSpacing/>
            </w:pPr>
            <w:r w:rsidRPr="007F182E">
              <w:t>Environment Reference Standard 2021</w:t>
            </w:r>
          </w:p>
        </w:tc>
      </w:tr>
      <w:tr w:rsidR="00DE3B40" w14:paraId="03EF5685" w14:textId="77777777">
        <w:trPr>
          <w:trHeight w:val="20"/>
        </w:trPr>
        <w:tc>
          <w:tcPr>
            <w:tcW w:w="10069" w:type="dxa"/>
          </w:tcPr>
          <w:p w14:paraId="0808DFC7" w14:textId="77777777" w:rsidR="00DE3B40" w:rsidRDefault="00DE3B40">
            <w:pPr>
              <w:ind w:right="-8"/>
              <w:contextualSpacing/>
              <w:rPr>
                <w:rFonts w:cs="Arial"/>
              </w:rPr>
            </w:pPr>
            <w:r w:rsidRPr="00AC30A8">
              <w:rPr>
                <w:rFonts w:cs="Arial"/>
              </w:rPr>
              <w:t>National Environment Protection (Assessment of Site Contamination) Measure 1999</w:t>
            </w:r>
            <w:r>
              <w:rPr>
                <w:rFonts w:cs="Arial"/>
              </w:rPr>
              <w:t>, as amended from time to time</w:t>
            </w:r>
          </w:p>
          <w:p w14:paraId="577D7B48" w14:textId="77777777" w:rsidR="00DE3B40" w:rsidRPr="00093508" w:rsidRDefault="00DE3B40">
            <w:pPr>
              <w:ind w:right="-8"/>
              <w:contextualSpacing/>
            </w:pPr>
          </w:p>
        </w:tc>
      </w:tr>
      <w:tr w:rsidR="00DE3B40" w:rsidRPr="00184015" w14:paraId="43316AF3" w14:textId="77777777">
        <w:trPr>
          <w:trHeight w:val="20"/>
        </w:trPr>
        <w:tc>
          <w:tcPr>
            <w:tcW w:w="10069" w:type="dxa"/>
          </w:tcPr>
          <w:p w14:paraId="0FD6EC3C" w14:textId="77777777" w:rsidR="00DE3B40" w:rsidRPr="004A6DE5" w:rsidRDefault="00DE3B40">
            <w:pPr>
              <w:ind w:right="-8"/>
              <w:contextualSpacing/>
              <w:rPr>
                <w:i/>
                <w:iCs/>
                <w:color w:val="FF0000"/>
              </w:rPr>
            </w:pPr>
            <w:r w:rsidRPr="69AC66C3">
              <w:rPr>
                <w:i/>
                <w:iCs/>
                <w:color w:val="C35005"/>
              </w:rPr>
              <w:t>[</w:t>
            </w:r>
            <w:r>
              <w:rPr>
                <w:rStyle w:val="normaltextrun"/>
                <w:i/>
                <w:iCs/>
                <w:color w:val="C35005"/>
                <w:szCs w:val="20"/>
                <w:shd w:val="clear" w:color="auto" w:fill="FFFFFF"/>
              </w:rPr>
              <w:t>List other technical standards and reference materials as appropriate. This should be considered broadly as all relevant materials used to form the opinions in this statement</w:t>
            </w:r>
            <w:r w:rsidRPr="69AC66C3">
              <w:rPr>
                <w:i/>
                <w:iCs/>
                <w:color w:val="C35005"/>
              </w:rPr>
              <w:t>]</w:t>
            </w:r>
          </w:p>
        </w:tc>
      </w:tr>
    </w:tbl>
    <w:p w14:paraId="59E0CC1C" w14:textId="073F553E" w:rsidR="00DE3B40" w:rsidRPr="00C84FB5" w:rsidRDefault="00DE3B40" w:rsidP="00DE3B40">
      <w:pPr>
        <w:keepNext/>
        <w:spacing w:before="240" w:after="120"/>
        <w:ind w:left="567" w:right="-8" w:hanging="567"/>
        <w:rPr>
          <w:rFonts w:ascii="VIC SemiBold" w:hAnsi="VIC SemiBold"/>
          <w:color w:val="003F72"/>
          <w:sz w:val="21"/>
          <w:szCs w:val="21"/>
        </w:rPr>
      </w:pPr>
      <w:r w:rsidRPr="00C84FB5">
        <w:rPr>
          <w:rFonts w:ascii="VIC SemiBold" w:hAnsi="VIC SemiBold"/>
          <w:color w:val="003F72"/>
          <w:sz w:val="21"/>
          <w:szCs w:val="21"/>
        </w:rPr>
        <w:t>Assumptions made during the assessment or any limitations</w:t>
      </w:r>
      <w:r w:rsidR="008F2E55">
        <w:rPr>
          <w:rFonts w:ascii="VIC SemiBold" w:hAnsi="VIC SemiBold"/>
          <w:color w:val="003F72"/>
          <w:sz w:val="21"/>
          <w:szCs w:val="21"/>
        </w:rPr>
        <w:t>:</w:t>
      </w:r>
    </w:p>
    <w:p w14:paraId="2003343A" w14:textId="77777777" w:rsidR="00DE3B40" w:rsidRDefault="00DE3B40" w:rsidP="00DE3B40">
      <w:pPr>
        <w:pBdr>
          <w:bottom w:val="single" w:sz="4" w:space="1" w:color="auto"/>
          <w:between w:val="single" w:sz="4" w:space="1" w:color="auto"/>
        </w:pBdr>
        <w:ind w:right="-8"/>
      </w:pPr>
    </w:p>
    <w:p w14:paraId="35F757AF" w14:textId="4EA8B33C" w:rsidR="00DE3B40" w:rsidRPr="00C84FB5" w:rsidRDefault="00DE3B40" w:rsidP="0060160C">
      <w:pPr>
        <w:keepNext/>
        <w:spacing w:before="240" w:after="120"/>
        <w:ind w:right="-8"/>
        <w:rPr>
          <w:rFonts w:ascii="VIC SemiBold" w:hAnsi="VIC SemiBold"/>
          <w:color w:val="003F72"/>
          <w:sz w:val="21"/>
          <w:szCs w:val="21"/>
        </w:rPr>
      </w:pPr>
      <w:r w:rsidRPr="00C84FB5">
        <w:rPr>
          <w:rFonts w:ascii="VIC SemiBold" w:hAnsi="VIC SemiBold"/>
          <w:color w:val="003F72"/>
          <w:sz w:val="21"/>
          <w:szCs w:val="21"/>
        </w:rPr>
        <w:t>Exclusions from the assessment and the rationale for these</w:t>
      </w:r>
      <w:r w:rsidR="008F2E55">
        <w:rPr>
          <w:rFonts w:ascii="VIC SemiBold" w:hAnsi="VIC SemiBold"/>
          <w:color w:val="003F72"/>
          <w:sz w:val="21"/>
          <w:szCs w:val="21"/>
        </w:rPr>
        <w:t>:</w:t>
      </w:r>
    </w:p>
    <w:p w14:paraId="6CEB9A68" w14:textId="77777777" w:rsidR="00DE3B40" w:rsidRDefault="00DE3B40" w:rsidP="00DE3B40">
      <w:pPr>
        <w:pBdr>
          <w:bottom w:val="single" w:sz="4" w:space="1" w:color="auto"/>
          <w:between w:val="single" w:sz="4" w:space="1" w:color="auto"/>
        </w:pBdr>
        <w:ind w:right="-8"/>
      </w:pPr>
    </w:p>
    <w:p w14:paraId="258F6CB6" w14:textId="57A6A7DA" w:rsidR="00DE3B40" w:rsidRPr="00C84FB5" w:rsidRDefault="00DE3B40" w:rsidP="00DE3B40">
      <w:pPr>
        <w:keepNext/>
        <w:spacing w:before="240" w:after="120"/>
        <w:ind w:right="-8"/>
        <w:rPr>
          <w:rFonts w:ascii="VIC SemiBold" w:hAnsi="VIC SemiBold"/>
          <w:color w:val="003F72"/>
          <w:sz w:val="21"/>
          <w:szCs w:val="21"/>
        </w:rPr>
      </w:pPr>
      <w:r w:rsidRPr="00C84FB5">
        <w:rPr>
          <w:rFonts w:ascii="VIC SemiBold" w:hAnsi="VIC SemiBold"/>
          <w:color w:val="003F72"/>
          <w:sz w:val="21"/>
          <w:szCs w:val="21"/>
        </w:rPr>
        <w:t>This statement is accompanied by the following preliminary risk screen assessment report</w:t>
      </w:r>
      <w:r w:rsidR="00993585">
        <w:rPr>
          <w:rFonts w:ascii="VIC SemiBold" w:hAnsi="VIC SemiBold"/>
          <w:color w:val="003F72"/>
          <w:sz w:val="21"/>
          <w:szCs w:val="21"/>
        </w:rPr>
        <w:t>:</w:t>
      </w:r>
    </w:p>
    <w:tbl>
      <w:tblPr>
        <w:tblW w:w="10206" w:type="dxa"/>
        <w:tblCellMar>
          <w:top w:w="108" w:type="dxa"/>
        </w:tblCellMar>
        <w:tblLook w:val="04A0" w:firstRow="1" w:lastRow="0" w:firstColumn="1" w:lastColumn="0" w:noHBand="0" w:noVBand="1"/>
      </w:tblPr>
      <w:tblGrid>
        <w:gridCol w:w="1418"/>
        <w:gridCol w:w="8788"/>
      </w:tblGrid>
      <w:tr w:rsidR="00DE3B40" w:rsidRPr="00EE755E" w14:paraId="56B0239B" w14:textId="77777777">
        <w:trPr>
          <w:trHeight w:val="340"/>
        </w:trPr>
        <w:tc>
          <w:tcPr>
            <w:tcW w:w="1418" w:type="dxa"/>
            <w:shd w:val="clear" w:color="auto" w:fill="FFFFFF" w:themeFill="background2"/>
          </w:tcPr>
          <w:p w14:paraId="0A4A4F5F" w14:textId="77777777" w:rsidR="00DE3B40" w:rsidRPr="00EE755E" w:rsidRDefault="00DE3B40">
            <w:pPr>
              <w:spacing w:before="120"/>
              <w:ind w:right="-8"/>
              <w:contextualSpacing/>
            </w:pPr>
            <w:r w:rsidRPr="00895233">
              <w:t>Title:</w:t>
            </w:r>
          </w:p>
        </w:tc>
        <w:tc>
          <w:tcPr>
            <w:tcW w:w="8788" w:type="dxa"/>
            <w:tcBorders>
              <w:bottom w:val="single" w:sz="4" w:space="0" w:color="auto"/>
            </w:tcBorders>
          </w:tcPr>
          <w:p w14:paraId="5FD3AD67" w14:textId="77777777" w:rsidR="00DE3B40" w:rsidRPr="00EE755E" w:rsidRDefault="00DE3B40">
            <w:pPr>
              <w:spacing w:before="120"/>
              <w:ind w:right="-8"/>
              <w:contextualSpacing/>
            </w:pPr>
          </w:p>
        </w:tc>
      </w:tr>
      <w:tr w:rsidR="00DE3B40" w:rsidRPr="00EE755E" w14:paraId="32251A8A" w14:textId="77777777">
        <w:trPr>
          <w:trHeight w:val="340"/>
        </w:trPr>
        <w:tc>
          <w:tcPr>
            <w:tcW w:w="1418" w:type="dxa"/>
            <w:shd w:val="clear" w:color="auto" w:fill="FFFFFF" w:themeFill="background2"/>
          </w:tcPr>
          <w:p w14:paraId="3E52CD52" w14:textId="77777777" w:rsidR="00DE3B40" w:rsidRPr="00EE755E" w:rsidRDefault="00DE3B40">
            <w:pPr>
              <w:ind w:right="-8"/>
              <w:contextualSpacing/>
            </w:pPr>
            <w:r w:rsidRPr="00895233">
              <w:t>Report no:</w:t>
            </w:r>
          </w:p>
        </w:tc>
        <w:tc>
          <w:tcPr>
            <w:tcW w:w="8788" w:type="dxa"/>
            <w:tcBorders>
              <w:top w:val="single" w:sz="4" w:space="0" w:color="auto"/>
              <w:bottom w:val="single" w:sz="4" w:space="0" w:color="auto"/>
            </w:tcBorders>
          </w:tcPr>
          <w:p w14:paraId="099B9EBB" w14:textId="77777777" w:rsidR="00DE3B40" w:rsidRPr="00EE755E" w:rsidRDefault="00DE3B40">
            <w:pPr>
              <w:ind w:right="-8"/>
              <w:contextualSpacing/>
            </w:pPr>
          </w:p>
        </w:tc>
      </w:tr>
      <w:tr w:rsidR="00DE3B40" w:rsidRPr="00EE755E" w14:paraId="4A9B8379" w14:textId="77777777">
        <w:trPr>
          <w:trHeight w:val="340"/>
        </w:trPr>
        <w:tc>
          <w:tcPr>
            <w:tcW w:w="1418" w:type="dxa"/>
            <w:shd w:val="clear" w:color="auto" w:fill="FFFFFF" w:themeFill="background2"/>
          </w:tcPr>
          <w:p w14:paraId="5477F939" w14:textId="77777777" w:rsidR="00DE3B40" w:rsidRPr="00592D53" w:rsidRDefault="00DE3B40">
            <w:pPr>
              <w:ind w:right="-8"/>
              <w:contextualSpacing/>
            </w:pPr>
            <w:r w:rsidRPr="00895233">
              <w:t>Date:</w:t>
            </w:r>
          </w:p>
        </w:tc>
        <w:tc>
          <w:tcPr>
            <w:tcW w:w="8788" w:type="dxa"/>
            <w:tcBorders>
              <w:top w:val="single" w:sz="4" w:space="0" w:color="auto"/>
              <w:bottom w:val="single" w:sz="4" w:space="0" w:color="auto"/>
            </w:tcBorders>
          </w:tcPr>
          <w:p w14:paraId="19A0D86D" w14:textId="77777777" w:rsidR="00DE3B40" w:rsidRPr="00EE755E" w:rsidRDefault="00DE3B40">
            <w:pPr>
              <w:ind w:right="-8"/>
              <w:contextualSpacing/>
            </w:pPr>
          </w:p>
        </w:tc>
      </w:tr>
    </w:tbl>
    <w:p w14:paraId="4B0F836F" w14:textId="77777777" w:rsidR="00DE3B40" w:rsidRDefault="00DE3B40" w:rsidP="00DE3B40">
      <w:pPr>
        <w:spacing w:after="0"/>
        <w:ind w:right="-8"/>
        <w:rPr>
          <w:rFonts w:ascii="VIC SemiBold" w:hAnsi="VIC SemiBold"/>
          <w:color w:val="0A3C73" w:themeColor="text2"/>
          <w:sz w:val="22"/>
          <w:szCs w:val="22"/>
        </w:rPr>
      </w:pPr>
      <w:r>
        <w:rPr>
          <w:rFonts w:ascii="VIC SemiBold" w:hAnsi="VIC SemiBold"/>
          <w:color w:val="0A3C73" w:themeColor="text2"/>
          <w:sz w:val="22"/>
          <w:szCs w:val="22"/>
        </w:rPr>
        <w:br w:type="page"/>
      </w:r>
    </w:p>
    <w:p w14:paraId="2D32284B" w14:textId="77777777" w:rsidR="00DE3B40" w:rsidRPr="0051582C" w:rsidRDefault="00DE3B40" w:rsidP="00DE3B40">
      <w:pPr>
        <w:keepNext/>
        <w:spacing w:before="240" w:after="240"/>
        <w:ind w:left="567" w:right="-8" w:hanging="567"/>
        <w:outlineLvl w:val="0"/>
        <w:rPr>
          <w:rFonts w:ascii="VIC SemiBold" w:hAnsi="VIC SemiBold"/>
          <w:color w:val="0A3C73" w:themeColor="text2"/>
          <w:sz w:val="24"/>
        </w:rPr>
      </w:pPr>
      <w:r w:rsidRPr="0051582C">
        <w:rPr>
          <w:rFonts w:ascii="VIC SemiBold" w:hAnsi="VIC SemiBold"/>
          <w:color w:val="0A3C73" w:themeColor="text2"/>
          <w:sz w:val="24"/>
        </w:rPr>
        <w:lastRenderedPageBreak/>
        <w:t>Section 3: Assessment outcome</w:t>
      </w:r>
    </w:p>
    <w:p w14:paraId="66354C39" w14:textId="3F887B69" w:rsidR="002236B1" w:rsidRDefault="00721C6C" w:rsidP="002236B1">
      <w:pPr>
        <w:ind w:right="-8"/>
        <w:rPr>
          <w:i/>
          <w:iCs/>
          <w:color w:val="C35005"/>
        </w:rPr>
      </w:pPr>
      <w:r w:rsidRPr="003046EA">
        <w:rPr>
          <w:i/>
          <w:iCs/>
          <w:color w:val="C35005"/>
        </w:rPr>
        <w:t xml:space="preserve"> </w:t>
      </w:r>
      <w:r w:rsidR="002236B1" w:rsidRPr="003046EA">
        <w:rPr>
          <w:i/>
          <w:iCs/>
          <w:color w:val="C35005"/>
        </w:rPr>
        <w:t>[Tick as appropriate]</w:t>
      </w:r>
    </w:p>
    <w:p w14:paraId="62324004" w14:textId="0F1EBD80" w:rsidR="00DE3B40" w:rsidRPr="003046EA" w:rsidRDefault="00721C6C" w:rsidP="00DE3B40">
      <w:pPr>
        <w:ind w:right="-8"/>
        <w:rPr>
          <w:i/>
          <w:iCs/>
          <w:color w:val="C35005"/>
        </w:rPr>
      </w:pPr>
      <w:r w:rsidRPr="009A7FFC">
        <w:rPr>
          <w:i/>
          <w:iCs/>
          <w:noProof/>
          <w:color w:val="C35005"/>
        </w:rPr>
        <mc:AlternateContent>
          <mc:Choice Requires="wps">
            <w:drawing>
              <wp:inline distT="0" distB="0" distL="0" distR="0" wp14:anchorId="6EC4F998" wp14:editId="026DBC75">
                <wp:extent cx="6188075" cy="833755"/>
                <wp:effectExtent l="0" t="0" r="22225" b="2349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833755"/>
                        </a:xfrm>
                        <a:prstGeom prst="rect">
                          <a:avLst/>
                        </a:prstGeom>
                        <a:noFill/>
                        <a:ln w="12700">
                          <a:solidFill>
                            <a:srgbClr val="000000"/>
                          </a:solidFill>
                          <a:miter lim="800000"/>
                          <a:headEnd/>
                          <a:tailEnd/>
                        </a:ln>
                      </wps:spPr>
                      <wps:txbx>
                        <w:txbxContent>
                          <w:p w14:paraId="17008901" w14:textId="77777777" w:rsidR="00721C6C" w:rsidRPr="0060160C" w:rsidRDefault="000505C4" w:rsidP="00721C6C">
                            <w:pPr>
                              <w:spacing w:after="60"/>
                              <w:ind w:right="-8"/>
                              <w:rPr>
                                <w:color w:val="000000" w:themeColor="text1"/>
                              </w:rPr>
                            </w:pPr>
                            <w:sdt>
                              <w:sdtPr>
                                <w:rPr>
                                  <w:color w:val="000000" w:themeColor="text1"/>
                                </w:rPr>
                                <w:id w:val="-1453235668"/>
                                <w14:checkbox>
                                  <w14:checked w14:val="0"/>
                                  <w14:checkedState w14:val="2612" w14:font="MS Gothic"/>
                                  <w14:uncheckedState w14:val="2610" w14:font="MS Gothic"/>
                                </w14:checkbox>
                              </w:sdtPr>
                              <w:sdtEndPr/>
                              <w:sdtContent>
                                <w:r w:rsidR="00721C6C">
                                  <w:rPr>
                                    <w:rFonts w:ascii="MS Gothic" w:eastAsia="MS Gothic" w:hAnsi="MS Gothic" w:hint="eastAsia"/>
                                    <w:color w:val="000000" w:themeColor="text1"/>
                                  </w:rPr>
                                  <w:t>☐</w:t>
                                </w:r>
                              </w:sdtContent>
                            </w:sdt>
                            <w:r w:rsidR="00721C6C" w:rsidRPr="0060160C">
                              <w:rPr>
                                <w:color w:val="000000" w:themeColor="text1"/>
                              </w:rPr>
                              <w:t xml:space="preserve"> </w:t>
                            </w:r>
                            <w:r w:rsidR="00721C6C" w:rsidRPr="0060160C">
                              <w:rPr>
                                <w:b/>
                                <w:bCs/>
                                <w:color w:val="000000" w:themeColor="text1"/>
                              </w:rPr>
                              <w:t>Environmental Audit Required</w:t>
                            </w:r>
                            <w:r w:rsidR="00721C6C" w:rsidRPr="0060160C">
                              <w:rPr>
                                <w:color w:val="000000" w:themeColor="text1"/>
                              </w:rPr>
                              <w:t xml:space="preserve"> </w:t>
                            </w:r>
                            <w:r w:rsidR="00721C6C" w:rsidRPr="0060160C">
                              <w:rPr>
                                <w:color w:val="000000" w:themeColor="text1"/>
                              </w:rPr>
                              <w:tab/>
                            </w:r>
                            <w:r w:rsidR="00721C6C" w:rsidRPr="0060160C">
                              <w:rPr>
                                <w:color w:val="000000" w:themeColor="text1"/>
                              </w:rPr>
                              <w:tab/>
                            </w:r>
                            <w:r w:rsidR="00721C6C" w:rsidRPr="0060160C">
                              <w:rPr>
                                <w:color w:val="000000" w:themeColor="text1"/>
                              </w:rPr>
                              <w:tab/>
                            </w:r>
                            <w:sdt>
                              <w:sdtPr>
                                <w:rPr>
                                  <w:color w:val="000000" w:themeColor="text1"/>
                                </w:rPr>
                                <w:id w:val="-1912534108"/>
                                <w14:checkbox>
                                  <w14:checked w14:val="0"/>
                                  <w14:checkedState w14:val="2612" w14:font="MS Gothic"/>
                                  <w14:uncheckedState w14:val="2610" w14:font="MS Gothic"/>
                                </w14:checkbox>
                              </w:sdtPr>
                              <w:sdtEndPr/>
                              <w:sdtContent>
                                <w:r w:rsidR="00721C6C">
                                  <w:rPr>
                                    <w:rFonts w:ascii="MS Gothic" w:eastAsia="MS Gothic" w:hAnsi="MS Gothic" w:hint="eastAsia"/>
                                    <w:color w:val="000000" w:themeColor="text1"/>
                                  </w:rPr>
                                  <w:t>☐</w:t>
                                </w:r>
                              </w:sdtContent>
                            </w:sdt>
                            <w:r w:rsidR="00721C6C" w:rsidRPr="0060160C">
                              <w:rPr>
                                <w:color w:val="000000" w:themeColor="text1"/>
                              </w:rPr>
                              <w:t xml:space="preserve"> </w:t>
                            </w:r>
                            <w:r w:rsidR="00721C6C" w:rsidRPr="0060160C">
                              <w:rPr>
                                <w:b/>
                                <w:bCs/>
                                <w:color w:val="000000" w:themeColor="text1"/>
                              </w:rPr>
                              <w:t>Environmental Audit Not Required</w:t>
                            </w:r>
                          </w:p>
                          <w:p w14:paraId="0A94AF07" w14:textId="77777777" w:rsidR="00721C6C" w:rsidRPr="0060160C" w:rsidRDefault="00721C6C" w:rsidP="00721C6C">
                            <w:pPr>
                              <w:spacing w:after="60"/>
                              <w:ind w:right="-8"/>
                              <w:rPr>
                                <w:color w:val="000000" w:themeColor="text1"/>
                              </w:rPr>
                            </w:pPr>
                            <w:r w:rsidRPr="0060160C">
                              <w:rPr>
                                <w:color w:val="000000" w:themeColor="text1"/>
                              </w:rPr>
                              <w:t xml:space="preserve">Based on my assessment, I </w:t>
                            </w:r>
                            <w:proofErr w:type="gramStart"/>
                            <w:r w:rsidRPr="0060160C">
                              <w:rPr>
                                <w:color w:val="000000" w:themeColor="text1"/>
                              </w:rPr>
                              <w:t>am of the opinion that</w:t>
                            </w:r>
                            <w:proofErr w:type="gramEnd"/>
                            <w:r w:rsidRPr="0060160C">
                              <w:rPr>
                                <w:color w:val="000000" w:themeColor="text1"/>
                              </w:rPr>
                              <w:t xml:space="preserve"> an environmental audit is </w:t>
                            </w:r>
                            <w:r w:rsidRPr="0060160C">
                              <w:rPr>
                                <w:rFonts w:ascii="VIC SemiBold" w:hAnsi="VIC SemiBold"/>
                                <w:b/>
                                <w:bCs/>
                                <w:color w:val="000000" w:themeColor="text1"/>
                              </w:rPr>
                              <w:t>required</w:t>
                            </w:r>
                            <w:r w:rsidRPr="0060160C">
                              <w:rPr>
                                <w:b/>
                                <w:bCs/>
                                <w:color w:val="000000" w:themeColor="text1"/>
                              </w:rPr>
                              <w:t xml:space="preserve"> </w:t>
                            </w:r>
                            <w:r w:rsidRPr="0060160C">
                              <w:rPr>
                                <w:i/>
                                <w:iCs/>
                                <w:color w:val="000000" w:themeColor="text1"/>
                              </w:rPr>
                              <w:t>OR</w:t>
                            </w:r>
                            <w:r w:rsidRPr="0060160C">
                              <w:rPr>
                                <w:b/>
                                <w:bCs/>
                                <w:color w:val="000000" w:themeColor="text1"/>
                              </w:rPr>
                              <w:t xml:space="preserve"> </w:t>
                            </w:r>
                            <w:r w:rsidRPr="0060160C">
                              <w:rPr>
                                <w:rFonts w:ascii="VIC SemiBold" w:hAnsi="VIC SemiBold"/>
                                <w:b/>
                                <w:bCs/>
                                <w:color w:val="000000" w:themeColor="text1"/>
                              </w:rPr>
                              <w:t>not required</w:t>
                            </w:r>
                            <w:r w:rsidRPr="0060160C">
                              <w:rPr>
                                <w:color w:val="000000" w:themeColor="text1"/>
                              </w:rPr>
                              <w:t xml:space="preserve"> for the following land uses, </w:t>
                            </w:r>
                            <w:r w:rsidRPr="0060160C">
                              <w:rPr>
                                <w:rFonts w:ascii="VIC SemiBold" w:hAnsi="VIC SemiBold"/>
                                <w:b/>
                                <w:bCs/>
                                <w:color w:val="000000" w:themeColor="text1"/>
                              </w:rPr>
                              <w:t>including</w:t>
                            </w:r>
                            <w:r w:rsidRPr="0060160C">
                              <w:rPr>
                                <w:color w:val="000000" w:themeColor="text1"/>
                              </w:rPr>
                              <w:t xml:space="preserve"> the use or proposed use for which the site has been assessed. </w:t>
                            </w:r>
                          </w:p>
                          <w:p w14:paraId="050B53D9" w14:textId="77777777" w:rsidR="00721C6C" w:rsidRPr="0060160C" w:rsidRDefault="00721C6C" w:rsidP="00721C6C">
                            <w:pPr>
                              <w:rPr>
                                <w:color w:val="000000" w:themeColor="text1"/>
                              </w:rPr>
                            </w:pPr>
                          </w:p>
                        </w:txbxContent>
                      </wps:txbx>
                      <wps:bodyPr rot="0" vert="horz" wrap="square" lIns="91440" tIns="45720" rIns="91440" bIns="45720" anchor="t" anchorCtr="0">
                        <a:noAutofit/>
                      </wps:bodyPr>
                    </wps:wsp>
                  </a:graphicData>
                </a:graphic>
              </wp:inline>
            </w:drawing>
          </mc:Choice>
          <mc:Fallback>
            <w:pict>
              <v:shapetype w14:anchorId="6EC4F998" id="_x0000_t202" coordsize="21600,21600" o:spt="202" path="m,l,21600r21600,l21600,xe">
                <v:stroke joinstyle="miter"/>
                <v:path gradientshapeok="t" o:connecttype="rect"/>
              </v:shapetype>
              <v:shape id="Text Box 2" o:spid="_x0000_s1026" type="#_x0000_t202" style="width:487.25pt;height: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" filled="f" strokeweight="1pt">
                <v:textbox>
                  <w:txbxContent>
                    <w:p w14:paraId="17008901" w14:textId="77777777" w:rsidR="00721C6C" w:rsidRPr="0060160C" w:rsidRDefault="00000000" w:rsidP="00721C6C">
                      <w:pPr>
                        <w:spacing w:after="60"/>
                        <w:ind w:right="-8"/>
                        <w:rPr>
                          <w:color w:val="000000" w:themeColor="text1"/>
                        </w:rPr>
                      </w:pPr>
                      <w:sdt>
                        <w:sdtPr>
                          <w:rPr>
                            <w:color w:val="000000" w:themeColor="text1"/>
                          </w:rPr>
                          <w:id w:val="-1453235668"/>
                          <w14:checkbox>
                            <w14:checked w14:val="0"/>
                            <w14:checkedState w14:val="2612" w14:font="MS Gothic"/>
                            <w14:uncheckedState w14:val="2610" w14:font="MS Gothic"/>
                          </w14:checkbox>
                        </w:sdtPr>
                        <w:sdtContent>
                          <w:r w:rsidR="00721C6C">
                            <w:rPr>
                              <w:rFonts w:ascii="MS Gothic" w:eastAsia="MS Gothic" w:hAnsi="MS Gothic" w:hint="eastAsia"/>
                              <w:color w:val="000000" w:themeColor="text1"/>
                            </w:rPr>
                            <w:t>☐</w:t>
                          </w:r>
                        </w:sdtContent>
                      </w:sdt>
                      <w:r w:rsidR="00721C6C" w:rsidRPr="0060160C">
                        <w:rPr>
                          <w:color w:val="000000" w:themeColor="text1"/>
                        </w:rPr>
                        <w:t xml:space="preserve"> </w:t>
                      </w:r>
                      <w:r w:rsidR="00721C6C" w:rsidRPr="0060160C">
                        <w:rPr>
                          <w:b/>
                          <w:bCs/>
                          <w:color w:val="000000" w:themeColor="text1"/>
                        </w:rPr>
                        <w:t>Environmental Audit Required</w:t>
                      </w:r>
                      <w:r w:rsidR="00721C6C" w:rsidRPr="0060160C">
                        <w:rPr>
                          <w:color w:val="000000" w:themeColor="text1"/>
                        </w:rPr>
                        <w:t xml:space="preserve"> </w:t>
                      </w:r>
                      <w:r w:rsidR="00721C6C" w:rsidRPr="0060160C">
                        <w:rPr>
                          <w:color w:val="000000" w:themeColor="text1"/>
                        </w:rPr>
                        <w:tab/>
                      </w:r>
                      <w:r w:rsidR="00721C6C" w:rsidRPr="0060160C">
                        <w:rPr>
                          <w:color w:val="000000" w:themeColor="text1"/>
                        </w:rPr>
                        <w:tab/>
                      </w:r>
                      <w:r w:rsidR="00721C6C" w:rsidRPr="0060160C">
                        <w:rPr>
                          <w:color w:val="000000" w:themeColor="text1"/>
                        </w:rPr>
                        <w:tab/>
                      </w:r>
                      <w:sdt>
                        <w:sdtPr>
                          <w:rPr>
                            <w:color w:val="000000" w:themeColor="text1"/>
                          </w:rPr>
                          <w:id w:val="-1912534108"/>
                          <w14:checkbox>
                            <w14:checked w14:val="0"/>
                            <w14:checkedState w14:val="2612" w14:font="MS Gothic"/>
                            <w14:uncheckedState w14:val="2610" w14:font="MS Gothic"/>
                          </w14:checkbox>
                        </w:sdtPr>
                        <w:sdtContent>
                          <w:r w:rsidR="00721C6C">
                            <w:rPr>
                              <w:rFonts w:ascii="MS Gothic" w:eastAsia="MS Gothic" w:hAnsi="MS Gothic" w:hint="eastAsia"/>
                              <w:color w:val="000000" w:themeColor="text1"/>
                            </w:rPr>
                            <w:t>☐</w:t>
                          </w:r>
                        </w:sdtContent>
                      </w:sdt>
                      <w:r w:rsidR="00721C6C" w:rsidRPr="0060160C">
                        <w:rPr>
                          <w:color w:val="000000" w:themeColor="text1"/>
                        </w:rPr>
                        <w:t xml:space="preserve"> </w:t>
                      </w:r>
                      <w:r w:rsidR="00721C6C" w:rsidRPr="0060160C">
                        <w:rPr>
                          <w:b/>
                          <w:bCs/>
                          <w:color w:val="000000" w:themeColor="text1"/>
                        </w:rPr>
                        <w:t>Environmental Audit Not Required</w:t>
                      </w:r>
                    </w:p>
                    <w:p w14:paraId="0A94AF07" w14:textId="77777777" w:rsidR="00721C6C" w:rsidRPr="0060160C" w:rsidRDefault="00721C6C" w:rsidP="00721C6C">
                      <w:pPr>
                        <w:spacing w:after="60"/>
                        <w:ind w:right="-8"/>
                        <w:rPr>
                          <w:color w:val="000000" w:themeColor="text1"/>
                        </w:rPr>
                      </w:pPr>
                      <w:r w:rsidRPr="0060160C">
                        <w:rPr>
                          <w:color w:val="000000" w:themeColor="text1"/>
                        </w:rPr>
                        <w:t xml:space="preserve">Based on my assessment, I </w:t>
                      </w:r>
                      <w:proofErr w:type="gramStart"/>
                      <w:r w:rsidRPr="0060160C">
                        <w:rPr>
                          <w:color w:val="000000" w:themeColor="text1"/>
                        </w:rPr>
                        <w:t>am of the opinion that</w:t>
                      </w:r>
                      <w:proofErr w:type="gramEnd"/>
                      <w:r w:rsidRPr="0060160C">
                        <w:rPr>
                          <w:color w:val="000000" w:themeColor="text1"/>
                        </w:rPr>
                        <w:t xml:space="preserve"> an environmental audit is </w:t>
                      </w:r>
                      <w:r w:rsidRPr="0060160C">
                        <w:rPr>
                          <w:rFonts w:ascii="VIC SemiBold" w:hAnsi="VIC SemiBold"/>
                          <w:b/>
                          <w:bCs/>
                          <w:color w:val="000000" w:themeColor="text1"/>
                        </w:rPr>
                        <w:t>required</w:t>
                      </w:r>
                      <w:r w:rsidRPr="0060160C">
                        <w:rPr>
                          <w:b/>
                          <w:bCs/>
                          <w:color w:val="000000" w:themeColor="text1"/>
                        </w:rPr>
                        <w:t xml:space="preserve"> </w:t>
                      </w:r>
                      <w:r w:rsidRPr="0060160C">
                        <w:rPr>
                          <w:i/>
                          <w:iCs/>
                          <w:color w:val="000000" w:themeColor="text1"/>
                        </w:rPr>
                        <w:t>OR</w:t>
                      </w:r>
                      <w:r w:rsidRPr="0060160C">
                        <w:rPr>
                          <w:b/>
                          <w:bCs/>
                          <w:color w:val="000000" w:themeColor="text1"/>
                        </w:rPr>
                        <w:t xml:space="preserve"> </w:t>
                      </w:r>
                      <w:r w:rsidRPr="0060160C">
                        <w:rPr>
                          <w:rFonts w:ascii="VIC SemiBold" w:hAnsi="VIC SemiBold"/>
                          <w:b/>
                          <w:bCs/>
                          <w:color w:val="000000" w:themeColor="text1"/>
                        </w:rPr>
                        <w:t>not required</w:t>
                      </w:r>
                      <w:r w:rsidRPr="0060160C">
                        <w:rPr>
                          <w:color w:val="000000" w:themeColor="text1"/>
                        </w:rPr>
                        <w:t xml:space="preserve"> for the following land uses, </w:t>
                      </w:r>
                      <w:r w:rsidRPr="0060160C">
                        <w:rPr>
                          <w:rFonts w:ascii="VIC SemiBold" w:hAnsi="VIC SemiBold"/>
                          <w:b/>
                          <w:bCs/>
                          <w:color w:val="000000" w:themeColor="text1"/>
                        </w:rPr>
                        <w:t>including</w:t>
                      </w:r>
                      <w:r w:rsidRPr="0060160C">
                        <w:rPr>
                          <w:color w:val="000000" w:themeColor="text1"/>
                        </w:rPr>
                        <w:t xml:space="preserve"> the use or proposed use for which the site has been assessed. </w:t>
                      </w:r>
                    </w:p>
                    <w:p w14:paraId="050B53D9" w14:textId="77777777" w:rsidR="00721C6C" w:rsidRPr="0060160C" w:rsidRDefault="00721C6C" w:rsidP="00721C6C">
                      <w:pPr>
                        <w:rPr>
                          <w:color w:val="000000" w:themeColor="text1"/>
                        </w:rPr>
                      </w:pPr>
                    </w:p>
                  </w:txbxContent>
                </v:textbox>
                <w10:anchorlock/>
              </v:shape>
            </w:pict>
          </mc:Fallback>
        </mc:AlternateContent>
      </w:r>
      <w:r w:rsidRPr="003046EA">
        <w:rPr>
          <w:i/>
          <w:iCs/>
          <w:color w:val="C35005"/>
        </w:rPr>
        <w:t xml:space="preserve"> </w:t>
      </w:r>
      <w:r w:rsidR="00DE3B40" w:rsidRPr="003046EA">
        <w:rPr>
          <w:i/>
          <w:iCs/>
          <w:color w:val="C35005"/>
        </w:rPr>
        <w:t>[Tick as appropriate and strike out those uses not assessed and for which the need for an audit has not been determined]</w:t>
      </w:r>
    </w:p>
    <w:p w14:paraId="3CCEC4AD" w14:textId="31E80B9C" w:rsidR="00DE3B40" w:rsidRDefault="00550C4A" w:rsidP="00DE3B40">
      <w:pPr>
        <w:keepNext/>
        <w:spacing w:before="240" w:after="120"/>
        <w:ind w:left="567" w:right="-8" w:hanging="567"/>
        <w:rPr>
          <w:rFonts w:ascii="VIC SemiBold" w:hAnsi="VIC SemiBold"/>
          <w:color w:val="003F72"/>
          <w:sz w:val="21"/>
          <w:szCs w:val="21"/>
        </w:rPr>
      </w:pPr>
      <w:r>
        <w:rPr>
          <w:rFonts w:ascii="VIC SemiBold" w:hAnsi="VIC SemiBold"/>
          <w:color w:val="003F72"/>
          <w:sz w:val="21"/>
          <w:szCs w:val="21"/>
        </w:rPr>
        <w:t>L</w:t>
      </w:r>
      <w:r w:rsidR="00DE3B40">
        <w:rPr>
          <w:rFonts w:ascii="VIC SemiBold" w:hAnsi="VIC SemiBold"/>
          <w:color w:val="003F72"/>
          <w:sz w:val="21"/>
          <w:szCs w:val="21"/>
        </w:rPr>
        <w:t>and use categories</w:t>
      </w:r>
    </w:p>
    <w:p w14:paraId="723A866A" w14:textId="0C23E90B" w:rsidR="00D812D3" w:rsidRDefault="00DE3B40" w:rsidP="00DE3B40">
      <w:pPr>
        <w:ind w:right="-8"/>
        <w:contextualSpacing/>
      </w:pPr>
      <w:r w:rsidRPr="008A03C5">
        <w:t>Note that sensitive land uses in the ERS</w:t>
      </w:r>
      <w:r>
        <w:t xml:space="preserve"> 2021</w:t>
      </w:r>
      <w:r w:rsidRPr="008A03C5">
        <w:t xml:space="preserve"> are categorised as lower and high density. Lower density is where there is generally substantial access to soil and high density is restricted to developments that make maximum use of available land space</w:t>
      </w:r>
      <w:r>
        <w:t>,</w:t>
      </w:r>
      <w:r w:rsidRPr="008A03C5">
        <w:t xml:space="preserve"> and there is minimal access to soil. </w:t>
      </w:r>
      <w:r w:rsidR="00D812D3" w:rsidRPr="008A03C5">
        <w:t>For planning purposes</w:t>
      </w:r>
      <w:r w:rsidR="00D812D3">
        <w:t>,</w:t>
      </w:r>
      <w:r w:rsidR="00D812D3" w:rsidRPr="006D2C0C">
        <w:t xml:space="preserve"> </w:t>
      </w:r>
      <w:r w:rsidR="00D812D3" w:rsidRPr="008A03C5">
        <w:t>children’s playgrounds</w:t>
      </w:r>
      <w:r w:rsidR="00D812D3">
        <w:t xml:space="preserve"> </w:t>
      </w:r>
      <w:r w:rsidR="00D812D3" w:rsidRPr="008A03C5">
        <w:t>and secondary schools</w:t>
      </w:r>
      <w:r w:rsidR="00D812D3">
        <w:t xml:space="preserve"> also trigger </w:t>
      </w:r>
      <w:r w:rsidR="00D812D3" w:rsidRPr="0056384A">
        <w:rPr>
          <w:i/>
          <w:iCs/>
        </w:rPr>
        <w:t>Ministerial Direction No. 1</w:t>
      </w:r>
      <w:r w:rsidR="00D812D3" w:rsidRPr="008A03C5">
        <w:t xml:space="preserve"> (MD No.1) </w:t>
      </w:r>
      <w:r w:rsidR="00D812D3">
        <w:t xml:space="preserve">and are therefore </w:t>
      </w:r>
      <w:r w:rsidR="00D812D3" w:rsidRPr="008A03C5">
        <w:t>consider</w:t>
      </w:r>
      <w:r w:rsidR="00D812D3">
        <w:t>ed</w:t>
      </w:r>
      <w:r w:rsidR="00D812D3" w:rsidRPr="008A03C5">
        <w:t xml:space="preserve"> </w:t>
      </w:r>
      <w:r w:rsidR="00D812D3">
        <w:t xml:space="preserve">similarly to </w:t>
      </w:r>
      <w:r w:rsidR="00D812D3" w:rsidRPr="008A03C5">
        <w:t>sensitive land uses</w:t>
      </w:r>
      <w:r w:rsidR="00D812D3">
        <w:t>.</w:t>
      </w:r>
    </w:p>
    <w:p w14:paraId="11F8BA07" w14:textId="77777777" w:rsidR="00550C4A" w:rsidRDefault="00550C4A" w:rsidP="00DE3B40">
      <w:pPr>
        <w:ind w:right="-8"/>
        <w:contextualSpacing/>
        <w:rPr>
          <w:rFonts w:ascii="VIC SemiBold" w:hAnsi="VIC SemiBold"/>
          <w:color w:val="003F72"/>
          <w:sz w:val="21"/>
          <w:szCs w:val="21"/>
        </w:rPr>
      </w:pPr>
    </w:p>
    <w:p w14:paraId="5A42A865" w14:textId="09B6B590" w:rsidR="00DE3B40" w:rsidRDefault="00550C4A" w:rsidP="00DE3B40">
      <w:pPr>
        <w:ind w:right="-8"/>
        <w:contextualSpacing/>
        <w:rPr>
          <w:rFonts w:ascii="VIC SemiBold" w:hAnsi="VIC SemiBold"/>
          <w:color w:val="003F72"/>
          <w:sz w:val="21"/>
          <w:szCs w:val="21"/>
        </w:rPr>
      </w:pPr>
      <w:r>
        <w:rPr>
          <w:rFonts w:ascii="VIC SemiBold" w:hAnsi="VIC SemiBold"/>
          <w:color w:val="003F72"/>
          <w:sz w:val="21"/>
          <w:szCs w:val="21"/>
        </w:rPr>
        <w:t>Sensitive</w:t>
      </w:r>
      <w:r w:rsidR="00EA7383">
        <w:rPr>
          <w:rFonts w:ascii="VIC SemiBold" w:hAnsi="VIC SemiBold"/>
          <w:color w:val="003F72"/>
          <w:sz w:val="21"/>
          <w:szCs w:val="21"/>
        </w:rPr>
        <w:t>:</w:t>
      </w:r>
    </w:p>
    <w:tbl>
      <w:tblPr>
        <w:tblW w:w="7230" w:type="dxa"/>
        <w:tblLook w:val="04A0" w:firstRow="1" w:lastRow="0" w:firstColumn="1" w:lastColumn="0" w:noHBand="0" w:noVBand="1"/>
      </w:tblPr>
      <w:tblGrid>
        <w:gridCol w:w="7230"/>
      </w:tblGrid>
      <w:tr w:rsidR="001C68B5" w:rsidRPr="00564359" w14:paraId="206A7786" w14:textId="77777777" w:rsidTr="0060160C">
        <w:trPr>
          <w:trHeight w:val="645"/>
        </w:trPr>
        <w:tc>
          <w:tcPr>
            <w:tcW w:w="7230" w:type="dxa"/>
            <w:hideMark/>
          </w:tcPr>
          <w:bookmarkStart w:id="0" w:name="_Hlk96089049"/>
          <w:p w14:paraId="0A860C79" w14:textId="3E68EADC" w:rsidR="001C68B5" w:rsidRDefault="000505C4" w:rsidP="001C68B5">
            <w:pPr>
              <w:ind w:left="180" w:right="-8"/>
              <w:contextualSpacing/>
            </w:pPr>
            <w:sdt>
              <w:sdtPr>
                <w:id w:val="-1535801475"/>
                <w14:checkbox>
                  <w14:checked w14:val="0"/>
                  <w14:checkedState w14:val="2612" w14:font="MS Gothic"/>
                  <w14:uncheckedState w14:val="2610" w14:font="MS Gothic"/>
                </w14:checkbox>
              </w:sdtPr>
              <w:sdtEndPr/>
              <w:sdtContent>
                <w:r w:rsidR="001C68B5">
                  <w:rPr>
                    <w:rFonts w:ascii="MS Gothic" w:eastAsia="MS Gothic" w:hAnsi="MS Gothic" w:hint="eastAsia"/>
                  </w:rPr>
                  <w:t>☐</w:t>
                </w:r>
              </w:sdtContent>
            </w:sdt>
            <w:r w:rsidR="001C68B5" w:rsidRPr="00564359">
              <w:rPr>
                <w:szCs w:val="22"/>
              </w:rPr>
              <w:t xml:space="preserve"> High density</w:t>
            </w:r>
            <w:r w:rsidR="001C68B5">
              <w:rPr>
                <w:szCs w:val="22"/>
              </w:rPr>
              <w:t xml:space="preserve">:            </w:t>
            </w:r>
            <w:r w:rsidR="001C68B5" w:rsidRPr="00564359">
              <w:rPr>
                <w:rFonts w:ascii="Cambria" w:hAnsi="Cambria" w:cs="Cambria"/>
                <w:szCs w:val="22"/>
              </w:rPr>
              <w:t> </w:t>
            </w:r>
            <w:sdt>
              <w:sdtPr>
                <w:id w:val="494460897"/>
                <w14:checkbox>
                  <w14:checked w14:val="0"/>
                  <w14:checkedState w14:val="2612" w14:font="MS Gothic"/>
                  <w14:uncheckedState w14:val="2610" w14:font="MS Gothic"/>
                </w14:checkbox>
              </w:sdtPr>
              <w:sdtEndPr/>
              <w:sdtContent>
                <w:r w:rsidR="00CA45D9">
                  <w:rPr>
                    <w:rFonts w:ascii="MS Gothic" w:eastAsia="MS Gothic" w:hAnsi="MS Gothic" w:hint="eastAsia"/>
                  </w:rPr>
                  <w:t>☐</w:t>
                </w:r>
              </w:sdtContent>
            </w:sdt>
            <w:r w:rsidR="001C68B5" w:rsidRPr="00564359">
              <w:rPr>
                <w:szCs w:val="22"/>
              </w:rPr>
              <w:t xml:space="preserve"> Other (lower density)</w:t>
            </w:r>
            <w:r w:rsidR="001C68B5">
              <w:rPr>
                <w:szCs w:val="22"/>
              </w:rPr>
              <w:t>:</w:t>
            </w:r>
          </w:p>
          <w:p w14:paraId="4A43031B" w14:textId="53992764" w:rsidR="001C68B5" w:rsidRPr="00564359" w:rsidRDefault="001C68B5" w:rsidP="0060160C">
            <w:pPr>
              <w:ind w:left="180" w:right="-575"/>
              <w:contextualSpacing/>
              <w:rPr>
                <w:szCs w:val="22"/>
              </w:rPr>
            </w:pPr>
          </w:p>
          <w:p w14:paraId="5AFA0EE1" w14:textId="1D716C0A" w:rsidR="001C68B5" w:rsidRPr="00564359" w:rsidRDefault="000505C4" w:rsidP="0060160C">
            <w:pPr>
              <w:ind w:left="1025" w:right="-8"/>
              <w:contextualSpacing/>
              <w:rPr>
                <w:szCs w:val="22"/>
              </w:rPr>
            </w:pPr>
            <w:sdt>
              <w:sdtPr>
                <w:id w:val="1832095062"/>
                <w14:checkbox>
                  <w14:checked w14:val="0"/>
                  <w14:checkedState w14:val="2612" w14:font="MS Gothic"/>
                  <w14:uncheckedState w14:val="2610" w14:font="MS Gothic"/>
                </w14:checkbox>
              </w:sdtPr>
              <w:sdtEndPr/>
              <w:sdtContent>
                <w:r w:rsidR="00CA45D9">
                  <w:rPr>
                    <w:rFonts w:ascii="MS Gothic" w:eastAsia="MS Gothic" w:hAnsi="MS Gothic" w:hint="eastAsia"/>
                  </w:rPr>
                  <w:t>☐</w:t>
                </w:r>
              </w:sdtContent>
            </w:sdt>
            <w:r w:rsidR="001C68B5" w:rsidRPr="00564359">
              <w:rPr>
                <w:szCs w:val="22"/>
              </w:rPr>
              <w:t xml:space="preserve"> </w:t>
            </w:r>
            <w:r w:rsidR="001C68B5">
              <w:rPr>
                <w:szCs w:val="22"/>
              </w:rPr>
              <w:t>R</w:t>
            </w:r>
            <w:r w:rsidR="001C68B5" w:rsidRPr="00564359">
              <w:rPr>
                <w:szCs w:val="22"/>
              </w:rPr>
              <w:t>esidential land use</w:t>
            </w:r>
            <w:r w:rsidR="001C68B5" w:rsidRPr="00564359">
              <w:rPr>
                <w:rFonts w:ascii="Cambria" w:hAnsi="Cambria" w:cs="Cambria"/>
                <w:szCs w:val="22"/>
              </w:rPr>
              <w:t> </w:t>
            </w:r>
          </w:p>
          <w:p w14:paraId="4619B810" w14:textId="77777777" w:rsidR="001C68B5" w:rsidRPr="00564359" w:rsidRDefault="000505C4" w:rsidP="0060160C">
            <w:pPr>
              <w:ind w:left="1025" w:right="-8"/>
              <w:contextualSpacing/>
              <w:rPr>
                <w:szCs w:val="22"/>
              </w:rPr>
            </w:pPr>
            <w:sdt>
              <w:sdtPr>
                <w:id w:val="-457796597"/>
                <w14:checkbox>
                  <w14:checked w14:val="0"/>
                  <w14:checkedState w14:val="2612" w14:font="MS Gothic"/>
                  <w14:uncheckedState w14:val="2610" w14:font="MS Gothic"/>
                </w14:checkbox>
              </w:sdtPr>
              <w:sdtEndPr/>
              <w:sdtContent>
                <w:r w:rsidR="001C68B5">
                  <w:rPr>
                    <w:rFonts w:ascii="MS Gothic" w:eastAsia="MS Gothic" w:hAnsi="MS Gothic" w:hint="eastAsia"/>
                  </w:rPr>
                  <w:t>☐</w:t>
                </w:r>
              </w:sdtContent>
            </w:sdt>
            <w:r w:rsidR="001C68B5" w:rsidRPr="00564359">
              <w:rPr>
                <w:szCs w:val="22"/>
              </w:rPr>
              <w:t xml:space="preserve"> </w:t>
            </w:r>
            <w:proofErr w:type="gramStart"/>
            <w:r w:rsidR="001C68B5">
              <w:rPr>
                <w:szCs w:val="22"/>
              </w:rPr>
              <w:t>C</w:t>
            </w:r>
            <w:r w:rsidR="001C68B5" w:rsidRPr="00564359">
              <w:rPr>
                <w:szCs w:val="22"/>
              </w:rPr>
              <w:t>hild care</w:t>
            </w:r>
            <w:proofErr w:type="gramEnd"/>
            <w:r w:rsidR="001C68B5" w:rsidRPr="00564359">
              <w:rPr>
                <w:szCs w:val="22"/>
              </w:rPr>
              <w:t xml:space="preserve"> centre</w:t>
            </w:r>
            <w:r w:rsidR="001C68B5" w:rsidRPr="00564359">
              <w:rPr>
                <w:rFonts w:ascii="Cambria" w:hAnsi="Cambria" w:cs="Cambria"/>
                <w:szCs w:val="22"/>
              </w:rPr>
              <w:t> </w:t>
            </w:r>
          </w:p>
          <w:p w14:paraId="63B71973" w14:textId="77777777" w:rsidR="001C68B5" w:rsidRPr="00564359" w:rsidRDefault="000505C4" w:rsidP="0060160C">
            <w:pPr>
              <w:ind w:left="1025" w:right="-8"/>
              <w:contextualSpacing/>
              <w:rPr>
                <w:szCs w:val="22"/>
              </w:rPr>
            </w:pPr>
            <w:sdt>
              <w:sdtPr>
                <w:id w:val="-1089992071"/>
                <w14:checkbox>
                  <w14:checked w14:val="0"/>
                  <w14:checkedState w14:val="2612" w14:font="MS Gothic"/>
                  <w14:uncheckedState w14:val="2610" w14:font="MS Gothic"/>
                </w14:checkbox>
              </w:sdtPr>
              <w:sdtEndPr/>
              <w:sdtContent>
                <w:r w:rsidR="001C68B5">
                  <w:rPr>
                    <w:rFonts w:ascii="MS Gothic" w:eastAsia="MS Gothic" w:hAnsi="MS Gothic" w:hint="eastAsia"/>
                  </w:rPr>
                  <w:t>☐</w:t>
                </w:r>
              </w:sdtContent>
            </w:sdt>
            <w:r w:rsidR="001C68B5" w:rsidRPr="00564359">
              <w:rPr>
                <w:szCs w:val="22"/>
              </w:rPr>
              <w:t xml:space="preserve"> </w:t>
            </w:r>
            <w:r w:rsidR="001C68B5">
              <w:rPr>
                <w:szCs w:val="22"/>
              </w:rPr>
              <w:t>P</w:t>
            </w:r>
            <w:r w:rsidR="001C68B5" w:rsidRPr="00564359">
              <w:rPr>
                <w:szCs w:val="22"/>
              </w:rPr>
              <w:t>re-school</w:t>
            </w:r>
            <w:r w:rsidR="001C68B5" w:rsidRPr="00564359">
              <w:rPr>
                <w:rFonts w:ascii="Cambria" w:hAnsi="Cambria" w:cs="Cambria"/>
                <w:szCs w:val="22"/>
              </w:rPr>
              <w:t> </w:t>
            </w:r>
          </w:p>
          <w:p w14:paraId="0258303D" w14:textId="77777777" w:rsidR="001C68B5" w:rsidRPr="00564359" w:rsidRDefault="000505C4" w:rsidP="0060160C">
            <w:pPr>
              <w:ind w:left="1025" w:right="-8"/>
              <w:contextualSpacing/>
              <w:rPr>
                <w:szCs w:val="22"/>
                <w:lang w:val="en-US"/>
              </w:rPr>
            </w:pPr>
            <w:sdt>
              <w:sdtPr>
                <w:id w:val="66696717"/>
                <w14:checkbox>
                  <w14:checked w14:val="0"/>
                  <w14:checkedState w14:val="2612" w14:font="MS Gothic"/>
                  <w14:uncheckedState w14:val="2610" w14:font="MS Gothic"/>
                </w14:checkbox>
              </w:sdtPr>
              <w:sdtEndPr/>
              <w:sdtContent>
                <w:r w:rsidR="001C68B5">
                  <w:rPr>
                    <w:rFonts w:ascii="MS Gothic" w:eastAsia="MS Gothic" w:hAnsi="MS Gothic" w:hint="eastAsia"/>
                  </w:rPr>
                  <w:t>☐</w:t>
                </w:r>
              </w:sdtContent>
            </w:sdt>
            <w:r w:rsidR="001C68B5" w:rsidRPr="00564359">
              <w:rPr>
                <w:szCs w:val="22"/>
              </w:rPr>
              <w:t xml:space="preserve"> </w:t>
            </w:r>
            <w:r w:rsidR="001C68B5">
              <w:rPr>
                <w:szCs w:val="22"/>
              </w:rPr>
              <w:t>P</w:t>
            </w:r>
            <w:r w:rsidR="001C68B5" w:rsidRPr="00564359">
              <w:rPr>
                <w:szCs w:val="22"/>
              </w:rPr>
              <w:t>rimary school</w:t>
            </w:r>
            <w:r w:rsidR="001C68B5" w:rsidRPr="00564359">
              <w:rPr>
                <w:rFonts w:ascii="Cambria" w:hAnsi="Cambria" w:cs="Cambria"/>
                <w:szCs w:val="22"/>
                <w:lang w:val="en-US"/>
              </w:rPr>
              <w:t> </w:t>
            </w:r>
          </w:p>
          <w:p w14:paraId="65A97697" w14:textId="77777777" w:rsidR="001C68B5" w:rsidRDefault="000505C4" w:rsidP="005B06E6">
            <w:pPr>
              <w:ind w:left="1025" w:right="-575"/>
              <w:contextualSpacing/>
              <w:rPr>
                <w:rFonts w:ascii="Cambria" w:hAnsi="Cambria" w:cs="Cambria"/>
                <w:szCs w:val="22"/>
                <w:lang w:val="en-US"/>
              </w:rPr>
            </w:pPr>
            <w:sdt>
              <w:sdtPr>
                <w:id w:val="1862402812"/>
                <w14:checkbox>
                  <w14:checked w14:val="0"/>
                  <w14:checkedState w14:val="2612" w14:font="MS Gothic"/>
                  <w14:uncheckedState w14:val="2610" w14:font="MS Gothic"/>
                </w14:checkbox>
              </w:sdtPr>
              <w:sdtEndPr/>
              <w:sdtContent>
                <w:r w:rsidR="001C68B5">
                  <w:rPr>
                    <w:rFonts w:ascii="MS Gothic" w:eastAsia="MS Gothic" w:hAnsi="MS Gothic" w:hint="eastAsia"/>
                  </w:rPr>
                  <w:t>☐</w:t>
                </w:r>
              </w:sdtContent>
            </w:sdt>
            <w:r w:rsidR="001C68B5" w:rsidRPr="00564359">
              <w:rPr>
                <w:szCs w:val="22"/>
              </w:rPr>
              <w:t xml:space="preserve"> </w:t>
            </w:r>
            <w:r w:rsidR="001C68B5">
              <w:rPr>
                <w:szCs w:val="22"/>
              </w:rPr>
              <w:t>S</w:t>
            </w:r>
            <w:r w:rsidR="001C68B5" w:rsidRPr="00564359">
              <w:rPr>
                <w:szCs w:val="22"/>
              </w:rPr>
              <w:t>econdary school</w:t>
            </w:r>
            <w:r w:rsidR="001C68B5" w:rsidRPr="00564359">
              <w:rPr>
                <w:rFonts w:ascii="Cambria" w:hAnsi="Cambria" w:cs="Cambria"/>
                <w:szCs w:val="22"/>
                <w:lang w:val="en-US"/>
              </w:rPr>
              <w:t> </w:t>
            </w:r>
          </w:p>
          <w:p w14:paraId="5D3952D5" w14:textId="77777777" w:rsidR="00E214BA" w:rsidRDefault="00E214BA" w:rsidP="005B06E6">
            <w:pPr>
              <w:ind w:left="1025" w:right="-575"/>
              <w:contextualSpacing/>
              <w:rPr>
                <w:szCs w:val="22"/>
              </w:rPr>
            </w:pPr>
          </w:p>
          <w:p w14:paraId="07DB098A" w14:textId="0C3F5760" w:rsidR="00E214BA" w:rsidRPr="00564359" w:rsidRDefault="00E214BA" w:rsidP="0060160C">
            <w:pPr>
              <w:ind w:left="1025" w:right="-575"/>
              <w:contextualSpacing/>
              <w:rPr>
                <w:szCs w:val="22"/>
              </w:rPr>
            </w:pPr>
          </w:p>
        </w:tc>
      </w:tr>
      <w:tr w:rsidR="00E214BA" w14:paraId="6A646092" w14:textId="77777777" w:rsidTr="0060160C">
        <w:trPr>
          <w:trHeight w:val="349"/>
        </w:trPr>
        <w:tc>
          <w:tcPr>
            <w:tcW w:w="10360" w:type="dxa"/>
          </w:tcPr>
          <w:p w14:paraId="3A3DA80A" w14:textId="32293A95" w:rsidR="00E214BA" w:rsidRDefault="000505C4" w:rsidP="00F735B7">
            <w:pPr>
              <w:ind w:right="-8"/>
              <w:contextualSpacing/>
            </w:pPr>
            <w:sdt>
              <w:sdtPr>
                <w:id w:val="-1313862846"/>
                <w14:checkbox>
                  <w14:checked w14:val="0"/>
                  <w14:checkedState w14:val="2612" w14:font="MS Gothic"/>
                  <w14:uncheckedState w14:val="2610" w14:font="MS Gothic"/>
                </w14:checkbox>
              </w:sdtPr>
              <w:sdtEndPr/>
              <w:sdtContent>
                <w:r w:rsidR="00D35E32">
                  <w:rPr>
                    <w:rFonts w:ascii="MS Gothic" w:eastAsia="MS Gothic" w:hAnsi="MS Gothic" w:hint="eastAsia"/>
                  </w:rPr>
                  <w:t>☐</w:t>
                </w:r>
              </w:sdtContent>
            </w:sdt>
            <w:r w:rsidR="00E214BA">
              <w:t xml:space="preserve"> Children’s playground (indoor)</w:t>
            </w:r>
          </w:p>
        </w:tc>
      </w:tr>
      <w:tr w:rsidR="00E214BA" w14:paraId="65957330" w14:textId="77777777" w:rsidTr="0060160C">
        <w:trPr>
          <w:trHeight w:val="20"/>
        </w:trPr>
        <w:tc>
          <w:tcPr>
            <w:tcW w:w="10360" w:type="dxa"/>
          </w:tcPr>
          <w:p w14:paraId="27D9B22F" w14:textId="77777777" w:rsidR="00E214BA" w:rsidRDefault="000505C4" w:rsidP="00F735B7">
            <w:pPr>
              <w:ind w:right="-8"/>
              <w:contextualSpacing/>
            </w:pPr>
            <w:sdt>
              <w:sdtPr>
                <w:id w:val="1860388888"/>
                <w14:checkbox>
                  <w14:checked w14:val="0"/>
                  <w14:checkedState w14:val="2612" w14:font="MS Gothic"/>
                  <w14:uncheckedState w14:val="2610" w14:font="MS Gothic"/>
                </w14:checkbox>
              </w:sdtPr>
              <w:sdtEndPr/>
              <w:sdtContent>
                <w:r w:rsidR="00E214BA">
                  <w:rPr>
                    <w:rFonts w:ascii="MS Gothic" w:eastAsia="MS Gothic" w:hAnsi="MS Gothic" w:hint="eastAsia"/>
                  </w:rPr>
                  <w:t>☐</w:t>
                </w:r>
              </w:sdtContent>
            </w:sdt>
            <w:r w:rsidR="00E214BA">
              <w:t xml:space="preserve"> Children’s playground (outdoor)</w:t>
            </w:r>
          </w:p>
        </w:tc>
      </w:tr>
    </w:tbl>
    <w:bookmarkEnd w:id="0"/>
    <w:p w14:paraId="08E79234" w14:textId="14B1653B" w:rsidR="00DE3B40" w:rsidRDefault="00DE3B40" w:rsidP="00DE3B40">
      <w:pPr>
        <w:keepNext/>
        <w:spacing w:before="240" w:after="120"/>
        <w:ind w:left="567" w:right="-8" w:hanging="567"/>
        <w:rPr>
          <w:rFonts w:ascii="VIC SemiBold" w:hAnsi="VIC SemiBold"/>
          <w:color w:val="003F72"/>
          <w:sz w:val="21"/>
          <w:szCs w:val="21"/>
        </w:rPr>
      </w:pPr>
      <w:r>
        <w:rPr>
          <w:rFonts w:ascii="VIC SemiBold" w:hAnsi="VIC SemiBold"/>
          <w:color w:val="003F72"/>
          <w:sz w:val="21"/>
          <w:szCs w:val="21"/>
        </w:rPr>
        <w:t>Other</w:t>
      </w:r>
      <w:r w:rsidR="00EA7383">
        <w:rPr>
          <w:rFonts w:ascii="VIC SemiBold" w:hAnsi="VIC SemiBold"/>
          <w:color w:val="003F72"/>
          <w:sz w:val="21"/>
          <w:szCs w:val="21"/>
        </w:rPr>
        <w:t>:</w:t>
      </w:r>
    </w:p>
    <w:tbl>
      <w:tblPr>
        <w:tblStyle w:val="TableGrid"/>
        <w:tblW w:w="1006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9497"/>
      </w:tblGrid>
      <w:tr w:rsidR="00DE3B40" w14:paraId="15B528C2" w14:textId="77777777">
        <w:trPr>
          <w:trHeight w:val="20"/>
        </w:trPr>
        <w:tc>
          <w:tcPr>
            <w:tcW w:w="572" w:type="dxa"/>
          </w:tcPr>
          <w:p w14:paraId="36E086F2" w14:textId="77777777" w:rsidR="00DE3B40" w:rsidRDefault="000505C4">
            <w:pPr>
              <w:ind w:right="-8"/>
              <w:contextualSpacing/>
            </w:pPr>
            <w:sdt>
              <w:sdtPr>
                <w:id w:val="1370334525"/>
                <w14:checkbox>
                  <w14:checked w14:val="0"/>
                  <w14:checkedState w14:val="2612" w14:font="MS Gothic"/>
                  <w14:uncheckedState w14:val="2610" w14:font="MS Gothic"/>
                </w14:checkbox>
              </w:sdtPr>
              <w:sdtEndPr/>
              <w:sdtContent>
                <w:r w:rsidR="00DE3B40">
                  <w:rPr>
                    <w:rFonts w:ascii="MS Gothic" w:eastAsia="MS Gothic" w:hAnsi="MS Gothic" w:hint="eastAsia"/>
                  </w:rPr>
                  <w:t>☐</w:t>
                </w:r>
              </w:sdtContent>
            </w:sdt>
          </w:p>
        </w:tc>
        <w:tc>
          <w:tcPr>
            <w:tcW w:w="9497" w:type="dxa"/>
          </w:tcPr>
          <w:p w14:paraId="5EA5B247" w14:textId="77777777" w:rsidR="00DE3B40" w:rsidRDefault="00DE3B40">
            <w:pPr>
              <w:ind w:right="-8"/>
              <w:contextualSpacing/>
            </w:pPr>
            <w:r w:rsidRPr="00093508">
              <w:t>Recreation/open space</w:t>
            </w:r>
          </w:p>
        </w:tc>
      </w:tr>
      <w:tr w:rsidR="00DE3B40" w:rsidRPr="00093508" w14:paraId="3DAC44CE" w14:textId="77777777">
        <w:trPr>
          <w:trHeight w:val="20"/>
        </w:trPr>
        <w:tc>
          <w:tcPr>
            <w:tcW w:w="572" w:type="dxa"/>
          </w:tcPr>
          <w:p w14:paraId="61E96195" w14:textId="77777777" w:rsidR="00DE3B40" w:rsidRDefault="000505C4">
            <w:pPr>
              <w:ind w:right="-8"/>
              <w:contextualSpacing/>
            </w:pPr>
            <w:sdt>
              <w:sdtPr>
                <w:id w:val="1865714433"/>
                <w14:checkbox>
                  <w14:checked w14:val="0"/>
                  <w14:checkedState w14:val="2612" w14:font="MS Gothic"/>
                  <w14:uncheckedState w14:val="2610" w14:font="MS Gothic"/>
                </w14:checkbox>
              </w:sdtPr>
              <w:sdtEndPr/>
              <w:sdtContent>
                <w:r w:rsidR="00DE3B40">
                  <w:rPr>
                    <w:rFonts w:ascii="MS Gothic" w:eastAsia="MS Gothic" w:hAnsi="MS Gothic" w:hint="eastAsia"/>
                  </w:rPr>
                  <w:t>☐</w:t>
                </w:r>
              </w:sdtContent>
            </w:sdt>
          </w:p>
        </w:tc>
        <w:tc>
          <w:tcPr>
            <w:tcW w:w="9497" w:type="dxa"/>
          </w:tcPr>
          <w:p w14:paraId="5151796E" w14:textId="77777777" w:rsidR="00DE3B40" w:rsidRPr="00093508" w:rsidRDefault="00DE3B40">
            <w:pPr>
              <w:ind w:right="-8"/>
              <w:contextualSpacing/>
            </w:pPr>
            <w:r w:rsidRPr="00093508">
              <w:t>Parks and reserves</w:t>
            </w:r>
          </w:p>
        </w:tc>
      </w:tr>
      <w:tr w:rsidR="00DE3B40" w:rsidRPr="00093508" w14:paraId="6018C962" w14:textId="77777777">
        <w:trPr>
          <w:trHeight w:val="20"/>
        </w:trPr>
        <w:tc>
          <w:tcPr>
            <w:tcW w:w="572" w:type="dxa"/>
          </w:tcPr>
          <w:p w14:paraId="14D8767E" w14:textId="77777777" w:rsidR="00DE3B40" w:rsidRDefault="000505C4">
            <w:pPr>
              <w:ind w:right="-8"/>
              <w:contextualSpacing/>
            </w:pPr>
            <w:sdt>
              <w:sdtPr>
                <w:id w:val="-215365860"/>
                <w14:checkbox>
                  <w14:checked w14:val="0"/>
                  <w14:checkedState w14:val="2612" w14:font="MS Gothic"/>
                  <w14:uncheckedState w14:val="2610" w14:font="MS Gothic"/>
                </w14:checkbox>
              </w:sdtPr>
              <w:sdtEndPr/>
              <w:sdtContent>
                <w:r w:rsidR="00DE3B40">
                  <w:rPr>
                    <w:rFonts w:ascii="MS Gothic" w:eastAsia="MS Gothic" w:hAnsi="MS Gothic" w:hint="eastAsia"/>
                  </w:rPr>
                  <w:t>☐</w:t>
                </w:r>
              </w:sdtContent>
            </w:sdt>
          </w:p>
        </w:tc>
        <w:tc>
          <w:tcPr>
            <w:tcW w:w="9497" w:type="dxa"/>
          </w:tcPr>
          <w:p w14:paraId="4F468994" w14:textId="77777777" w:rsidR="00DE3B40" w:rsidRPr="00093508" w:rsidRDefault="00DE3B40">
            <w:pPr>
              <w:ind w:right="-8"/>
              <w:contextualSpacing/>
            </w:pPr>
            <w:r w:rsidRPr="00093508">
              <w:t>Agricultural</w:t>
            </w:r>
          </w:p>
        </w:tc>
      </w:tr>
      <w:tr w:rsidR="00DE3B40" w:rsidRPr="00093508" w14:paraId="7071D9E8" w14:textId="77777777">
        <w:trPr>
          <w:trHeight w:val="20"/>
        </w:trPr>
        <w:tc>
          <w:tcPr>
            <w:tcW w:w="572" w:type="dxa"/>
          </w:tcPr>
          <w:p w14:paraId="31F28D8B" w14:textId="77777777" w:rsidR="00DE3B40" w:rsidRDefault="000505C4">
            <w:pPr>
              <w:ind w:right="-8"/>
              <w:contextualSpacing/>
            </w:pPr>
            <w:sdt>
              <w:sdtPr>
                <w:id w:val="-696306626"/>
                <w14:checkbox>
                  <w14:checked w14:val="0"/>
                  <w14:checkedState w14:val="2612" w14:font="MS Gothic"/>
                  <w14:uncheckedState w14:val="2610" w14:font="MS Gothic"/>
                </w14:checkbox>
              </w:sdtPr>
              <w:sdtEndPr/>
              <w:sdtContent>
                <w:r w:rsidR="00DE3B40">
                  <w:rPr>
                    <w:rFonts w:ascii="MS Gothic" w:eastAsia="MS Gothic" w:hAnsi="MS Gothic" w:hint="eastAsia"/>
                  </w:rPr>
                  <w:t>☐</w:t>
                </w:r>
              </w:sdtContent>
            </w:sdt>
          </w:p>
        </w:tc>
        <w:tc>
          <w:tcPr>
            <w:tcW w:w="9497" w:type="dxa"/>
          </w:tcPr>
          <w:p w14:paraId="412CD846" w14:textId="77777777" w:rsidR="00DE3B40" w:rsidRPr="00093508" w:rsidRDefault="00DE3B40">
            <w:pPr>
              <w:ind w:right="-8"/>
              <w:contextualSpacing/>
            </w:pPr>
            <w:r w:rsidRPr="00093508">
              <w:t>Commercial</w:t>
            </w:r>
          </w:p>
        </w:tc>
      </w:tr>
      <w:tr w:rsidR="00DE3B40" w:rsidRPr="00093508" w14:paraId="5887ACBD" w14:textId="77777777">
        <w:trPr>
          <w:trHeight w:val="20"/>
        </w:trPr>
        <w:tc>
          <w:tcPr>
            <w:tcW w:w="572" w:type="dxa"/>
          </w:tcPr>
          <w:p w14:paraId="5AC1895F" w14:textId="77777777" w:rsidR="00DE3B40" w:rsidRDefault="000505C4">
            <w:pPr>
              <w:ind w:right="-8"/>
              <w:contextualSpacing/>
            </w:pPr>
            <w:sdt>
              <w:sdtPr>
                <w:id w:val="-2023541146"/>
                <w14:checkbox>
                  <w14:checked w14:val="0"/>
                  <w14:checkedState w14:val="2612" w14:font="MS Gothic"/>
                  <w14:uncheckedState w14:val="2610" w14:font="MS Gothic"/>
                </w14:checkbox>
              </w:sdtPr>
              <w:sdtEndPr/>
              <w:sdtContent>
                <w:r w:rsidR="00DE3B40">
                  <w:rPr>
                    <w:rFonts w:ascii="MS Gothic" w:eastAsia="MS Gothic" w:hAnsi="MS Gothic" w:hint="eastAsia"/>
                  </w:rPr>
                  <w:t>☐</w:t>
                </w:r>
              </w:sdtContent>
            </w:sdt>
          </w:p>
        </w:tc>
        <w:tc>
          <w:tcPr>
            <w:tcW w:w="9497" w:type="dxa"/>
          </w:tcPr>
          <w:p w14:paraId="4DBFF786" w14:textId="77777777" w:rsidR="00DE3B40" w:rsidRPr="00093508" w:rsidRDefault="00DE3B40">
            <w:pPr>
              <w:ind w:right="-8"/>
              <w:contextualSpacing/>
            </w:pPr>
            <w:r w:rsidRPr="00093508">
              <w:t>Industrial</w:t>
            </w:r>
          </w:p>
        </w:tc>
      </w:tr>
      <w:tr w:rsidR="00DE3B40" w:rsidRPr="00093508" w14:paraId="0FB3EBEC" w14:textId="77777777">
        <w:trPr>
          <w:trHeight w:val="20"/>
        </w:trPr>
        <w:tc>
          <w:tcPr>
            <w:tcW w:w="572" w:type="dxa"/>
          </w:tcPr>
          <w:p w14:paraId="67FABF6D" w14:textId="77777777" w:rsidR="00DE3B40" w:rsidRDefault="000505C4">
            <w:pPr>
              <w:ind w:right="-8"/>
              <w:contextualSpacing/>
            </w:pPr>
            <w:sdt>
              <w:sdtPr>
                <w:id w:val="1250931973"/>
                <w14:checkbox>
                  <w14:checked w14:val="0"/>
                  <w14:checkedState w14:val="2612" w14:font="MS Gothic"/>
                  <w14:uncheckedState w14:val="2610" w14:font="MS Gothic"/>
                </w14:checkbox>
              </w:sdtPr>
              <w:sdtEndPr/>
              <w:sdtContent>
                <w:r w:rsidR="00DE3B40">
                  <w:rPr>
                    <w:rFonts w:ascii="MS Gothic" w:eastAsia="MS Gothic" w:hAnsi="MS Gothic" w:hint="eastAsia"/>
                  </w:rPr>
                  <w:t>☐</w:t>
                </w:r>
              </w:sdtContent>
            </w:sdt>
          </w:p>
        </w:tc>
        <w:tc>
          <w:tcPr>
            <w:tcW w:w="9497" w:type="dxa"/>
          </w:tcPr>
          <w:p w14:paraId="653C5486" w14:textId="77777777" w:rsidR="00B10759" w:rsidRDefault="00DE3B40">
            <w:pPr>
              <w:ind w:right="-8"/>
              <w:contextualSpacing/>
            </w:pPr>
            <w:r>
              <w:t>Other land uses not captured by the above as described here:</w:t>
            </w:r>
          </w:p>
          <w:p w14:paraId="198EA09A" w14:textId="148777E6" w:rsidR="00B10759" w:rsidRPr="00093508" w:rsidRDefault="008B2EC1">
            <w:pPr>
              <w:ind w:right="-8"/>
              <w:contextualSpacing/>
            </w:pPr>
            <w:r w:rsidRPr="69AC66C3">
              <w:rPr>
                <w:i/>
                <w:iCs/>
                <w:color w:val="C35005"/>
              </w:rPr>
              <w:t>[</w:t>
            </w:r>
            <w:r w:rsidR="00446AB7">
              <w:rPr>
                <w:rStyle w:val="normaltextrun"/>
                <w:i/>
                <w:iCs/>
                <w:color w:val="C35005"/>
                <w:szCs w:val="20"/>
                <w:shd w:val="clear" w:color="auto" w:fill="FFFFFF"/>
              </w:rPr>
              <w:t>Where the assessment has been based on a specific development this should be described here with plans attached to the statement as required]</w:t>
            </w:r>
          </w:p>
        </w:tc>
      </w:tr>
    </w:tbl>
    <w:p w14:paraId="046E6427" w14:textId="21E57284" w:rsidR="00DE3B40" w:rsidRDefault="00DE3B40" w:rsidP="00DE3B40">
      <w:pPr>
        <w:spacing w:before="240" w:after="120"/>
        <w:ind w:right="-8"/>
        <w:rPr>
          <w:sz w:val="18"/>
          <w:szCs w:val="18"/>
        </w:rPr>
      </w:pPr>
      <w:r w:rsidRPr="004A6DE5">
        <w:rPr>
          <w:i/>
          <w:iCs/>
          <w:color w:val="C35005"/>
        </w:rPr>
        <w:t>[Complete as required or delete]</w:t>
      </w:r>
      <w:r w:rsidRPr="004A6DE5">
        <w:rPr>
          <w:rFonts w:ascii="VIC SemiBold" w:hAnsi="VIC SemiBold"/>
          <w:color w:val="C35005"/>
          <w:sz w:val="21"/>
          <w:szCs w:val="21"/>
        </w:rPr>
        <w:t xml:space="preserve"> </w:t>
      </w:r>
      <w:r w:rsidRPr="00A7716A">
        <w:rPr>
          <w:rFonts w:ascii="VIC SemiBold" w:hAnsi="VIC SemiBold"/>
          <w:color w:val="003F72"/>
          <w:sz w:val="21"/>
          <w:szCs w:val="21"/>
        </w:rPr>
        <w:t>Other information</w:t>
      </w:r>
      <w:r w:rsidR="0066317F">
        <w:rPr>
          <w:rFonts w:ascii="VIC SemiBold" w:hAnsi="VIC SemiBold"/>
          <w:color w:val="003F72"/>
          <w:sz w:val="21"/>
          <w:szCs w:val="21"/>
        </w:rPr>
        <w:t>:</w:t>
      </w:r>
    </w:p>
    <w:p w14:paraId="1A04CE1D" w14:textId="77777777" w:rsidR="00DE3B40" w:rsidRDefault="00DE3B40" w:rsidP="00DE3B40">
      <w:pPr>
        <w:pBdr>
          <w:bottom w:val="single" w:sz="4" w:space="1" w:color="auto"/>
          <w:between w:val="single" w:sz="4" w:space="1" w:color="auto"/>
        </w:pBdr>
        <w:ind w:right="-8"/>
      </w:pPr>
    </w:p>
    <w:p w14:paraId="4563ECE0" w14:textId="35CB8E2C" w:rsidR="00DE3B40" w:rsidRPr="000200F1" w:rsidRDefault="00DE3B40" w:rsidP="00DE3B40">
      <w:pPr>
        <w:spacing w:before="240" w:after="0"/>
        <w:ind w:left="567" w:right="-8" w:hanging="567"/>
        <w:rPr>
          <w:rFonts w:ascii="VIC SemiBold" w:hAnsi="VIC SemiBold"/>
          <w:color w:val="005FB4" w:themeColor="accent2"/>
          <w:sz w:val="21"/>
          <w:szCs w:val="21"/>
        </w:rPr>
      </w:pPr>
      <w:r w:rsidRPr="004A6DE5">
        <w:rPr>
          <w:i/>
          <w:iCs/>
          <w:color w:val="C35005"/>
        </w:rPr>
        <w:t>[Complete as required or delete]</w:t>
      </w:r>
      <w:r w:rsidRPr="004A6DE5">
        <w:rPr>
          <w:color w:val="C35005"/>
        </w:rPr>
        <w:t xml:space="preserve"> </w:t>
      </w:r>
      <w:r w:rsidRPr="00A7716A">
        <w:rPr>
          <w:rFonts w:ascii="VIC SemiBold" w:hAnsi="VIC SemiBold"/>
          <w:color w:val="003F72"/>
          <w:sz w:val="21"/>
          <w:szCs w:val="21"/>
        </w:rPr>
        <w:t>Reason for environmental audit</w:t>
      </w:r>
      <w:r w:rsidR="0066317F">
        <w:rPr>
          <w:rFonts w:ascii="VIC SemiBold" w:hAnsi="VIC SemiBold"/>
          <w:color w:val="003F72"/>
          <w:sz w:val="21"/>
          <w:szCs w:val="21"/>
        </w:rPr>
        <w:t>:</w:t>
      </w:r>
    </w:p>
    <w:p w14:paraId="25832C03" w14:textId="77777777" w:rsidR="00DE3B40" w:rsidRDefault="00DE3B40" w:rsidP="00DE3B40">
      <w:pPr>
        <w:pBdr>
          <w:bottom w:val="single" w:sz="4" w:space="1" w:color="auto"/>
          <w:between w:val="single" w:sz="4" w:space="1" w:color="auto"/>
        </w:pBdr>
        <w:ind w:right="-8"/>
        <w:contextualSpacing/>
      </w:pPr>
    </w:p>
    <w:p w14:paraId="343C3260" w14:textId="77777777" w:rsidR="00DE3B40" w:rsidRDefault="00DE3B40" w:rsidP="00DE3B40">
      <w:pPr>
        <w:ind w:right="-8"/>
        <w:contextualSpacing/>
      </w:pPr>
    </w:p>
    <w:p w14:paraId="04656B10" w14:textId="77777777" w:rsidR="00DE3B40" w:rsidRDefault="00DE3B40" w:rsidP="00DE3B40">
      <w:pPr>
        <w:ind w:right="-8"/>
        <w:contextualSpacing/>
      </w:pPr>
      <w:r>
        <w:br w:type="page"/>
      </w:r>
    </w:p>
    <w:p w14:paraId="41C904A7" w14:textId="77777777" w:rsidR="00DE3B40" w:rsidRDefault="00DE3B40" w:rsidP="00DE3B40">
      <w:pPr>
        <w:keepNext/>
        <w:spacing w:before="240" w:after="120"/>
        <w:ind w:right="-8"/>
        <w:rPr>
          <w:rFonts w:ascii="VIC SemiBold" w:hAnsi="VIC SemiBold"/>
          <w:color w:val="005FB4" w:themeColor="accent2"/>
          <w:sz w:val="21"/>
          <w:szCs w:val="21"/>
        </w:rPr>
      </w:pPr>
      <w:r w:rsidRPr="004A6DE5">
        <w:rPr>
          <w:i/>
          <w:iCs/>
          <w:color w:val="C35005"/>
        </w:rPr>
        <w:lastRenderedPageBreak/>
        <w:t>[Complete as required or delete]</w:t>
      </w:r>
      <w:r w:rsidRPr="004A6DE5">
        <w:rPr>
          <w:rFonts w:ascii="VIC SemiBold" w:hAnsi="VIC SemiBold"/>
          <w:color w:val="C35005"/>
          <w:sz w:val="21"/>
          <w:szCs w:val="21"/>
        </w:rPr>
        <w:t xml:space="preserve"> </w:t>
      </w:r>
      <w:r w:rsidRPr="00A7716A">
        <w:rPr>
          <w:rFonts w:ascii="VIC SemiBold" w:hAnsi="VIC SemiBold"/>
          <w:color w:val="003F72"/>
          <w:sz w:val="21"/>
          <w:szCs w:val="21"/>
        </w:rPr>
        <w:t>Proposed scope of environmental audit</w:t>
      </w:r>
    </w:p>
    <w:tbl>
      <w:tblPr>
        <w:tblStyle w:val="TableGrid"/>
        <w:tblW w:w="10201" w:type="dxa"/>
        <w:tblBorders>
          <w:insideH w:val="none" w:sz="0" w:space="0" w:color="auto"/>
          <w:insideV w:val="none" w:sz="0" w:space="0" w:color="auto"/>
        </w:tblBorders>
        <w:tblLayout w:type="fixed"/>
        <w:tblLook w:val="04A0" w:firstRow="1" w:lastRow="0" w:firstColumn="1" w:lastColumn="0" w:noHBand="0" w:noVBand="1"/>
      </w:tblPr>
      <w:tblGrid>
        <w:gridCol w:w="2263"/>
        <w:gridCol w:w="7938"/>
      </w:tblGrid>
      <w:tr w:rsidR="00DE3B40" w14:paraId="5E419680" w14:textId="77777777" w:rsidTr="00BE6716">
        <w:tc>
          <w:tcPr>
            <w:tcW w:w="2263" w:type="dxa"/>
            <w:tcBorders>
              <w:top w:val="single" w:sz="4" w:space="0" w:color="auto"/>
              <w:bottom w:val="single" w:sz="4" w:space="0" w:color="auto"/>
            </w:tcBorders>
          </w:tcPr>
          <w:p w14:paraId="57C44B37" w14:textId="77777777" w:rsidR="00DE3B40" w:rsidRPr="00EF4A75" w:rsidRDefault="00DE3B40">
            <w:pPr>
              <w:ind w:right="-111"/>
              <w:contextualSpacing/>
              <w:rPr>
                <w:rFonts w:ascii="VIC Medium" w:hAnsi="VIC Medium"/>
                <w:szCs w:val="20"/>
              </w:rPr>
            </w:pPr>
            <w:r w:rsidRPr="00EF4A75">
              <w:rPr>
                <w:rFonts w:ascii="VIC Medium" w:hAnsi="VIC Medium"/>
              </w:rPr>
              <w:t>Site to be audited:</w:t>
            </w:r>
          </w:p>
        </w:tc>
        <w:tc>
          <w:tcPr>
            <w:tcW w:w="7938" w:type="dxa"/>
            <w:tcBorders>
              <w:top w:val="single" w:sz="4" w:space="0" w:color="auto"/>
              <w:bottom w:val="single" w:sz="4" w:space="0" w:color="auto"/>
            </w:tcBorders>
          </w:tcPr>
          <w:p w14:paraId="208660F0" w14:textId="77777777" w:rsidR="00DE3B40" w:rsidRDefault="00DE3B40">
            <w:pPr>
              <w:ind w:right="-8"/>
              <w:contextualSpacing/>
            </w:pPr>
          </w:p>
        </w:tc>
      </w:tr>
      <w:tr w:rsidR="00DE3B40" w14:paraId="2D0140F6" w14:textId="77777777" w:rsidTr="00BE6716">
        <w:tc>
          <w:tcPr>
            <w:tcW w:w="2263" w:type="dxa"/>
            <w:tcBorders>
              <w:top w:val="single" w:sz="4" w:space="0" w:color="auto"/>
              <w:bottom w:val="nil"/>
            </w:tcBorders>
            <w:shd w:val="clear" w:color="auto" w:fill="FFFFFF" w:themeFill="background2"/>
          </w:tcPr>
          <w:p w14:paraId="15379900" w14:textId="77777777" w:rsidR="00DE3B40" w:rsidRDefault="00DE3B40">
            <w:pPr>
              <w:spacing w:before="60" w:after="60"/>
              <w:ind w:left="28" w:right="-8"/>
            </w:pPr>
            <w:r>
              <w:t>Site/premises name</w:t>
            </w:r>
          </w:p>
        </w:tc>
        <w:tc>
          <w:tcPr>
            <w:tcW w:w="7938" w:type="dxa"/>
            <w:tcBorders>
              <w:top w:val="single" w:sz="4" w:space="0" w:color="auto"/>
              <w:bottom w:val="single" w:sz="4" w:space="0" w:color="auto"/>
            </w:tcBorders>
          </w:tcPr>
          <w:p w14:paraId="10F54914" w14:textId="31E67EAD" w:rsidR="00DE3B40" w:rsidRDefault="00DE3B40">
            <w:pPr>
              <w:spacing w:before="60" w:after="60"/>
              <w:ind w:right="-8"/>
              <w:contextualSpacing/>
            </w:pPr>
          </w:p>
        </w:tc>
      </w:tr>
      <w:tr w:rsidR="00DE3B40" w14:paraId="1A044B41" w14:textId="77777777" w:rsidTr="00BE6716">
        <w:tc>
          <w:tcPr>
            <w:tcW w:w="2263" w:type="dxa"/>
            <w:tcBorders>
              <w:bottom w:val="nil"/>
            </w:tcBorders>
            <w:shd w:val="clear" w:color="auto" w:fill="FFFFFF" w:themeFill="background2"/>
          </w:tcPr>
          <w:p w14:paraId="2425D5CA" w14:textId="77777777" w:rsidR="00DE3B40" w:rsidRDefault="00DE3B40">
            <w:pPr>
              <w:spacing w:before="60" w:after="60"/>
              <w:ind w:left="28" w:right="-8"/>
            </w:pPr>
            <w:r>
              <w:t>Address</w:t>
            </w:r>
          </w:p>
        </w:tc>
        <w:tc>
          <w:tcPr>
            <w:tcW w:w="7938" w:type="dxa"/>
            <w:tcBorders>
              <w:top w:val="nil"/>
              <w:bottom w:val="single" w:sz="4" w:space="0" w:color="auto"/>
            </w:tcBorders>
          </w:tcPr>
          <w:p w14:paraId="5A87779B" w14:textId="77777777" w:rsidR="00DE3B40" w:rsidRDefault="00DE3B40">
            <w:pPr>
              <w:spacing w:before="60" w:after="60"/>
              <w:ind w:right="-8"/>
              <w:contextualSpacing/>
            </w:pPr>
          </w:p>
        </w:tc>
      </w:tr>
      <w:tr w:rsidR="00DE3B40" w14:paraId="0EEA2CCD" w14:textId="77777777" w:rsidTr="00BE6716">
        <w:tc>
          <w:tcPr>
            <w:tcW w:w="2263" w:type="dxa"/>
            <w:tcBorders>
              <w:bottom w:val="nil"/>
            </w:tcBorders>
            <w:shd w:val="clear" w:color="auto" w:fill="FFFFFF" w:themeFill="background2"/>
          </w:tcPr>
          <w:p w14:paraId="31C7BD34" w14:textId="77777777" w:rsidR="00DE3B40" w:rsidRDefault="00DE3B40">
            <w:pPr>
              <w:spacing w:before="60" w:after="60"/>
              <w:ind w:left="28" w:right="-8"/>
            </w:pPr>
            <w:r>
              <w:t>Title details</w:t>
            </w:r>
          </w:p>
        </w:tc>
        <w:tc>
          <w:tcPr>
            <w:tcW w:w="7938" w:type="dxa"/>
            <w:tcBorders>
              <w:top w:val="nil"/>
              <w:bottom w:val="single" w:sz="4" w:space="0" w:color="auto"/>
            </w:tcBorders>
          </w:tcPr>
          <w:p w14:paraId="56B23D65" w14:textId="77777777" w:rsidR="00DE3B40" w:rsidRDefault="00DE3B40">
            <w:pPr>
              <w:spacing w:before="60" w:after="60"/>
              <w:ind w:right="-8"/>
              <w:contextualSpacing/>
            </w:pPr>
          </w:p>
        </w:tc>
      </w:tr>
      <w:tr w:rsidR="00DE3B40" w14:paraId="1D149AED" w14:textId="77777777" w:rsidTr="00BE6716">
        <w:tc>
          <w:tcPr>
            <w:tcW w:w="2263" w:type="dxa"/>
            <w:tcBorders>
              <w:top w:val="nil"/>
              <w:bottom w:val="single" w:sz="4" w:space="0" w:color="auto"/>
            </w:tcBorders>
            <w:shd w:val="clear" w:color="auto" w:fill="FFFFFF" w:themeFill="background2"/>
          </w:tcPr>
          <w:p w14:paraId="48C57789" w14:textId="77777777" w:rsidR="00DE3B40" w:rsidRDefault="00DE3B40">
            <w:pPr>
              <w:spacing w:before="60" w:after="60"/>
              <w:ind w:left="28" w:right="-8"/>
            </w:pPr>
            <w:r>
              <w:t>Area (m</w:t>
            </w:r>
            <w:r w:rsidRPr="00417005">
              <w:rPr>
                <w:vertAlign w:val="superscript"/>
              </w:rPr>
              <w:t>2</w:t>
            </w:r>
            <w:r>
              <w:t>)</w:t>
            </w:r>
          </w:p>
        </w:tc>
        <w:tc>
          <w:tcPr>
            <w:tcW w:w="7938" w:type="dxa"/>
            <w:tcBorders>
              <w:top w:val="single" w:sz="4" w:space="0" w:color="auto"/>
              <w:bottom w:val="single" w:sz="4" w:space="0" w:color="auto"/>
            </w:tcBorders>
          </w:tcPr>
          <w:p w14:paraId="5A878C0C" w14:textId="77777777" w:rsidR="00DE3B40" w:rsidRDefault="00DE3B40">
            <w:pPr>
              <w:spacing w:before="60" w:after="60"/>
              <w:ind w:left="52" w:right="-8"/>
              <w:contextualSpacing/>
            </w:pPr>
          </w:p>
        </w:tc>
      </w:tr>
      <w:tr w:rsidR="00DE3B40" w14:paraId="11FF31E1" w14:textId="77777777" w:rsidTr="00133006">
        <w:trPr>
          <w:trHeight w:val="6776"/>
        </w:trPr>
        <w:tc>
          <w:tcPr>
            <w:tcW w:w="2263" w:type="dxa"/>
            <w:tcBorders>
              <w:top w:val="single" w:sz="4" w:space="0" w:color="auto"/>
              <w:left w:val="single" w:sz="4" w:space="0" w:color="auto"/>
              <w:bottom w:val="single" w:sz="4" w:space="0" w:color="auto"/>
              <w:right w:val="single" w:sz="4" w:space="0" w:color="auto"/>
            </w:tcBorders>
          </w:tcPr>
          <w:p w14:paraId="642B3E8E" w14:textId="77777777" w:rsidR="00DE3B40" w:rsidRDefault="00DE3B40">
            <w:pPr>
              <w:spacing w:before="60"/>
              <w:ind w:right="-8"/>
              <w:contextualSpacing/>
              <w:rPr>
                <w:rFonts w:ascii="VIC Medium" w:hAnsi="VIC Medium"/>
              </w:rPr>
            </w:pPr>
            <w:r w:rsidRPr="00EF4A75">
              <w:rPr>
                <w:rFonts w:ascii="VIC Medium" w:hAnsi="VIC Medium"/>
              </w:rPr>
              <w:t>Use or proposed use of the site to be audited:</w:t>
            </w:r>
          </w:p>
          <w:p w14:paraId="3A884586" w14:textId="79A17E61" w:rsidR="002F2836" w:rsidRPr="00EF4A75" w:rsidRDefault="00542016">
            <w:pPr>
              <w:spacing w:before="60"/>
              <w:ind w:right="-8"/>
              <w:contextualSpacing/>
              <w:rPr>
                <w:rFonts w:ascii="VIC Medium" w:hAnsi="VIC Medium"/>
              </w:rPr>
            </w:pPr>
            <w:r>
              <w:rPr>
                <w:i/>
                <w:iCs/>
                <w:color w:val="C35005"/>
              </w:rPr>
              <w:t>T</w:t>
            </w:r>
            <w:r w:rsidRPr="00012A99">
              <w:rPr>
                <w:i/>
                <w:iCs/>
                <w:color w:val="C35005"/>
              </w:rPr>
              <w:t xml:space="preserve">ick which </w:t>
            </w:r>
            <w:proofErr w:type="gramStart"/>
            <w:r w:rsidRPr="00012A99">
              <w:rPr>
                <w:i/>
                <w:iCs/>
                <w:color w:val="C35005"/>
              </w:rPr>
              <w:t>use</w:t>
            </w:r>
            <w:proofErr w:type="gramEnd"/>
            <w:r>
              <w:rPr>
                <w:i/>
                <w:iCs/>
                <w:color w:val="C35005"/>
              </w:rPr>
              <w:t>/s</w:t>
            </w:r>
            <w:r w:rsidRPr="00012A99">
              <w:rPr>
                <w:i/>
                <w:iCs/>
                <w:color w:val="C35005"/>
              </w:rPr>
              <w:t xml:space="preserve"> or proposed use/s </w:t>
            </w:r>
            <w:r w:rsidR="004770E6">
              <w:rPr>
                <w:i/>
                <w:iCs/>
                <w:color w:val="C35005"/>
              </w:rPr>
              <w:t xml:space="preserve">most closely </w:t>
            </w:r>
            <w:r w:rsidRPr="00012A99">
              <w:rPr>
                <w:i/>
                <w:iCs/>
                <w:color w:val="C35005"/>
              </w:rPr>
              <w:t xml:space="preserve">apply. </w:t>
            </w:r>
            <w:r>
              <w:rPr>
                <w:i/>
                <w:iCs/>
                <w:color w:val="C35005"/>
              </w:rPr>
              <w:t>Check</w:t>
            </w:r>
            <w:r w:rsidRPr="00012A99">
              <w:rPr>
                <w:i/>
                <w:iCs/>
                <w:color w:val="C35005"/>
              </w:rPr>
              <w:t xml:space="preserve"> against the </w:t>
            </w:r>
            <w:r>
              <w:rPr>
                <w:i/>
                <w:iCs/>
                <w:color w:val="C35005"/>
              </w:rPr>
              <w:t xml:space="preserve">ERS 2021 </w:t>
            </w:r>
            <w:r w:rsidRPr="00012A99">
              <w:rPr>
                <w:i/>
                <w:iCs/>
                <w:color w:val="C35005"/>
              </w:rPr>
              <w:t>and identify lower and/or high-density settings</w:t>
            </w:r>
            <w:r>
              <w:rPr>
                <w:i/>
                <w:iCs/>
                <w:color w:val="C35005"/>
              </w:rPr>
              <w:t xml:space="preserve"> for sensitive land uses. Note that for planning purposes, children’s playgrounds and secondary schools also trigger MD No.1 and are therefore considered similarly to sensitive land uses</w:t>
            </w:r>
            <w:r w:rsidRPr="00012A99">
              <w:rPr>
                <w:i/>
                <w:iCs/>
                <w:color w:val="C35005"/>
              </w:rPr>
              <w:t>]</w:t>
            </w:r>
          </w:p>
        </w:tc>
        <w:tc>
          <w:tcPr>
            <w:tcW w:w="7938" w:type="dxa"/>
            <w:tcBorders>
              <w:top w:val="single" w:sz="4" w:space="0" w:color="auto"/>
              <w:left w:val="single" w:sz="4" w:space="0" w:color="auto"/>
              <w:bottom w:val="single" w:sz="4" w:space="0" w:color="auto"/>
              <w:right w:val="single" w:sz="4" w:space="0" w:color="auto"/>
            </w:tcBorders>
          </w:tcPr>
          <w:p w14:paraId="18DFEDD7" w14:textId="10491ECC" w:rsidR="00DE3B40" w:rsidRDefault="00DE3B40" w:rsidP="000827C0">
            <w:pPr>
              <w:rPr>
                <w:b/>
                <w:bCs/>
              </w:rPr>
            </w:pPr>
            <w:r w:rsidRPr="0060160C">
              <w:rPr>
                <w:b/>
                <w:bCs/>
              </w:rPr>
              <w:t>Sensitive use</w:t>
            </w:r>
            <w:r w:rsidR="000827C0" w:rsidRPr="0060160C">
              <w:rPr>
                <w:b/>
                <w:bCs/>
              </w:rPr>
              <w:t>s:</w:t>
            </w:r>
            <w:r w:rsidRPr="0060160C">
              <w:rPr>
                <w:b/>
                <w:bCs/>
              </w:rPr>
              <w:t xml:space="preserve"> </w:t>
            </w:r>
          </w:p>
          <w:p w14:paraId="7EA1FAD3" w14:textId="77777777" w:rsidR="001F6FFA" w:rsidRDefault="000505C4" w:rsidP="001F6FFA">
            <w:pPr>
              <w:ind w:left="180" w:right="-8"/>
              <w:contextualSpacing/>
              <w:rPr>
                <w:rFonts w:ascii="Cambria" w:hAnsi="Cambria" w:cs="Cambria"/>
                <w:szCs w:val="22"/>
              </w:rPr>
            </w:pPr>
            <w:sdt>
              <w:sdtPr>
                <w:id w:val="-1572495342"/>
                <w14:checkbox>
                  <w14:checked w14:val="0"/>
                  <w14:checkedState w14:val="2612" w14:font="MS Gothic"/>
                  <w14:uncheckedState w14:val="2610" w14:font="MS Gothic"/>
                </w14:checkbox>
              </w:sdtPr>
              <w:sdtEndPr/>
              <w:sdtContent>
                <w:r w:rsidR="001F6FFA">
                  <w:rPr>
                    <w:rFonts w:ascii="MS Gothic" w:eastAsia="MS Gothic" w:hAnsi="MS Gothic" w:hint="eastAsia"/>
                  </w:rPr>
                  <w:t>☐</w:t>
                </w:r>
              </w:sdtContent>
            </w:sdt>
            <w:r w:rsidR="001F6FFA" w:rsidRPr="00564359">
              <w:rPr>
                <w:szCs w:val="22"/>
              </w:rPr>
              <w:t xml:space="preserve"> High density</w:t>
            </w:r>
            <w:r w:rsidR="001F6FFA">
              <w:rPr>
                <w:szCs w:val="22"/>
              </w:rPr>
              <w:t xml:space="preserve">:           </w:t>
            </w:r>
            <w:r w:rsidR="001F6FFA" w:rsidRPr="00564359">
              <w:rPr>
                <w:rFonts w:ascii="Cambria" w:hAnsi="Cambria" w:cs="Cambria"/>
                <w:szCs w:val="22"/>
              </w:rPr>
              <w:t> </w:t>
            </w:r>
            <w:sdt>
              <w:sdtPr>
                <w:id w:val="-918940488"/>
                <w14:checkbox>
                  <w14:checked w14:val="0"/>
                  <w14:checkedState w14:val="2612" w14:font="MS Gothic"/>
                  <w14:uncheckedState w14:val="2610" w14:font="MS Gothic"/>
                </w14:checkbox>
              </w:sdtPr>
              <w:sdtEndPr/>
              <w:sdtContent>
                <w:r w:rsidR="001F6FFA">
                  <w:rPr>
                    <w:rFonts w:ascii="MS Gothic" w:eastAsia="MS Gothic" w:hAnsi="MS Gothic" w:hint="eastAsia"/>
                  </w:rPr>
                  <w:t>☐</w:t>
                </w:r>
              </w:sdtContent>
            </w:sdt>
            <w:r w:rsidR="001F6FFA" w:rsidRPr="00564359">
              <w:rPr>
                <w:szCs w:val="22"/>
              </w:rPr>
              <w:t xml:space="preserve"> Other (lower density)</w:t>
            </w:r>
            <w:r w:rsidR="001F6FFA">
              <w:rPr>
                <w:szCs w:val="22"/>
              </w:rPr>
              <w:t>:</w:t>
            </w:r>
            <w:r w:rsidR="001F6FFA" w:rsidRPr="00564359">
              <w:rPr>
                <w:rFonts w:ascii="Cambria" w:hAnsi="Cambria" w:cs="Cambria"/>
                <w:szCs w:val="22"/>
              </w:rPr>
              <w:t> </w:t>
            </w:r>
          </w:p>
          <w:p w14:paraId="559CB0CF" w14:textId="77777777" w:rsidR="001F6FFA" w:rsidRDefault="001F6FFA" w:rsidP="001F6FFA">
            <w:pPr>
              <w:ind w:left="180" w:right="-8"/>
              <w:contextualSpacing/>
              <w:rPr>
                <w:rFonts w:ascii="Cambria" w:hAnsi="Cambria" w:cs="Cambria"/>
                <w:szCs w:val="22"/>
              </w:rPr>
            </w:pPr>
          </w:p>
          <w:p w14:paraId="5CB2C4B6" w14:textId="77777777" w:rsidR="001F6FFA" w:rsidRPr="00564359" w:rsidRDefault="000505C4" w:rsidP="008D2457">
            <w:pPr>
              <w:spacing w:line="276" w:lineRule="auto"/>
              <w:ind w:left="634" w:right="-8"/>
              <w:contextualSpacing/>
              <w:rPr>
                <w:szCs w:val="22"/>
              </w:rPr>
            </w:pPr>
            <w:sdt>
              <w:sdtPr>
                <w:id w:val="-363054330"/>
                <w14:checkbox>
                  <w14:checked w14:val="0"/>
                  <w14:checkedState w14:val="2612" w14:font="MS Gothic"/>
                  <w14:uncheckedState w14:val="2610" w14:font="MS Gothic"/>
                </w14:checkbox>
              </w:sdtPr>
              <w:sdtEndPr/>
              <w:sdtContent>
                <w:r w:rsidR="001F6FFA">
                  <w:rPr>
                    <w:rFonts w:ascii="MS Gothic" w:eastAsia="MS Gothic" w:hAnsi="MS Gothic" w:hint="eastAsia"/>
                  </w:rPr>
                  <w:t>☐</w:t>
                </w:r>
              </w:sdtContent>
            </w:sdt>
            <w:r w:rsidR="001F6FFA" w:rsidRPr="00564359">
              <w:rPr>
                <w:rFonts w:ascii="Cambria" w:hAnsi="Cambria" w:cs="Cambria"/>
                <w:szCs w:val="22"/>
              </w:rPr>
              <w:t> </w:t>
            </w:r>
            <w:r w:rsidR="001F6FFA">
              <w:rPr>
                <w:szCs w:val="22"/>
              </w:rPr>
              <w:t>R</w:t>
            </w:r>
            <w:r w:rsidR="001F6FFA" w:rsidRPr="00564359">
              <w:rPr>
                <w:szCs w:val="22"/>
              </w:rPr>
              <w:t>esidential land use</w:t>
            </w:r>
            <w:r w:rsidR="001F6FFA" w:rsidRPr="00564359">
              <w:rPr>
                <w:rFonts w:ascii="Cambria" w:hAnsi="Cambria" w:cs="Cambria"/>
                <w:szCs w:val="22"/>
              </w:rPr>
              <w:t> </w:t>
            </w:r>
          </w:p>
          <w:p w14:paraId="513167D0" w14:textId="77777777" w:rsidR="001F6FFA" w:rsidRPr="00564359" w:rsidRDefault="000505C4" w:rsidP="008D2457">
            <w:pPr>
              <w:spacing w:line="276" w:lineRule="auto"/>
              <w:ind w:left="634" w:right="-8"/>
              <w:contextualSpacing/>
              <w:rPr>
                <w:szCs w:val="22"/>
              </w:rPr>
            </w:pPr>
            <w:sdt>
              <w:sdtPr>
                <w:id w:val="760644803"/>
                <w14:checkbox>
                  <w14:checked w14:val="0"/>
                  <w14:checkedState w14:val="2612" w14:font="MS Gothic"/>
                  <w14:uncheckedState w14:val="2610" w14:font="MS Gothic"/>
                </w14:checkbox>
              </w:sdtPr>
              <w:sdtEndPr/>
              <w:sdtContent>
                <w:r w:rsidR="001F6FFA">
                  <w:rPr>
                    <w:rFonts w:ascii="MS Gothic" w:eastAsia="MS Gothic" w:hAnsi="MS Gothic" w:hint="eastAsia"/>
                  </w:rPr>
                  <w:t>☐</w:t>
                </w:r>
              </w:sdtContent>
            </w:sdt>
            <w:r w:rsidR="001F6FFA" w:rsidRPr="00564359">
              <w:rPr>
                <w:szCs w:val="22"/>
              </w:rPr>
              <w:t xml:space="preserve"> </w:t>
            </w:r>
            <w:proofErr w:type="gramStart"/>
            <w:r w:rsidR="001F6FFA">
              <w:rPr>
                <w:szCs w:val="22"/>
              </w:rPr>
              <w:t>C</w:t>
            </w:r>
            <w:r w:rsidR="001F6FFA" w:rsidRPr="00564359">
              <w:rPr>
                <w:szCs w:val="22"/>
              </w:rPr>
              <w:t>hild care</w:t>
            </w:r>
            <w:proofErr w:type="gramEnd"/>
            <w:r w:rsidR="001F6FFA" w:rsidRPr="00564359">
              <w:rPr>
                <w:szCs w:val="22"/>
              </w:rPr>
              <w:t xml:space="preserve"> centre</w:t>
            </w:r>
            <w:r w:rsidR="001F6FFA" w:rsidRPr="00564359">
              <w:rPr>
                <w:rFonts w:ascii="Cambria" w:hAnsi="Cambria" w:cs="Cambria"/>
                <w:szCs w:val="22"/>
              </w:rPr>
              <w:t> </w:t>
            </w:r>
          </w:p>
          <w:p w14:paraId="6F686D67" w14:textId="75420645" w:rsidR="001F6FFA" w:rsidRPr="00564359" w:rsidRDefault="000505C4" w:rsidP="008D2457">
            <w:pPr>
              <w:spacing w:line="276" w:lineRule="auto"/>
              <w:ind w:left="634" w:right="-8"/>
              <w:contextualSpacing/>
              <w:rPr>
                <w:szCs w:val="22"/>
              </w:rPr>
            </w:pPr>
            <w:sdt>
              <w:sdtPr>
                <w:id w:val="-1880622044"/>
                <w14:checkbox>
                  <w14:checked w14:val="0"/>
                  <w14:checkedState w14:val="2612" w14:font="MS Gothic"/>
                  <w14:uncheckedState w14:val="2610" w14:font="MS Gothic"/>
                </w14:checkbox>
              </w:sdtPr>
              <w:sdtEndPr/>
              <w:sdtContent>
                <w:r w:rsidR="0092486E">
                  <w:rPr>
                    <w:rFonts w:ascii="MS Gothic" w:eastAsia="MS Gothic" w:hAnsi="MS Gothic" w:hint="eastAsia"/>
                  </w:rPr>
                  <w:t>☐</w:t>
                </w:r>
              </w:sdtContent>
            </w:sdt>
            <w:r w:rsidR="001F6FFA" w:rsidRPr="00564359">
              <w:rPr>
                <w:szCs w:val="22"/>
              </w:rPr>
              <w:t xml:space="preserve"> </w:t>
            </w:r>
            <w:r w:rsidR="001F6FFA">
              <w:rPr>
                <w:szCs w:val="22"/>
              </w:rPr>
              <w:t>P</w:t>
            </w:r>
            <w:r w:rsidR="001F6FFA" w:rsidRPr="00564359">
              <w:rPr>
                <w:szCs w:val="22"/>
              </w:rPr>
              <w:t>re-school</w:t>
            </w:r>
            <w:r w:rsidR="001F6FFA" w:rsidRPr="00564359">
              <w:rPr>
                <w:rFonts w:ascii="Cambria" w:hAnsi="Cambria" w:cs="Cambria"/>
                <w:szCs w:val="22"/>
              </w:rPr>
              <w:t> </w:t>
            </w:r>
          </w:p>
          <w:p w14:paraId="1439F644" w14:textId="77777777" w:rsidR="001F6FFA" w:rsidRPr="00564359" w:rsidRDefault="000505C4" w:rsidP="008D2457">
            <w:pPr>
              <w:spacing w:line="276" w:lineRule="auto"/>
              <w:ind w:left="634" w:right="-8"/>
              <w:contextualSpacing/>
              <w:rPr>
                <w:szCs w:val="22"/>
                <w:lang w:val="en-US"/>
              </w:rPr>
            </w:pPr>
            <w:sdt>
              <w:sdtPr>
                <w:id w:val="1384294904"/>
                <w14:checkbox>
                  <w14:checked w14:val="0"/>
                  <w14:checkedState w14:val="2612" w14:font="MS Gothic"/>
                  <w14:uncheckedState w14:val="2610" w14:font="MS Gothic"/>
                </w14:checkbox>
              </w:sdtPr>
              <w:sdtEndPr/>
              <w:sdtContent>
                <w:r w:rsidR="001F6FFA">
                  <w:rPr>
                    <w:rFonts w:ascii="MS Gothic" w:eastAsia="MS Gothic" w:hAnsi="MS Gothic" w:hint="eastAsia"/>
                  </w:rPr>
                  <w:t>☐</w:t>
                </w:r>
              </w:sdtContent>
            </w:sdt>
            <w:r w:rsidR="001F6FFA" w:rsidRPr="00564359">
              <w:rPr>
                <w:szCs w:val="22"/>
              </w:rPr>
              <w:t xml:space="preserve"> </w:t>
            </w:r>
            <w:r w:rsidR="001F6FFA">
              <w:rPr>
                <w:szCs w:val="22"/>
              </w:rPr>
              <w:t>P</w:t>
            </w:r>
            <w:r w:rsidR="001F6FFA" w:rsidRPr="00564359">
              <w:rPr>
                <w:szCs w:val="22"/>
              </w:rPr>
              <w:t>rimary school</w:t>
            </w:r>
            <w:r w:rsidR="001F6FFA" w:rsidRPr="00564359">
              <w:rPr>
                <w:rFonts w:ascii="Cambria" w:hAnsi="Cambria" w:cs="Cambria"/>
                <w:szCs w:val="22"/>
                <w:lang w:val="en-US"/>
              </w:rPr>
              <w:t> </w:t>
            </w:r>
          </w:p>
          <w:p w14:paraId="0EA94D46" w14:textId="77777777" w:rsidR="001F6FFA" w:rsidRDefault="000505C4" w:rsidP="008D2457">
            <w:pPr>
              <w:spacing w:line="276" w:lineRule="auto"/>
              <w:ind w:left="634" w:right="-575"/>
              <w:contextualSpacing/>
              <w:rPr>
                <w:rFonts w:ascii="Cambria" w:hAnsi="Cambria" w:cs="Cambria"/>
                <w:szCs w:val="22"/>
                <w:lang w:val="en-US"/>
              </w:rPr>
            </w:pPr>
            <w:sdt>
              <w:sdtPr>
                <w:id w:val="-93481679"/>
                <w14:checkbox>
                  <w14:checked w14:val="0"/>
                  <w14:checkedState w14:val="2612" w14:font="MS Gothic"/>
                  <w14:uncheckedState w14:val="2610" w14:font="MS Gothic"/>
                </w14:checkbox>
              </w:sdtPr>
              <w:sdtEndPr/>
              <w:sdtContent>
                <w:r w:rsidR="001F6FFA">
                  <w:rPr>
                    <w:rFonts w:ascii="MS Gothic" w:eastAsia="MS Gothic" w:hAnsi="MS Gothic" w:hint="eastAsia"/>
                  </w:rPr>
                  <w:t>☐</w:t>
                </w:r>
              </w:sdtContent>
            </w:sdt>
            <w:r w:rsidR="001F6FFA" w:rsidRPr="00564359">
              <w:rPr>
                <w:szCs w:val="22"/>
              </w:rPr>
              <w:t xml:space="preserve"> </w:t>
            </w:r>
            <w:r w:rsidR="001F6FFA">
              <w:rPr>
                <w:szCs w:val="22"/>
              </w:rPr>
              <w:t>S</w:t>
            </w:r>
            <w:r w:rsidR="001F6FFA" w:rsidRPr="00564359">
              <w:rPr>
                <w:szCs w:val="22"/>
              </w:rPr>
              <w:t>econdary school</w:t>
            </w:r>
            <w:r w:rsidR="001F6FFA" w:rsidRPr="00564359">
              <w:rPr>
                <w:rFonts w:ascii="Cambria" w:hAnsi="Cambria" w:cs="Cambria"/>
                <w:szCs w:val="22"/>
                <w:lang w:val="en-US"/>
              </w:rPr>
              <w:t> </w:t>
            </w:r>
          </w:p>
          <w:p w14:paraId="3F89FCA6" w14:textId="0C4584ED" w:rsidR="001F6FFA" w:rsidRDefault="000505C4" w:rsidP="008D2457">
            <w:pPr>
              <w:spacing w:line="276" w:lineRule="auto"/>
              <w:ind w:left="173" w:right="-8"/>
              <w:contextualSpacing/>
            </w:pPr>
            <w:sdt>
              <w:sdtPr>
                <w:id w:val="129374416"/>
                <w14:checkbox>
                  <w14:checked w14:val="1"/>
                  <w14:checkedState w14:val="2612" w14:font="MS Gothic"/>
                  <w14:uncheckedState w14:val="2610" w14:font="MS Gothic"/>
                </w14:checkbox>
              </w:sdtPr>
              <w:sdtEndPr/>
              <w:sdtContent>
                <w:r w:rsidR="00133006">
                  <w:rPr>
                    <w:rFonts w:ascii="MS Gothic" w:eastAsia="MS Gothic" w:hAnsi="MS Gothic" w:hint="eastAsia"/>
                  </w:rPr>
                  <w:t>☒</w:t>
                </w:r>
              </w:sdtContent>
            </w:sdt>
            <w:r w:rsidR="001F6FFA">
              <w:t xml:space="preserve"> Children’s playground (indoor) </w:t>
            </w:r>
          </w:p>
          <w:p w14:paraId="29D1478D" w14:textId="2BAE391C" w:rsidR="001F6FFA" w:rsidRDefault="000505C4" w:rsidP="008D2457">
            <w:pPr>
              <w:spacing w:line="276" w:lineRule="auto"/>
              <w:ind w:left="180" w:right="-8"/>
              <w:contextualSpacing/>
              <w:rPr>
                <w:rFonts w:ascii="Cambria" w:hAnsi="Cambria" w:cs="Cambria"/>
                <w:szCs w:val="22"/>
              </w:rPr>
            </w:pPr>
            <w:sdt>
              <w:sdtPr>
                <w:id w:val="988753494"/>
                <w14:checkbox>
                  <w14:checked w14:val="0"/>
                  <w14:checkedState w14:val="2612" w14:font="MS Gothic"/>
                  <w14:uncheckedState w14:val="2610" w14:font="MS Gothic"/>
                </w14:checkbox>
              </w:sdtPr>
              <w:sdtEndPr/>
              <w:sdtContent>
                <w:r w:rsidR="001F6FFA">
                  <w:rPr>
                    <w:rFonts w:ascii="MS Gothic" w:eastAsia="MS Gothic" w:hAnsi="MS Gothic" w:hint="eastAsia"/>
                  </w:rPr>
                  <w:t>☐</w:t>
                </w:r>
              </w:sdtContent>
            </w:sdt>
            <w:r w:rsidR="001F6FFA">
              <w:t xml:space="preserve"> Children’s playground (outdoor)</w:t>
            </w:r>
          </w:p>
          <w:p w14:paraId="217773CB" w14:textId="658012A3" w:rsidR="001F6FFA" w:rsidRDefault="00133006" w:rsidP="000827C0">
            <w:pPr>
              <w:rPr>
                <w:b/>
                <w:bCs/>
              </w:rPr>
            </w:pPr>
            <w:r w:rsidRPr="0060160C">
              <w:rPr>
                <w:b/>
                <w:bCs/>
              </w:rPr>
              <w:t>Other uses:</w:t>
            </w:r>
          </w:p>
          <w:p w14:paraId="700DD7FA" w14:textId="7F7DB614" w:rsidR="00133006" w:rsidRPr="00133006" w:rsidRDefault="000505C4" w:rsidP="00133006">
            <w:pPr>
              <w:ind w:left="173"/>
            </w:pPr>
            <w:sdt>
              <w:sdtPr>
                <w:id w:val="712390260"/>
                <w14:checkbox>
                  <w14:checked w14:val="0"/>
                  <w14:checkedState w14:val="2612" w14:font="MS Gothic"/>
                  <w14:uncheckedState w14:val="2610" w14:font="MS Gothic"/>
                </w14:checkbox>
              </w:sdtPr>
              <w:sdtEndPr/>
              <w:sdtContent>
                <w:r w:rsidR="00133006">
                  <w:rPr>
                    <w:rFonts w:ascii="MS Gothic" w:eastAsia="MS Gothic" w:hAnsi="MS Gothic" w:hint="eastAsia"/>
                  </w:rPr>
                  <w:t>☐</w:t>
                </w:r>
              </w:sdtContent>
            </w:sdt>
            <w:r w:rsidR="00133006" w:rsidRPr="00133006">
              <w:t xml:space="preserve"> Recreation/open space</w:t>
            </w:r>
          </w:p>
          <w:p w14:paraId="22911A79" w14:textId="678BF6B1" w:rsidR="00133006" w:rsidRDefault="000505C4" w:rsidP="00133006">
            <w:pPr>
              <w:ind w:left="173"/>
            </w:pPr>
            <w:sdt>
              <w:sdtPr>
                <w:id w:val="-726686593"/>
                <w14:checkbox>
                  <w14:checked w14:val="0"/>
                  <w14:checkedState w14:val="2612" w14:font="MS Gothic"/>
                  <w14:uncheckedState w14:val="2610" w14:font="MS Gothic"/>
                </w14:checkbox>
              </w:sdtPr>
              <w:sdtEndPr/>
              <w:sdtContent>
                <w:r w:rsidR="00133006">
                  <w:rPr>
                    <w:rFonts w:ascii="MS Gothic" w:eastAsia="MS Gothic" w:hAnsi="MS Gothic" w:hint="eastAsia"/>
                  </w:rPr>
                  <w:t>☐</w:t>
                </w:r>
              </w:sdtContent>
            </w:sdt>
            <w:r w:rsidR="00133006" w:rsidRPr="00133006">
              <w:t xml:space="preserve"> Parks and reserves</w:t>
            </w:r>
          </w:p>
          <w:p w14:paraId="14A8CD4F" w14:textId="6C048F77" w:rsidR="00133006" w:rsidRPr="00133006" w:rsidRDefault="000505C4" w:rsidP="00133006">
            <w:pPr>
              <w:ind w:left="173"/>
            </w:pPr>
            <w:sdt>
              <w:sdtPr>
                <w:id w:val="343203768"/>
                <w14:checkbox>
                  <w14:checked w14:val="0"/>
                  <w14:checkedState w14:val="2612" w14:font="MS Gothic"/>
                  <w14:uncheckedState w14:val="2610" w14:font="MS Gothic"/>
                </w14:checkbox>
              </w:sdtPr>
              <w:sdtEndPr/>
              <w:sdtContent>
                <w:r w:rsidR="00133006">
                  <w:rPr>
                    <w:rFonts w:ascii="MS Gothic" w:eastAsia="MS Gothic" w:hAnsi="MS Gothic" w:hint="eastAsia"/>
                  </w:rPr>
                  <w:t>☐</w:t>
                </w:r>
              </w:sdtContent>
            </w:sdt>
            <w:r w:rsidR="00133006" w:rsidRPr="00133006">
              <w:t xml:space="preserve"> Agricultural </w:t>
            </w:r>
          </w:p>
          <w:p w14:paraId="2AD91B14" w14:textId="56BDA85E" w:rsidR="00133006" w:rsidRPr="00133006" w:rsidRDefault="000505C4" w:rsidP="00133006">
            <w:pPr>
              <w:ind w:left="173"/>
            </w:pPr>
            <w:sdt>
              <w:sdtPr>
                <w:id w:val="-1351562754"/>
                <w14:checkbox>
                  <w14:checked w14:val="0"/>
                  <w14:checkedState w14:val="2612" w14:font="MS Gothic"/>
                  <w14:uncheckedState w14:val="2610" w14:font="MS Gothic"/>
                </w14:checkbox>
              </w:sdtPr>
              <w:sdtEndPr/>
              <w:sdtContent>
                <w:r w:rsidR="00133006">
                  <w:rPr>
                    <w:rFonts w:ascii="MS Gothic" w:eastAsia="MS Gothic" w:hAnsi="MS Gothic" w:hint="eastAsia"/>
                  </w:rPr>
                  <w:t>☐</w:t>
                </w:r>
              </w:sdtContent>
            </w:sdt>
            <w:r w:rsidR="00133006" w:rsidRPr="00133006">
              <w:t xml:space="preserve"> Commercial</w:t>
            </w:r>
          </w:p>
          <w:p w14:paraId="65F09DC3" w14:textId="11FC318C" w:rsidR="00133006" w:rsidRPr="00133006" w:rsidRDefault="000505C4" w:rsidP="00133006">
            <w:pPr>
              <w:ind w:left="173"/>
            </w:pPr>
            <w:sdt>
              <w:sdtPr>
                <w:id w:val="590365996"/>
                <w14:checkbox>
                  <w14:checked w14:val="0"/>
                  <w14:checkedState w14:val="2612" w14:font="MS Gothic"/>
                  <w14:uncheckedState w14:val="2610" w14:font="MS Gothic"/>
                </w14:checkbox>
              </w:sdtPr>
              <w:sdtEndPr/>
              <w:sdtContent>
                <w:r w:rsidR="00133006">
                  <w:rPr>
                    <w:rFonts w:ascii="MS Gothic" w:eastAsia="MS Gothic" w:hAnsi="MS Gothic" w:hint="eastAsia"/>
                  </w:rPr>
                  <w:t>☐</w:t>
                </w:r>
              </w:sdtContent>
            </w:sdt>
            <w:r w:rsidR="00133006">
              <w:t xml:space="preserve"> I</w:t>
            </w:r>
            <w:r w:rsidR="00133006" w:rsidRPr="00133006">
              <w:t xml:space="preserve">ndustrial </w:t>
            </w:r>
          </w:p>
          <w:p w14:paraId="5AE13753" w14:textId="3003D2CA" w:rsidR="00133006" w:rsidRPr="00133006" w:rsidRDefault="000505C4" w:rsidP="00133006">
            <w:pPr>
              <w:ind w:left="173"/>
            </w:pPr>
            <w:sdt>
              <w:sdtPr>
                <w:id w:val="-1821952627"/>
                <w14:checkbox>
                  <w14:checked w14:val="0"/>
                  <w14:checkedState w14:val="2612" w14:font="MS Gothic"/>
                  <w14:uncheckedState w14:val="2610" w14:font="MS Gothic"/>
                </w14:checkbox>
              </w:sdtPr>
              <w:sdtEndPr/>
              <w:sdtContent>
                <w:r w:rsidR="00133006">
                  <w:rPr>
                    <w:rFonts w:ascii="MS Gothic" w:eastAsia="MS Gothic" w:hAnsi="MS Gothic" w:hint="eastAsia"/>
                  </w:rPr>
                  <w:t>☐</w:t>
                </w:r>
              </w:sdtContent>
            </w:sdt>
            <w:r w:rsidR="00133006" w:rsidRPr="00133006">
              <w:t xml:space="preserve"> Other land uses not captured by the above as described here </w:t>
            </w:r>
          </w:p>
          <w:p w14:paraId="064B4E15" w14:textId="58D0A352" w:rsidR="00DE3B40" w:rsidRDefault="00133006" w:rsidP="00133006">
            <w:pPr>
              <w:ind w:left="173"/>
            </w:pPr>
            <w:r w:rsidRPr="00133006">
              <w:t>(</w:t>
            </w:r>
            <w:proofErr w:type="gramStart"/>
            <w:r w:rsidRPr="00133006">
              <w:t>if</w:t>
            </w:r>
            <w:proofErr w:type="gramEnd"/>
            <w:r w:rsidRPr="00133006">
              <w:t xml:space="preserve"> applicable):</w:t>
            </w:r>
          </w:p>
        </w:tc>
      </w:tr>
      <w:tr w:rsidR="0060447E" w14:paraId="7951C17C" w14:textId="77777777" w:rsidTr="002A7DF3">
        <w:tc>
          <w:tcPr>
            <w:tcW w:w="2263" w:type="dxa"/>
            <w:tcBorders>
              <w:top w:val="single" w:sz="4" w:space="0" w:color="auto"/>
              <w:left w:val="single" w:sz="4" w:space="0" w:color="auto"/>
              <w:right w:val="single" w:sz="4" w:space="0" w:color="auto"/>
            </w:tcBorders>
          </w:tcPr>
          <w:p w14:paraId="06294BB3" w14:textId="77777777" w:rsidR="0060447E" w:rsidRPr="00EF4A75" w:rsidRDefault="0060447E">
            <w:pPr>
              <w:ind w:right="-8"/>
              <w:contextualSpacing/>
              <w:rPr>
                <w:rFonts w:ascii="VIC Medium" w:hAnsi="VIC Medium"/>
              </w:rPr>
            </w:pPr>
            <w:r w:rsidRPr="00EF4A75">
              <w:rPr>
                <w:rFonts w:ascii="VIC Medium" w:hAnsi="VIC Medium"/>
              </w:rPr>
              <w:t>Elements of the environment to be assessed in the environmental audit:</w:t>
            </w:r>
          </w:p>
        </w:tc>
        <w:tc>
          <w:tcPr>
            <w:tcW w:w="7938" w:type="dxa"/>
            <w:tcBorders>
              <w:top w:val="single" w:sz="4" w:space="0" w:color="auto"/>
              <w:left w:val="single" w:sz="4" w:space="0" w:color="auto"/>
              <w:bottom w:val="single" w:sz="4" w:space="0" w:color="auto"/>
            </w:tcBorders>
          </w:tcPr>
          <w:p w14:paraId="7949C606" w14:textId="33894D21" w:rsidR="0060447E" w:rsidRPr="00543468" w:rsidRDefault="000505C4">
            <w:pPr>
              <w:ind w:left="567" w:right="-8" w:hanging="567"/>
              <w:contextualSpacing/>
            </w:pPr>
            <w:sdt>
              <w:sdtPr>
                <w:id w:val="1970163504"/>
                <w14:checkbox>
                  <w14:checked w14:val="0"/>
                  <w14:checkedState w14:val="2612" w14:font="MS Gothic"/>
                  <w14:uncheckedState w14:val="2610" w14:font="MS Gothic"/>
                </w14:checkbox>
              </w:sdtPr>
              <w:sdtEndPr/>
              <w:sdtContent>
                <w:r w:rsidR="0060447E">
                  <w:rPr>
                    <w:rFonts w:ascii="MS Gothic" w:eastAsia="MS Gothic" w:hAnsi="MS Gothic" w:hint="eastAsia"/>
                  </w:rPr>
                  <w:t>☐</w:t>
                </w:r>
              </w:sdtContent>
            </w:sdt>
            <w:r w:rsidR="0060447E" w:rsidRPr="00543468">
              <w:tab/>
              <w:t>Land</w:t>
            </w:r>
          </w:p>
          <w:p w14:paraId="1E3ED6A2" w14:textId="61B5625E" w:rsidR="0060447E" w:rsidRDefault="000505C4">
            <w:pPr>
              <w:ind w:left="924" w:right="-8" w:hanging="357"/>
              <w:contextualSpacing/>
              <w:rPr>
                <w:rFonts w:ascii="VIC SemiBold" w:hAnsi="VIC SemiBold"/>
                <w:b/>
                <w:bCs/>
              </w:rPr>
            </w:pPr>
            <w:sdt>
              <w:sdtPr>
                <w:id w:val="1087036325"/>
                <w14:checkbox>
                  <w14:checked w14:val="0"/>
                  <w14:checkedState w14:val="2612" w14:font="MS Gothic"/>
                  <w14:uncheckedState w14:val="2610" w14:font="MS Gothic"/>
                </w14:checkbox>
              </w:sdtPr>
              <w:sdtEndPr/>
              <w:sdtContent>
                <w:r w:rsidR="0060447E">
                  <w:rPr>
                    <w:rFonts w:ascii="MS Gothic" w:eastAsia="MS Gothic" w:hAnsi="MS Gothic" w:hint="eastAsia"/>
                  </w:rPr>
                  <w:t>☐</w:t>
                </w:r>
              </w:sdtContent>
            </w:sdt>
            <w:r w:rsidR="0060447E" w:rsidRPr="00543468">
              <w:tab/>
              <w:t xml:space="preserve">all environmental values </w:t>
            </w:r>
            <w:r w:rsidR="0060447E">
              <w:t xml:space="preserve">that apply to the land use category </w:t>
            </w:r>
            <w:r w:rsidR="0060447E" w:rsidRPr="00543468">
              <w:t xml:space="preserve">to be considered </w:t>
            </w:r>
            <w:r w:rsidR="0060447E" w:rsidRPr="0007733C">
              <w:rPr>
                <w:rFonts w:ascii="VIC SemiBold" w:hAnsi="VIC SemiBold"/>
                <w:b/>
                <w:bCs/>
              </w:rPr>
              <w:t>OR</w:t>
            </w:r>
          </w:p>
          <w:p w14:paraId="6BBCC177" w14:textId="251E445E" w:rsidR="0060447E" w:rsidRDefault="000505C4">
            <w:pPr>
              <w:ind w:left="924" w:right="-8" w:hanging="357"/>
              <w:contextualSpacing/>
            </w:pPr>
            <w:sdt>
              <w:sdtPr>
                <w:id w:val="-1145046724"/>
                <w14:checkbox>
                  <w14:checked w14:val="0"/>
                  <w14:checkedState w14:val="2612" w14:font="MS Gothic"/>
                  <w14:uncheckedState w14:val="2610" w14:font="MS Gothic"/>
                </w14:checkbox>
              </w:sdtPr>
              <w:sdtEndPr/>
              <w:sdtContent>
                <w:r w:rsidR="0060447E">
                  <w:rPr>
                    <w:rFonts w:ascii="MS Gothic" w:eastAsia="MS Gothic" w:hAnsi="MS Gothic" w:hint="eastAsia"/>
                  </w:rPr>
                  <w:t>☐</w:t>
                </w:r>
              </w:sdtContent>
            </w:sdt>
            <w:r w:rsidR="0060447E" w:rsidRPr="00543468">
              <w:tab/>
            </w:r>
            <w:r w:rsidR="0060447E">
              <w:t xml:space="preserve">all environmental values that apply to the land use category, other than the following, to be </w:t>
            </w:r>
            <w:r w:rsidR="0060447E" w:rsidRPr="00543468">
              <w:t xml:space="preserve">considered: </w:t>
            </w:r>
          </w:p>
          <w:p w14:paraId="4356F069" w14:textId="77777777" w:rsidR="0060447E" w:rsidRPr="00543468" w:rsidRDefault="0060447E">
            <w:pPr>
              <w:ind w:left="567" w:right="-8" w:hanging="567"/>
              <w:contextualSpacing/>
              <w:rPr>
                <w:u w:val="single"/>
              </w:rPr>
            </w:pPr>
          </w:p>
        </w:tc>
      </w:tr>
      <w:tr w:rsidR="0060447E" w14:paraId="5CDE2D81" w14:textId="77777777" w:rsidTr="002A7DF3">
        <w:tc>
          <w:tcPr>
            <w:tcW w:w="2263" w:type="dxa"/>
            <w:tcBorders>
              <w:left w:val="single" w:sz="4" w:space="0" w:color="auto"/>
              <w:right w:val="single" w:sz="4" w:space="0" w:color="auto"/>
            </w:tcBorders>
          </w:tcPr>
          <w:p w14:paraId="5078ADFA" w14:textId="77777777" w:rsidR="0060447E" w:rsidRPr="00730856" w:rsidRDefault="0060447E">
            <w:pPr>
              <w:ind w:right="-8"/>
              <w:contextualSpacing/>
              <w:rPr>
                <w:b/>
                <w:bCs/>
              </w:rPr>
            </w:pPr>
          </w:p>
        </w:tc>
        <w:tc>
          <w:tcPr>
            <w:tcW w:w="7938" w:type="dxa"/>
            <w:tcBorders>
              <w:top w:val="single" w:sz="4" w:space="0" w:color="auto"/>
              <w:left w:val="single" w:sz="4" w:space="0" w:color="auto"/>
              <w:bottom w:val="nil"/>
              <w:right w:val="single" w:sz="4" w:space="0" w:color="auto"/>
            </w:tcBorders>
          </w:tcPr>
          <w:p w14:paraId="40B73A72" w14:textId="77777777" w:rsidR="0060447E" w:rsidRPr="00543468" w:rsidRDefault="000505C4">
            <w:pPr>
              <w:ind w:left="567" w:right="-8" w:hanging="567"/>
              <w:contextualSpacing/>
            </w:pPr>
            <w:sdt>
              <w:sdtPr>
                <w:id w:val="-240563335"/>
                <w14:checkbox>
                  <w14:checked w14:val="0"/>
                  <w14:checkedState w14:val="2612" w14:font="MS Gothic"/>
                  <w14:uncheckedState w14:val="2610" w14:font="MS Gothic"/>
                </w14:checkbox>
              </w:sdtPr>
              <w:sdtEndPr/>
              <w:sdtContent>
                <w:r w:rsidR="0060447E">
                  <w:rPr>
                    <w:rFonts w:ascii="MS Gothic" w:eastAsia="MS Gothic" w:hAnsi="MS Gothic" w:hint="eastAsia"/>
                  </w:rPr>
                  <w:t>☐</w:t>
                </w:r>
              </w:sdtContent>
            </w:sdt>
            <w:r w:rsidR="0060447E" w:rsidRPr="00543468">
              <w:tab/>
              <w:t>Water</w:t>
            </w:r>
            <w:r w:rsidR="0060447E">
              <w:t xml:space="preserve"> </w:t>
            </w:r>
            <w:r w:rsidR="0060447E" w:rsidRPr="004A6DE5">
              <w:rPr>
                <w:i/>
                <w:iCs/>
                <w:color w:val="C35005"/>
              </w:rPr>
              <w:t>[</w:t>
            </w:r>
            <w:r w:rsidR="0060447E">
              <w:rPr>
                <w:i/>
                <w:iCs/>
                <w:color w:val="C35005"/>
              </w:rPr>
              <w:t>Tick when surface water and/or groundwater are to be assessed</w:t>
            </w:r>
            <w:r w:rsidR="0060447E" w:rsidRPr="004A6DE5">
              <w:rPr>
                <w:i/>
                <w:iCs/>
                <w:color w:val="C35005"/>
              </w:rPr>
              <w:t>]</w:t>
            </w:r>
          </w:p>
          <w:p w14:paraId="5049ED19" w14:textId="06DFDD8A" w:rsidR="0060447E" w:rsidRPr="00543468" w:rsidRDefault="0060447E">
            <w:pPr>
              <w:ind w:left="1134" w:right="-8" w:hanging="567"/>
              <w:contextualSpacing/>
            </w:pPr>
            <w:r w:rsidRPr="00543468">
              <w:t>Surface water</w:t>
            </w:r>
          </w:p>
          <w:p w14:paraId="3F19AF13" w14:textId="77777777" w:rsidR="0060447E" w:rsidRDefault="000505C4">
            <w:pPr>
              <w:ind w:left="1491" w:right="-8" w:hanging="357"/>
              <w:contextualSpacing/>
              <w:rPr>
                <w:rFonts w:ascii="VIC SemiBold" w:hAnsi="VIC SemiBold"/>
                <w:b/>
                <w:bCs/>
              </w:rPr>
            </w:pPr>
            <w:sdt>
              <w:sdtPr>
                <w:id w:val="57597271"/>
                <w14:checkbox>
                  <w14:checked w14:val="0"/>
                  <w14:checkedState w14:val="2612" w14:font="MS Gothic"/>
                  <w14:uncheckedState w14:val="2610" w14:font="MS Gothic"/>
                </w14:checkbox>
              </w:sdtPr>
              <w:sdtEndPr/>
              <w:sdtContent>
                <w:r w:rsidR="0060447E" w:rsidRPr="00543468">
                  <w:rPr>
                    <w:rFonts w:ascii="MS Gothic" w:eastAsia="MS Gothic" w:hAnsi="MS Gothic" w:hint="eastAsia"/>
                  </w:rPr>
                  <w:t>☐</w:t>
                </w:r>
              </w:sdtContent>
            </w:sdt>
            <w:r w:rsidR="0060447E" w:rsidRPr="00543468">
              <w:tab/>
              <w:t xml:space="preserve">all environmental values </w:t>
            </w:r>
            <w:r w:rsidR="0060447E">
              <w:t xml:space="preserve">that apply to the segment </w:t>
            </w:r>
            <w:r w:rsidR="0060447E" w:rsidRPr="00543468">
              <w:t xml:space="preserve">to be considered </w:t>
            </w:r>
            <w:r w:rsidR="0060447E" w:rsidRPr="0007733C">
              <w:rPr>
                <w:rFonts w:ascii="VIC SemiBold" w:hAnsi="VIC SemiBold"/>
                <w:b/>
                <w:bCs/>
              </w:rPr>
              <w:t>OR</w:t>
            </w:r>
          </w:p>
          <w:p w14:paraId="575E4152" w14:textId="77777777" w:rsidR="0060447E" w:rsidRPr="00543468" w:rsidRDefault="000505C4">
            <w:pPr>
              <w:ind w:left="1491" w:right="-8" w:hanging="357"/>
              <w:contextualSpacing/>
            </w:pPr>
            <w:sdt>
              <w:sdtPr>
                <w:id w:val="-1383013455"/>
                <w14:checkbox>
                  <w14:checked w14:val="0"/>
                  <w14:checkedState w14:val="2612" w14:font="MS Gothic"/>
                  <w14:uncheckedState w14:val="2610" w14:font="MS Gothic"/>
                </w14:checkbox>
              </w:sdtPr>
              <w:sdtEndPr/>
              <w:sdtContent>
                <w:r w:rsidR="0060447E">
                  <w:rPr>
                    <w:rFonts w:ascii="MS Gothic" w:eastAsia="MS Gothic" w:hAnsi="MS Gothic" w:hint="eastAsia"/>
                  </w:rPr>
                  <w:t>☐</w:t>
                </w:r>
              </w:sdtContent>
            </w:sdt>
            <w:r w:rsidR="0060447E" w:rsidRPr="00543468">
              <w:tab/>
            </w:r>
            <w:r w:rsidR="0060447E">
              <w:t xml:space="preserve">all </w:t>
            </w:r>
            <w:r w:rsidR="0060447E" w:rsidRPr="00543468">
              <w:t xml:space="preserve">environmental </w:t>
            </w:r>
            <w:r w:rsidR="0060447E">
              <w:t xml:space="preserve">values that apply to the segment, other than the following, to be </w:t>
            </w:r>
            <w:r w:rsidR="0060447E" w:rsidRPr="00543468">
              <w:t>considered</w:t>
            </w:r>
            <w:r w:rsidR="0060447E">
              <w:t>:</w:t>
            </w:r>
          </w:p>
          <w:p w14:paraId="55FCC353" w14:textId="77777777" w:rsidR="0060447E" w:rsidRPr="00543468" w:rsidRDefault="0060447E">
            <w:pPr>
              <w:ind w:left="567" w:right="-8" w:hanging="567"/>
              <w:contextualSpacing/>
            </w:pPr>
          </w:p>
        </w:tc>
      </w:tr>
      <w:tr w:rsidR="0060447E" w14:paraId="0ED7BA97" w14:textId="77777777" w:rsidTr="002A7DF3">
        <w:tc>
          <w:tcPr>
            <w:tcW w:w="2263" w:type="dxa"/>
            <w:tcBorders>
              <w:left w:val="single" w:sz="4" w:space="0" w:color="auto"/>
              <w:bottom w:val="single" w:sz="4" w:space="0" w:color="auto"/>
              <w:right w:val="single" w:sz="4" w:space="0" w:color="auto"/>
            </w:tcBorders>
          </w:tcPr>
          <w:p w14:paraId="52848C59" w14:textId="77777777" w:rsidR="0060447E" w:rsidRPr="00730856" w:rsidRDefault="0060447E">
            <w:pPr>
              <w:ind w:right="-8"/>
              <w:contextualSpacing/>
              <w:rPr>
                <w:b/>
                <w:bCs/>
              </w:rPr>
            </w:pPr>
          </w:p>
        </w:tc>
        <w:tc>
          <w:tcPr>
            <w:tcW w:w="7938" w:type="dxa"/>
            <w:tcBorders>
              <w:top w:val="nil"/>
              <w:left w:val="single" w:sz="4" w:space="0" w:color="auto"/>
              <w:bottom w:val="single" w:sz="4" w:space="0" w:color="auto"/>
              <w:right w:val="single" w:sz="4" w:space="0" w:color="auto"/>
            </w:tcBorders>
          </w:tcPr>
          <w:p w14:paraId="42090E0B" w14:textId="3B2E9B45" w:rsidR="0060447E" w:rsidRPr="00543468" w:rsidRDefault="0060447E">
            <w:pPr>
              <w:ind w:left="1134" w:right="-8" w:hanging="567"/>
              <w:contextualSpacing/>
            </w:pPr>
            <w:r w:rsidRPr="00543468">
              <w:t>Groundwater</w:t>
            </w:r>
          </w:p>
          <w:p w14:paraId="706CA26C" w14:textId="77777777" w:rsidR="0060447E" w:rsidRPr="00543468" w:rsidRDefault="000505C4">
            <w:pPr>
              <w:ind w:left="1491" w:right="-8" w:hanging="357"/>
              <w:contextualSpacing/>
            </w:pPr>
            <w:sdt>
              <w:sdtPr>
                <w:id w:val="-79599329"/>
                <w14:checkbox>
                  <w14:checked w14:val="0"/>
                  <w14:checkedState w14:val="2612" w14:font="MS Gothic"/>
                  <w14:uncheckedState w14:val="2610" w14:font="MS Gothic"/>
                </w14:checkbox>
              </w:sdtPr>
              <w:sdtEndPr/>
              <w:sdtContent>
                <w:r w:rsidR="0060447E" w:rsidRPr="00543468">
                  <w:rPr>
                    <w:rFonts w:ascii="MS Gothic" w:eastAsia="MS Gothic" w:hAnsi="MS Gothic" w:hint="eastAsia"/>
                  </w:rPr>
                  <w:t>☐</w:t>
                </w:r>
              </w:sdtContent>
            </w:sdt>
            <w:r w:rsidR="0060447E" w:rsidRPr="00543468">
              <w:tab/>
              <w:t xml:space="preserve">all environmental values </w:t>
            </w:r>
            <w:r w:rsidR="0060447E">
              <w:t xml:space="preserve">that apply to the segment </w:t>
            </w:r>
            <w:r w:rsidR="0060447E" w:rsidRPr="00543468">
              <w:t xml:space="preserve">to be considered </w:t>
            </w:r>
            <w:r w:rsidR="0060447E" w:rsidRPr="0007733C">
              <w:rPr>
                <w:rFonts w:ascii="VIC SemiBold" w:hAnsi="VIC SemiBold"/>
                <w:b/>
                <w:bCs/>
              </w:rPr>
              <w:t>OR</w:t>
            </w:r>
          </w:p>
          <w:p w14:paraId="1C94ADAE" w14:textId="50DCC9DA" w:rsidR="0060447E" w:rsidRPr="00543468" w:rsidRDefault="000505C4" w:rsidP="0060160C">
            <w:pPr>
              <w:tabs>
                <w:tab w:val="right" w:pos="9639"/>
              </w:tabs>
              <w:ind w:left="1491" w:right="-8" w:hanging="357"/>
              <w:contextualSpacing/>
            </w:pPr>
            <w:sdt>
              <w:sdtPr>
                <w:id w:val="535935924"/>
                <w14:checkbox>
                  <w14:checked w14:val="0"/>
                  <w14:checkedState w14:val="2612" w14:font="MS Gothic"/>
                  <w14:uncheckedState w14:val="2610" w14:font="MS Gothic"/>
                </w14:checkbox>
              </w:sdtPr>
              <w:sdtEndPr/>
              <w:sdtContent>
                <w:r w:rsidR="0060447E">
                  <w:rPr>
                    <w:rFonts w:ascii="MS Gothic" w:eastAsia="MS Gothic" w:hAnsi="MS Gothic" w:hint="eastAsia"/>
                  </w:rPr>
                  <w:t>☐</w:t>
                </w:r>
              </w:sdtContent>
            </w:sdt>
            <w:r w:rsidR="0060447E" w:rsidRPr="00543468">
              <w:tab/>
            </w:r>
            <w:r w:rsidR="0060447E">
              <w:t xml:space="preserve">all </w:t>
            </w:r>
            <w:r w:rsidR="0060447E" w:rsidRPr="00543468">
              <w:t xml:space="preserve">environmental </w:t>
            </w:r>
            <w:r w:rsidR="0060447E">
              <w:t xml:space="preserve">values that apply to the segment, other than the following, to be </w:t>
            </w:r>
            <w:r w:rsidR="0060447E" w:rsidRPr="00543468">
              <w:t xml:space="preserve">considered: </w:t>
            </w:r>
          </w:p>
        </w:tc>
      </w:tr>
      <w:tr w:rsidR="00DE3B40" w14:paraId="212A17E3" w14:textId="77777777" w:rsidTr="00BE6716">
        <w:trPr>
          <w:cantSplit/>
        </w:trPr>
        <w:tc>
          <w:tcPr>
            <w:tcW w:w="2263" w:type="dxa"/>
            <w:tcBorders>
              <w:top w:val="single" w:sz="4" w:space="0" w:color="auto"/>
              <w:bottom w:val="single" w:sz="4" w:space="0" w:color="auto"/>
              <w:right w:val="single" w:sz="4" w:space="0" w:color="000000" w:themeColor="text1"/>
            </w:tcBorders>
          </w:tcPr>
          <w:p w14:paraId="051DE62F" w14:textId="77777777" w:rsidR="00DE3B40" w:rsidRPr="00EF4A75" w:rsidRDefault="00DE3B40">
            <w:pPr>
              <w:ind w:right="-8"/>
              <w:contextualSpacing/>
              <w:rPr>
                <w:rFonts w:ascii="VIC Medium" w:hAnsi="VIC Medium"/>
              </w:rPr>
            </w:pPr>
            <w:r w:rsidRPr="00EF4A75">
              <w:rPr>
                <w:rFonts w:ascii="VIC Medium" w:hAnsi="VIC Medium"/>
              </w:rPr>
              <w:lastRenderedPageBreak/>
              <w:t>Standards and reference documents to be considered:</w:t>
            </w:r>
          </w:p>
        </w:tc>
        <w:tc>
          <w:tcPr>
            <w:tcW w:w="7938" w:type="dxa"/>
            <w:tcBorders>
              <w:top w:val="single" w:sz="4" w:space="0" w:color="auto"/>
              <w:left w:val="single" w:sz="4" w:space="0" w:color="000000" w:themeColor="text1"/>
              <w:bottom w:val="single" w:sz="4" w:space="0" w:color="auto"/>
            </w:tcBorders>
          </w:tcPr>
          <w:p w14:paraId="67145CCF" w14:textId="77777777" w:rsidR="00DE3B40" w:rsidRDefault="00DE3B40">
            <w:pPr>
              <w:ind w:right="-8"/>
              <w:contextualSpacing/>
            </w:pPr>
            <w:r w:rsidRPr="00235CD2">
              <w:t>Environment Reference Standard 2021</w:t>
            </w:r>
          </w:p>
          <w:p w14:paraId="133952D5" w14:textId="0882B73C" w:rsidR="00DE3B40" w:rsidRDefault="00DE3B40">
            <w:pPr>
              <w:ind w:right="-8"/>
              <w:contextualSpacing/>
              <w:rPr>
                <w:rFonts w:cs="Arial"/>
              </w:rPr>
            </w:pPr>
            <w:r w:rsidRPr="00AC30A8">
              <w:rPr>
                <w:rFonts w:cs="Arial"/>
              </w:rPr>
              <w:t>National Environment Protection (Assessment of Site Contamination) Measure 1999</w:t>
            </w:r>
            <w:r>
              <w:rPr>
                <w:rFonts w:cs="Arial"/>
              </w:rPr>
              <w:t>, as amended from time to time.</w:t>
            </w:r>
          </w:p>
          <w:p w14:paraId="192B82DC" w14:textId="77777777" w:rsidR="00DE3B40" w:rsidRPr="00235CD2" w:rsidRDefault="00DE3B40">
            <w:pPr>
              <w:ind w:right="-8"/>
              <w:contextualSpacing/>
            </w:pPr>
          </w:p>
          <w:p w14:paraId="3547DE5B" w14:textId="77777777" w:rsidR="00DE3B40" w:rsidRDefault="00DE3B40">
            <w:pPr>
              <w:spacing w:after="60"/>
            </w:pPr>
            <w:r w:rsidRPr="69AC66C3">
              <w:rPr>
                <w:i/>
                <w:iCs/>
                <w:color w:val="C35005"/>
              </w:rPr>
              <w:t>[</w:t>
            </w:r>
            <w:r>
              <w:rPr>
                <w:rStyle w:val="normaltextrun"/>
                <w:i/>
                <w:iCs/>
                <w:color w:val="C35005"/>
                <w:szCs w:val="20"/>
                <w:shd w:val="clear" w:color="auto" w:fill="FFFFFF"/>
              </w:rPr>
              <w:t>List other technical standards and reference materials as appropriate. This should be considered broadly as all relevant materials that will be considered during the audit</w:t>
            </w:r>
            <w:r w:rsidRPr="69AC66C3">
              <w:rPr>
                <w:i/>
                <w:iCs/>
                <w:color w:val="C35005"/>
              </w:rPr>
              <w:t>]</w:t>
            </w:r>
          </w:p>
        </w:tc>
      </w:tr>
      <w:tr w:rsidR="00DE3B40" w14:paraId="0E038C4A" w14:textId="77777777" w:rsidTr="00BE6716">
        <w:tc>
          <w:tcPr>
            <w:tcW w:w="2263" w:type="dxa"/>
            <w:tcBorders>
              <w:top w:val="single" w:sz="4" w:space="0" w:color="auto"/>
              <w:bottom w:val="single" w:sz="4" w:space="0" w:color="auto"/>
              <w:right w:val="single" w:sz="4" w:space="0" w:color="000000" w:themeColor="text1"/>
            </w:tcBorders>
          </w:tcPr>
          <w:p w14:paraId="66E3163C" w14:textId="77777777" w:rsidR="00DE3B40" w:rsidRPr="00EF4A75" w:rsidRDefault="00DE3B40">
            <w:pPr>
              <w:ind w:right="-8"/>
              <w:contextualSpacing/>
              <w:rPr>
                <w:rFonts w:ascii="VIC Medium" w:hAnsi="VIC Medium"/>
              </w:rPr>
            </w:pPr>
            <w:r w:rsidRPr="00EF4A75">
              <w:rPr>
                <w:rFonts w:ascii="VIC Medium" w:hAnsi="VIC Medium" w:cs="Segoe UI Symbol"/>
              </w:rPr>
              <w:t>E</w:t>
            </w:r>
            <w:r w:rsidRPr="00EF4A75">
              <w:rPr>
                <w:rFonts w:ascii="VIC Medium" w:hAnsi="VIC Medium"/>
              </w:rPr>
              <w:t>xclusions from the environmental audit and rationale for these:</w:t>
            </w:r>
          </w:p>
        </w:tc>
        <w:tc>
          <w:tcPr>
            <w:tcW w:w="7938" w:type="dxa"/>
            <w:tcBorders>
              <w:top w:val="single" w:sz="4" w:space="0" w:color="auto"/>
              <w:left w:val="single" w:sz="4" w:space="0" w:color="000000" w:themeColor="text1"/>
              <w:bottom w:val="single" w:sz="4" w:space="0" w:color="auto"/>
            </w:tcBorders>
          </w:tcPr>
          <w:p w14:paraId="30D8F389" w14:textId="77777777" w:rsidR="00DE3B40" w:rsidRPr="0087245B" w:rsidRDefault="00DE3B40">
            <w:pPr>
              <w:spacing w:after="60"/>
              <w:rPr>
                <w:i/>
                <w:iCs/>
              </w:rPr>
            </w:pPr>
            <w:r w:rsidRPr="0087245B">
              <w:rPr>
                <w:i/>
                <w:iCs/>
                <w:color w:val="C35005"/>
              </w:rPr>
              <w:t>[If you have determined any exclusions to the elements of the enviro</w:t>
            </w:r>
            <w:r>
              <w:rPr>
                <w:i/>
                <w:iCs/>
                <w:color w:val="C35005"/>
              </w:rPr>
              <w:t>n</w:t>
            </w:r>
            <w:r w:rsidRPr="0087245B">
              <w:rPr>
                <w:i/>
                <w:iCs/>
                <w:color w:val="C35005"/>
              </w:rPr>
              <w:t>ment above, include the rationale behind that here]</w:t>
            </w:r>
            <w:r w:rsidRPr="0087245B">
              <w:rPr>
                <w:rFonts w:ascii="Cambria" w:hAnsi="Cambria" w:cs="Cambria"/>
                <w:i/>
                <w:iCs/>
              </w:rPr>
              <w:t> </w:t>
            </w:r>
          </w:p>
        </w:tc>
      </w:tr>
      <w:tr w:rsidR="00DE3B40" w14:paraId="61DEFA00" w14:textId="77777777" w:rsidTr="00BE6716">
        <w:tc>
          <w:tcPr>
            <w:tcW w:w="2263" w:type="dxa"/>
            <w:tcBorders>
              <w:top w:val="single" w:sz="4" w:space="0" w:color="auto"/>
              <w:bottom w:val="single" w:sz="4" w:space="0" w:color="auto"/>
              <w:right w:val="single" w:sz="4" w:space="0" w:color="000000" w:themeColor="text1"/>
            </w:tcBorders>
          </w:tcPr>
          <w:p w14:paraId="3929AB3B" w14:textId="77777777" w:rsidR="00DE3B40" w:rsidRPr="00EF4A75" w:rsidRDefault="00DE3B40">
            <w:pPr>
              <w:ind w:right="-8"/>
              <w:contextualSpacing/>
              <w:rPr>
                <w:rFonts w:ascii="VIC Medium" w:hAnsi="VIC Medium"/>
              </w:rPr>
            </w:pPr>
            <w:r w:rsidRPr="00EF4A75">
              <w:rPr>
                <w:rFonts w:ascii="VIC Medium" w:hAnsi="VIC Medium"/>
              </w:rPr>
              <w:t>Assumptions made or limitations on the environmental audit:</w:t>
            </w:r>
          </w:p>
        </w:tc>
        <w:tc>
          <w:tcPr>
            <w:tcW w:w="7938" w:type="dxa"/>
            <w:tcBorders>
              <w:top w:val="single" w:sz="4" w:space="0" w:color="auto"/>
              <w:left w:val="single" w:sz="4" w:space="0" w:color="000000" w:themeColor="text1"/>
              <w:bottom w:val="single" w:sz="4" w:space="0" w:color="auto"/>
            </w:tcBorders>
          </w:tcPr>
          <w:p w14:paraId="0E9AC0B1" w14:textId="77777777" w:rsidR="00DE3B40" w:rsidRDefault="00DE3B40">
            <w:pPr>
              <w:ind w:right="-8"/>
              <w:contextualSpacing/>
            </w:pPr>
          </w:p>
        </w:tc>
      </w:tr>
    </w:tbl>
    <w:p w14:paraId="4229B894" w14:textId="77777777" w:rsidR="00DE3B40" w:rsidRDefault="00DE3B40" w:rsidP="00DE3B40">
      <w:pPr>
        <w:spacing w:after="0"/>
        <w:ind w:right="-8"/>
      </w:pPr>
    </w:p>
    <w:p w14:paraId="559AD2CA" w14:textId="77777777" w:rsidR="00DE3B40" w:rsidRDefault="00DE3B40" w:rsidP="00DE3B40">
      <w:pPr>
        <w:ind w:right="-8"/>
        <w:rPr>
          <w:rFonts w:cs="Arial"/>
          <w:i/>
          <w:iCs/>
          <w:sz w:val="18"/>
          <w:szCs w:val="18"/>
        </w:rPr>
      </w:pPr>
      <w:r w:rsidRPr="00E654BD">
        <w:rPr>
          <w:rFonts w:cs="Arial"/>
          <w:color w:val="000000"/>
          <w:sz w:val="18"/>
          <w:szCs w:val="18"/>
        </w:rPr>
        <w:t xml:space="preserve">Note: An assessment that </w:t>
      </w:r>
      <w:r w:rsidRPr="007F6A0F">
        <w:rPr>
          <w:rFonts w:cs="Arial"/>
          <w:color w:val="000000"/>
          <w:sz w:val="18"/>
          <w:szCs w:val="18"/>
        </w:rPr>
        <w:t>an environmental</w:t>
      </w:r>
      <w:r>
        <w:rPr>
          <w:rFonts w:cs="Arial"/>
          <w:color w:val="000000"/>
          <w:sz w:val="18"/>
          <w:szCs w:val="18"/>
        </w:rPr>
        <w:t xml:space="preserve"> </w:t>
      </w:r>
      <w:r w:rsidRPr="00E654BD">
        <w:rPr>
          <w:rFonts w:cs="Arial"/>
          <w:color w:val="000000"/>
          <w:sz w:val="18"/>
          <w:szCs w:val="18"/>
        </w:rPr>
        <w:t xml:space="preserve">audit is not required does not </w:t>
      </w:r>
      <w:r w:rsidRPr="0058339D">
        <w:rPr>
          <w:rFonts w:cs="Arial"/>
          <w:color w:val="000000"/>
          <w:sz w:val="18"/>
          <w:szCs w:val="18"/>
        </w:rPr>
        <w:t xml:space="preserve">include any </w:t>
      </w:r>
      <w:r>
        <w:rPr>
          <w:rFonts w:cs="Arial"/>
          <w:color w:val="000000"/>
          <w:sz w:val="18"/>
          <w:szCs w:val="18"/>
        </w:rPr>
        <w:t xml:space="preserve">comment on </w:t>
      </w:r>
      <w:r w:rsidRPr="0058339D">
        <w:rPr>
          <w:rFonts w:cs="Arial"/>
          <w:color w:val="000000"/>
          <w:sz w:val="18"/>
          <w:szCs w:val="18"/>
        </w:rPr>
        <w:t xml:space="preserve">as to whether </w:t>
      </w:r>
      <w:r w:rsidRPr="00E654BD">
        <w:rPr>
          <w:rFonts w:cs="Arial"/>
          <w:color w:val="000000"/>
          <w:sz w:val="18"/>
          <w:szCs w:val="18"/>
        </w:rPr>
        <w:t xml:space="preserve">responsibilities under section 39 of the </w:t>
      </w:r>
      <w:r w:rsidRPr="008C2A94">
        <w:rPr>
          <w:rFonts w:cs="Arial"/>
          <w:i/>
          <w:iCs/>
          <w:color w:val="000000"/>
          <w:sz w:val="18"/>
          <w:szCs w:val="18"/>
        </w:rPr>
        <w:t>Environment Protection Act 2017</w:t>
      </w:r>
      <w:r w:rsidRPr="00E654BD">
        <w:rPr>
          <w:rFonts w:cs="Arial"/>
          <w:color w:val="000000"/>
          <w:sz w:val="18"/>
          <w:szCs w:val="18"/>
        </w:rPr>
        <w:t xml:space="preserve"> (duty to manage contaminated land) exist for the person in management or control of the </w:t>
      </w:r>
      <w:r w:rsidRPr="0058339D">
        <w:rPr>
          <w:rFonts w:cs="Arial"/>
          <w:color w:val="000000"/>
          <w:sz w:val="18"/>
          <w:szCs w:val="18"/>
        </w:rPr>
        <w:t>land</w:t>
      </w:r>
      <w:r w:rsidRPr="00E654BD">
        <w:rPr>
          <w:rFonts w:cs="Arial"/>
          <w:color w:val="000000"/>
          <w:sz w:val="18"/>
          <w:szCs w:val="18"/>
        </w:rPr>
        <w:t>. Please refer to EPA</w:t>
      </w:r>
      <w:r w:rsidRPr="0058339D">
        <w:rPr>
          <w:rFonts w:cs="Arial"/>
          <w:color w:val="000000"/>
          <w:sz w:val="18"/>
          <w:szCs w:val="18"/>
        </w:rPr>
        <w:t xml:space="preserve"> publication 1977</w:t>
      </w:r>
      <w:r>
        <w:rPr>
          <w:rFonts w:cs="Arial"/>
          <w:color w:val="000000"/>
          <w:sz w:val="18"/>
          <w:szCs w:val="18"/>
        </w:rPr>
        <w:t xml:space="preserve">, </w:t>
      </w:r>
      <w:r w:rsidRPr="00D16BCD">
        <w:rPr>
          <w:rFonts w:cs="Arial"/>
          <w:i/>
          <w:iCs/>
          <w:color w:val="000000"/>
          <w:sz w:val="18"/>
          <w:szCs w:val="18"/>
        </w:rPr>
        <w:t>Assessing and controlling contaminated land risks: A guide to meeting the duty to manage for those in management or control of land</w:t>
      </w:r>
      <w:r w:rsidRPr="0058339D">
        <w:rPr>
          <w:rFonts w:cs="Arial"/>
          <w:color w:val="000000"/>
          <w:sz w:val="18"/>
          <w:szCs w:val="18"/>
        </w:rPr>
        <w:t xml:space="preserve"> </w:t>
      </w:r>
      <w:r>
        <w:rPr>
          <w:rFonts w:cs="Arial"/>
          <w:color w:val="000000"/>
          <w:sz w:val="18"/>
          <w:szCs w:val="18"/>
        </w:rPr>
        <w:t>(</w:t>
      </w:r>
      <w:hyperlink r:id="rId11" w:history="1">
        <w:r w:rsidRPr="004A6DE5">
          <w:rPr>
            <w:rStyle w:val="Hyperlink"/>
            <w:rFonts w:cs="Arial"/>
            <w:color w:val="003F72"/>
            <w:sz w:val="18"/>
            <w:szCs w:val="18"/>
          </w:rPr>
          <w:t>https://www.epa.vic.gov.au/about-epa/publications/1977</w:t>
        </w:r>
      </w:hyperlink>
      <w:r w:rsidRPr="00D16BCD">
        <w:rPr>
          <w:rFonts w:cs="Arial"/>
          <w:i/>
          <w:iCs/>
          <w:sz w:val="18"/>
          <w:szCs w:val="18"/>
        </w:rPr>
        <w:t>).</w:t>
      </w:r>
    </w:p>
    <w:p w14:paraId="229444C0" w14:textId="7825422F" w:rsidR="00AC3FEA" w:rsidRPr="00EE4101" w:rsidRDefault="00E65C51" w:rsidP="00DE3B40">
      <w:pPr>
        <w:ind w:right="-8"/>
        <w:rPr>
          <w:rFonts w:cs="Arial"/>
          <w:sz w:val="18"/>
          <w:szCs w:val="18"/>
        </w:rPr>
      </w:pPr>
      <w:r>
        <w:rPr>
          <w:rFonts w:cs="Arial"/>
          <w:color w:val="000000"/>
          <w:sz w:val="18"/>
          <w:szCs w:val="18"/>
        </w:rPr>
        <w:t xml:space="preserve"> </w:t>
      </w:r>
    </w:p>
    <w:p w14:paraId="2F958519" w14:textId="77777777" w:rsidR="00DE3B40" w:rsidRDefault="00DE3B40" w:rsidP="00DE3B40">
      <w:pPr>
        <w:spacing w:after="0"/>
        <w:ind w:right="-8"/>
        <w:rPr>
          <w:rFonts w:ascii="VIC SemiBold" w:hAnsi="VIC SemiBold"/>
          <w:color w:val="0A3C73" w:themeColor="text2"/>
          <w:sz w:val="22"/>
          <w:szCs w:val="22"/>
        </w:rPr>
      </w:pPr>
      <w:r>
        <w:rPr>
          <w:rFonts w:ascii="VIC SemiBold" w:hAnsi="VIC SemiBold"/>
          <w:color w:val="0A3C73" w:themeColor="text2"/>
          <w:sz w:val="22"/>
          <w:szCs w:val="22"/>
        </w:rPr>
        <w:br w:type="page"/>
      </w:r>
    </w:p>
    <w:p w14:paraId="161FD146" w14:textId="77777777" w:rsidR="00DE3B40" w:rsidRPr="0051582C" w:rsidRDefault="00DE3B40" w:rsidP="00DE3B40">
      <w:pPr>
        <w:keepNext/>
        <w:spacing w:before="240" w:after="240"/>
        <w:ind w:left="567" w:right="-8" w:hanging="567"/>
        <w:outlineLvl w:val="0"/>
        <w:rPr>
          <w:rFonts w:ascii="VIC SemiBold" w:hAnsi="VIC SemiBold"/>
          <w:color w:val="0A3C73" w:themeColor="text2"/>
          <w:sz w:val="24"/>
        </w:rPr>
      </w:pPr>
      <w:r w:rsidRPr="0051582C">
        <w:rPr>
          <w:rFonts w:ascii="VIC SemiBold" w:hAnsi="VIC SemiBold"/>
          <w:color w:val="0A3C73" w:themeColor="text2"/>
          <w:sz w:val="24"/>
        </w:rPr>
        <w:lastRenderedPageBreak/>
        <w:t>Section 4: Environmental auditor’s declaration</w:t>
      </w:r>
    </w:p>
    <w:p w14:paraId="5DAC1EF4" w14:textId="77777777" w:rsidR="00DE3B40" w:rsidRPr="00D9341C" w:rsidRDefault="00DE3B40" w:rsidP="00DE3B40">
      <w:pPr>
        <w:keepNext/>
        <w:spacing w:before="240" w:after="60"/>
        <w:ind w:left="567" w:right="-8" w:hanging="567"/>
        <w:rPr>
          <w:rFonts w:ascii="VIC SemiBold" w:hAnsi="VIC SemiBold"/>
          <w:color w:val="003F72"/>
          <w:sz w:val="21"/>
          <w:szCs w:val="21"/>
        </w:rPr>
      </w:pPr>
      <w:r w:rsidRPr="00D9341C">
        <w:rPr>
          <w:rFonts w:ascii="VIC SemiBold" w:hAnsi="VIC SemiBold"/>
          <w:color w:val="003F72"/>
          <w:sz w:val="21"/>
          <w:szCs w:val="21"/>
        </w:rPr>
        <w:t>I state that:</w:t>
      </w:r>
    </w:p>
    <w:p w14:paraId="2F2C5D25" w14:textId="77777777" w:rsidR="00DE3B40" w:rsidRDefault="00DE3B40" w:rsidP="00DE3B40">
      <w:pPr>
        <w:pStyle w:val="ListParagraph"/>
        <w:numPr>
          <w:ilvl w:val="0"/>
          <w:numId w:val="9"/>
        </w:numPr>
        <w:ind w:left="1560" w:right="-8" w:hanging="284"/>
      </w:pPr>
      <w:r>
        <w:t xml:space="preserve">I am appointed as an environmental auditor by the Environment Protection Authority Victoria under the </w:t>
      </w:r>
      <w:r w:rsidRPr="00A670E0">
        <w:rPr>
          <w:i/>
          <w:iCs/>
        </w:rPr>
        <w:t>Environment Protection Act 2017</w:t>
      </w:r>
      <w:r>
        <w:t>.</w:t>
      </w:r>
    </w:p>
    <w:p w14:paraId="53FE1A80" w14:textId="77777777" w:rsidR="00DE3B40" w:rsidRPr="00525A82" w:rsidRDefault="00DE3B40" w:rsidP="00DE3B40">
      <w:pPr>
        <w:pStyle w:val="ListParagraph"/>
        <w:numPr>
          <w:ilvl w:val="0"/>
          <w:numId w:val="9"/>
        </w:numPr>
        <w:spacing w:after="240"/>
        <w:ind w:left="1560" w:right="-8" w:hanging="284"/>
        <w:contextualSpacing w:val="0"/>
      </w:pPr>
      <w:r>
        <w:t>The</w:t>
      </w:r>
      <w:r w:rsidRPr="00525A82">
        <w:t xml:space="preserve"> findings contained </w:t>
      </w:r>
      <w:r>
        <w:t>in</w:t>
      </w:r>
      <w:r w:rsidRPr="00525A82">
        <w:t xml:space="preserve"> this statement represents a true and accurate summary of the findings of the</w:t>
      </w:r>
      <w:r>
        <w:t xml:space="preserve"> preliminary risk screen assessment that I have completed.</w:t>
      </w:r>
    </w:p>
    <w:tbl>
      <w:tblPr>
        <w:tblW w:w="10206" w:type="dxa"/>
        <w:tblBorders>
          <w:insideH w:val="single" w:sz="4" w:space="0" w:color="auto"/>
        </w:tblBorders>
        <w:tblCellMar>
          <w:top w:w="57" w:type="dxa"/>
          <w:bottom w:w="57" w:type="dxa"/>
        </w:tblCellMar>
        <w:tblLook w:val="04A0" w:firstRow="1" w:lastRow="0" w:firstColumn="1" w:lastColumn="0" w:noHBand="0" w:noVBand="1"/>
      </w:tblPr>
      <w:tblGrid>
        <w:gridCol w:w="1276"/>
        <w:gridCol w:w="8930"/>
      </w:tblGrid>
      <w:tr w:rsidR="00DE3B40" w:rsidRPr="00EE755E" w14:paraId="2CF1AD7A" w14:textId="77777777">
        <w:trPr>
          <w:trHeight w:val="340"/>
        </w:trPr>
        <w:tc>
          <w:tcPr>
            <w:tcW w:w="1276" w:type="dxa"/>
            <w:tcBorders>
              <w:top w:val="nil"/>
              <w:bottom w:val="nil"/>
            </w:tcBorders>
            <w:shd w:val="clear" w:color="auto" w:fill="FFFFFF" w:themeFill="background2"/>
          </w:tcPr>
          <w:p w14:paraId="564B73F8" w14:textId="77777777" w:rsidR="00DE3B40" w:rsidRDefault="00DE3B40">
            <w:pPr>
              <w:spacing w:after="0"/>
              <w:ind w:right="-8"/>
            </w:pPr>
            <w:r>
              <w:t>Date:</w:t>
            </w:r>
          </w:p>
        </w:tc>
        <w:tc>
          <w:tcPr>
            <w:tcW w:w="8930" w:type="dxa"/>
          </w:tcPr>
          <w:p w14:paraId="27ACD846" w14:textId="77777777" w:rsidR="00DE3B40" w:rsidRPr="00EE755E" w:rsidRDefault="00DE3B40">
            <w:pPr>
              <w:spacing w:after="0"/>
              <w:ind w:right="-8"/>
            </w:pPr>
          </w:p>
        </w:tc>
      </w:tr>
      <w:tr w:rsidR="00DE3B40" w:rsidRPr="00EE755E" w14:paraId="6341E480" w14:textId="77777777">
        <w:trPr>
          <w:trHeight w:val="340"/>
        </w:trPr>
        <w:tc>
          <w:tcPr>
            <w:tcW w:w="1276" w:type="dxa"/>
            <w:tcBorders>
              <w:top w:val="nil"/>
              <w:bottom w:val="nil"/>
            </w:tcBorders>
            <w:shd w:val="clear" w:color="auto" w:fill="FFFFFF" w:themeFill="background2"/>
          </w:tcPr>
          <w:p w14:paraId="4E98F610" w14:textId="77777777" w:rsidR="00DE3B40" w:rsidRPr="00EE755E" w:rsidRDefault="00DE3B40">
            <w:pPr>
              <w:spacing w:after="0"/>
              <w:ind w:right="-8"/>
            </w:pPr>
            <w:r>
              <w:t>Signed</w:t>
            </w:r>
            <w:r w:rsidRPr="00EE755E">
              <w:t>:</w:t>
            </w:r>
            <w:r w:rsidRPr="00EE755E">
              <w:tab/>
            </w:r>
          </w:p>
        </w:tc>
        <w:tc>
          <w:tcPr>
            <w:tcW w:w="8930" w:type="dxa"/>
          </w:tcPr>
          <w:p w14:paraId="5D24AE5C" w14:textId="77777777" w:rsidR="00DE3B40" w:rsidRPr="00EE755E" w:rsidRDefault="00DE3B40">
            <w:pPr>
              <w:spacing w:after="0"/>
              <w:ind w:right="-8"/>
              <w:contextualSpacing/>
            </w:pPr>
          </w:p>
        </w:tc>
      </w:tr>
      <w:tr w:rsidR="00DE3B40" w:rsidRPr="00EE755E" w14:paraId="5D22D066" w14:textId="77777777">
        <w:trPr>
          <w:trHeight w:val="340"/>
        </w:trPr>
        <w:tc>
          <w:tcPr>
            <w:tcW w:w="1276" w:type="dxa"/>
            <w:tcBorders>
              <w:top w:val="nil"/>
              <w:bottom w:val="nil"/>
            </w:tcBorders>
            <w:shd w:val="clear" w:color="auto" w:fill="FFFFFF" w:themeFill="background2"/>
          </w:tcPr>
          <w:p w14:paraId="71E7DD9C" w14:textId="77777777" w:rsidR="00DE3B40" w:rsidRPr="00EE755E" w:rsidRDefault="00DE3B40">
            <w:pPr>
              <w:spacing w:after="0"/>
              <w:ind w:right="-8"/>
            </w:pPr>
            <w:r>
              <w:t>Name:</w:t>
            </w:r>
          </w:p>
        </w:tc>
        <w:tc>
          <w:tcPr>
            <w:tcW w:w="8930" w:type="dxa"/>
          </w:tcPr>
          <w:p w14:paraId="672DA514" w14:textId="77777777" w:rsidR="00DE3B40" w:rsidRPr="00EE755E" w:rsidRDefault="00DE3B40">
            <w:pPr>
              <w:spacing w:after="0"/>
              <w:ind w:right="-8"/>
              <w:contextualSpacing/>
            </w:pPr>
          </w:p>
        </w:tc>
      </w:tr>
      <w:tr w:rsidR="00DE3B40" w:rsidRPr="00EE755E" w14:paraId="430B9729" w14:textId="77777777">
        <w:trPr>
          <w:trHeight w:val="389"/>
        </w:trPr>
        <w:tc>
          <w:tcPr>
            <w:tcW w:w="1276" w:type="dxa"/>
            <w:tcBorders>
              <w:top w:val="nil"/>
              <w:bottom w:val="nil"/>
            </w:tcBorders>
            <w:vAlign w:val="center"/>
          </w:tcPr>
          <w:p w14:paraId="1BA1B49F" w14:textId="77777777" w:rsidR="00DE3B40" w:rsidRDefault="00DE3B40">
            <w:pPr>
              <w:spacing w:after="0"/>
              <w:ind w:right="-8"/>
            </w:pPr>
          </w:p>
        </w:tc>
        <w:tc>
          <w:tcPr>
            <w:tcW w:w="8930" w:type="dxa"/>
          </w:tcPr>
          <w:p w14:paraId="259AE9E4" w14:textId="77777777" w:rsidR="00DE3B40" w:rsidRDefault="00DE3B40">
            <w:pPr>
              <w:spacing w:after="0"/>
              <w:ind w:right="-8"/>
              <w:contextualSpacing/>
            </w:pPr>
            <w:r>
              <w:t>Environmental Auditor</w:t>
            </w:r>
          </w:p>
        </w:tc>
      </w:tr>
    </w:tbl>
    <w:p w14:paraId="2EB2D6BD" w14:textId="77777777" w:rsidR="00DE3B40" w:rsidRPr="0068751B" w:rsidRDefault="00DE3B40" w:rsidP="00DE3B40">
      <w:pPr>
        <w:ind w:right="-8"/>
      </w:pPr>
      <w:r>
        <w:rPr>
          <w:noProof/>
          <w:lang w:val="en-GB" w:eastAsia="en-GB" w:bidi="ar-SA"/>
        </w:rPr>
        <mc:AlternateContent>
          <mc:Choice Requires="wpg">
            <w:drawing>
              <wp:anchor distT="0" distB="0" distL="114300" distR="114300" simplePos="0" relativeHeight="251658242" behindDoc="0" locked="0" layoutInCell="1" allowOverlap="1" wp14:anchorId="1DE4D825" wp14:editId="6F8DEE25">
                <wp:simplePos x="0" y="0"/>
                <wp:positionH relativeFrom="column">
                  <wp:posOffset>0</wp:posOffset>
                </wp:positionH>
                <wp:positionV relativeFrom="paragraph">
                  <wp:posOffset>5200650</wp:posOffset>
                </wp:positionV>
                <wp:extent cx="6475730" cy="594995"/>
                <wp:effectExtent l="0" t="0" r="1270" b="190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5730" cy="594995"/>
                          <a:chOff x="0" y="0"/>
                          <a:chExt cx="6858000" cy="630572"/>
                        </a:xfrm>
                      </wpg:grpSpPr>
                      <wps:wsp>
                        <wps:cNvPr id="7" name="Text Box 7"/>
                        <wps:cNvSpPr txBox="1"/>
                        <wps:spPr>
                          <a:xfrm>
                            <a:off x="571500" y="0"/>
                            <a:ext cx="6286500" cy="630572"/>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46F565A" w14:textId="77777777" w:rsidR="00DE3B40" w:rsidRPr="005C1EEC" w:rsidRDefault="00DE3B40" w:rsidP="00DE3B40">
                              <w:pPr>
                                <w:shd w:val="clear" w:color="auto" w:fill="FFFFFF"/>
                                <w:spacing w:after="0"/>
                                <w:rPr>
                                  <w:iCs/>
                                  <w:color w:val="003F72"/>
                                  <w:sz w:val="18"/>
                                  <w:szCs w:val="18"/>
                                  <w:bdr w:val="none" w:sz="0" w:space="0" w:color="auto" w:frame="1"/>
                                </w:rPr>
                              </w:pPr>
                              <w:r w:rsidRPr="005C1EEC">
                                <w:rPr>
                                  <w:iCs/>
                                  <w:color w:val="003F72"/>
                                  <w:sz w:val="18"/>
                                  <w:szCs w:val="18"/>
                                  <w:bdr w:val="none" w:sz="0" w:space="0" w:color="auto" w:frame="1"/>
                                </w:rPr>
                                <w:t xml:space="preserve">For languages other than English, please call </w:t>
                              </w:r>
                              <w:r w:rsidRPr="005C1EEC">
                                <w:rPr>
                                  <w:b/>
                                  <w:iCs/>
                                  <w:color w:val="003F72"/>
                                  <w:sz w:val="18"/>
                                  <w:szCs w:val="18"/>
                                  <w:bdr w:val="none" w:sz="0" w:space="0" w:color="auto" w:frame="1"/>
                                </w:rPr>
                                <w:t>131 450</w:t>
                              </w:r>
                              <w:r w:rsidRPr="005C1EEC">
                                <w:rPr>
                                  <w:iCs/>
                                  <w:color w:val="003F72"/>
                                  <w:sz w:val="18"/>
                                  <w:szCs w:val="18"/>
                                  <w:bdr w:val="none" w:sz="0" w:space="0" w:color="auto" w:frame="1"/>
                                </w:rPr>
                                <w:t xml:space="preserve">. </w:t>
                              </w:r>
                              <w:r w:rsidRPr="005C1EEC">
                                <w:rPr>
                                  <w:iCs/>
                                  <w:color w:val="003F72"/>
                                  <w:sz w:val="18"/>
                                  <w:szCs w:val="18"/>
                                  <w:bdr w:val="none" w:sz="0" w:space="0" w:color="auto" w:frame="1"/>
                                </w:rPr>
                                <w:br/>
                                <w:t xml:space="preserve">Visit </w:t>
                              </w:r>
                              <w:r w:rsidRPr="005C1EEC">
                                <w:rPr>
                                  <w:b/>
                                  <w:iCs/>
                                  <w:color w:val="003F72"/>
                                  <w:sz w:val="18"/>
                                  <w:szCs w:val="18"/>
                                  <w:bdr w:val="none" w:sz="0" w:space="0" w:color="auto" w:frame="1"/>
                                </w:rPr>
                                <w:t xml:space="preserve">epa.vic.gov.au/language-help </w:t>
                              </w:r>
                              <w:r w:rsidRPr="005C1EEC">
                                <w:rPr>
                                  <w:iCs/>
                                  <w:color w:val="003F72"/>
                                  <w:sz w:val="18"/>
                                  <w:szCs w:val="18"/>
                                  <w:bdr w:val="none" w:sz="0" w:space="0" w:color="auto" w:frame="1"/>
                                </w:rPr>
                                <w:t xml:space="preserve">for next steps. </w:t>
                              </w:r>
                            </w:p>
                            <w:p w14:paraId="7E509009" w14:textId="77777777" w:rsidR="00DE3B40" w:rsidRPr="005C1EEC" w:rsidRDefault="00DE3B40" w:rsidP="00DE3B40">
                              <w:pPr>
                                <w:shd w:val="clear" w:color="auto" w:fill="FFFFFF"/>
                                <w:spacing w:after="0"/>
                                <w:rPr>
                                  <w:color w:val="003F72"/>
                                  <w:sz w:val="18"/>
                                  <w:szCs w:val="18"/>
                                </w:rPr>
                              </w:pPr>
                              <w:r w:rsidRPr="005C1EEC">
                                <w:rPr>
                                  <w:iCs/>
                                  <w:color w:val="003F72"/>
                                  <w:sz w:val="18"/>
                                  <w:szCs w:val="18"/>
                                  <w:bdr w:val="none" w:sz="0" w:space="0" w:color="auto" w:frame="1"/>
                                </w:rPr>
                                <w:t xml:space="preserve">If you need assistance because of a hearing or speech impairment, please visit </w:t>
                              </w:r>
                              <w:r w:rsidRPr="005C1EEC">
                                <w:rPr>
                                  <w:b/>
                                  <w:iCs/>
                                  <w:color w:val="003F72"/>
                                  <w:sz w:val="18"/>
                                  <w:szCs w:val="18"/>
                                  <w:bdr w:val="none" w:sz="0" w:space="0" w:color="auto" w:frame="1"/>
                                </w:rPr>
                                <w:t>relayservice.gov.au</w:t>
                              </w:r>
                            </w:p>
                            <w:p w14:paraId="73B2A533" w14:textId="77777777" w:rsidR="00DE3B40" w:rsidRDefault="00DE3B40" w:rsidP="00DE3B40"/>
                            <w:p w14:paraId="27788027" w14:textId="77777777" w:rsidR="00DE3B40" w:rsidRDefault="00DE3B40" w:rsidP="00DE3B40"/>
                            <w:p w14:paraId="54D91DED" w14:textId="77777777" w:rsidR="00DE3B40" w:rsidRDefault="00DE3B40" w:rsidP="00DE3B40"/>
                            <w:p w14:paraId="285DEB0F" w14:textId="77777777" w:rsidR="00DE3B40" w:rsidRDefault="00DE3B40" w:rsidP="00DE3B40"/>
                            <w:p w14:paraId="360F6FBF" w14:textId="77777777" w:rsidR="00DE3B40" w:rsidRDefault="00DE3B40" w:rsidP="00DE3B40"/>
                            <w:p w14:paraId="093ECF4D" w14:textId="77777777" w:rsidR="00DE3B40" w:rsidRDefault="00DE3B40" w:rsidP="00DE3B40"/>
                            <w:p w14:paraId="49A37971" w14:textId="77777777" w:rsidR="00DE3B40" w:rsidRDefault="00DE3B40" w:rsidP="00DE3B40"/>
                            <w:p w14:paraId="1F76ADEF" w14:textId="77777777" w:rsidR="00DE3B40" w:rsidRDefault="00DE3B40" w:rsidP="00DE3B40"/>
                            <w:p w14:paraId="26FB610C" w14:textId="77777777" w:rsidR="00DE3B40" w:rsidRDefault="00DE3B40" w:rsidP="00DE3B40"/>
                            <w:p w14:paraId="14C6DE2E" w14:textId="77777777" w:rsidR="00DE3B40" w:rsidRDefault="00DE3B40" w:rsidP="00DE3B40"/>
                            <w:p w14:paraId="2C4655DE" w14:textId="77777777" w:rsidR="00DE3B40" w:rsidRDefault="00DE3B40" w:rsidP="00DE3B40"/>
                            <w:p w14:paraId="2158E03F" w14:textId="77777777" w:rsidR="00DE3B40" w:rsidRDefault="00DE3B40" w:rsidP="00DE3B40"/>
                            <w:p w14:paraId="699F8602" w14:textId="77777777" w:rsidR="00DE3B40" w:rsidRDefault="00DE3B40" w:rsidP="00DE3B40"/>
                            <w:p w14:paraId="27E4F29D" w14:textId="77777777" w:rsidR="00DE3B40" w:rsidRDefault="00DE3B40" w:rsidP="00DE3B40"/>
                            <w:p w14:paraId="153C3C7E" w14:textId="77777777" w:rsidR="00DE3B40" w:rsidRDefault="00DE3B40" w:rsidP="00DE3B40"/>
                            <w:p w14:paraId="42E95DE1" w14:textId="77777777" w:rsidR="00DE3B40" w:rsidRDefault="00DE3B40" w:rsidP="00DE3B40"/>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14300"/>
                            <a:ext cx="457200"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DE4D825" id="Group 1" o:spid="_x0000_s1027" alt="&quot;&quot;" style="position:absolute;margin-left:0;margin-top:409.5pt;width:509.9pt;height:46.85pt;z-index:251658242;mso-position-horizontal-relative:text;mso-position-vertical-relative:text" coordsize="68580,63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">
                <v:shape id="Text Box 7" o:spid="_x0000_s1028" type="#_x0000_t202" style="position:absolute;left:5715;width:62865;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" filled="f" stroked="f">
                  <v:textbox inset="0,3mm,0,0">
                    <w:txbxContent>
                      <w:p w14:paraId="446F565A" w14:textId="77777777" w:rsidR="00DE3B40" w:rsidRPr="005C1EEC" w:rsidRDefault="00DE3B40" w:rsidP="00DE3B40">
                        <w:pPr>
                          <w:shd w:val="clear" w:color="auto" w:fill="FFFFFF"/>
                          <w:spacing w:after="0"/>
                          <w:rPr>
                            <w:iCs/>
                            <w:color w:val="003F72"/>
                            <w:sz w:val="18"/>
                            <w:szCs w:val="18"/>
                            <w:bdr w:val="none" w:sz="0" w:space="0" w:color="auto" w:frame="1"/>
                          </w:rPr>
                        </w:pPr>
                        <w:r w:rsidRPr="005C1EEC">
                          <w:rPr>
                            <w:iCs/>
                            <w:color w:val="003F72"/>
                            <w:sz w:val="18"/>
                            <w:szCs w:val="18"/>
                            <w:bdr w:val="none" w:sz="0" w:space="0" w:color="auto" w:frame="1"/>
                          </w:rPr>
                          <w:t xml:space="preserve">For languages other than English, please call </w:t>
                        </w:r>
                        <w:r w:rsidRPr="005C1EEC">
                          <w:rPr>
                            <w:b/>
                            <w:iCs/>
                            <w:color w:val="003F72"/>
                            <w:sz w:val="18"/>
                            <w:szCs w:val="18"/>
                            <w:bdr w:val="none" w:sz="0" w:space="0" w:color="auto" w:frame="1"/>
                          </w:rPr>
                          <w:t>131 450</w:t>
                        </w:r>
                        <w:r w:rsidRPr="005C1EEC">
                          <w:rPr>
                            <w:iCs/>
                            <w:color w:val="003F72"/>
                            <w:sz w:val="18"/>
                            <w:szCs w:val="18"/>
                            <w:bdr w:val="none" w:sz="0" w:space="0" w:color="auto" w:frame="1"/>
                          </w:rPr>
                          <w:t xml:space="preserve">. </w:t>
                        </w:r>
                        <w:r w:rsidRPr="005C1EEC">
                          <w:rPr>
                            <w:iCs/>
                            <w:color w:val="003F72"/>
                            <w:sz w:val="18"/>
                            <w:szCs w:val="18"/>
                            <w:bdr w:val="none" w:sz="0" w:space="0" w:color="auto" w:frame="1"/>
                          </w:rPr>
                          <w:br/>
                          <w:t xml:space="preserve">Visit </w:t>
                        </w:r>
                        <w:r w:rsidRPr="005C1EEC">
                          <w:rPr>
                            <w:b/>
                            <w:iCs/>
                            <w:color w:val="003F72"/>
                            <w:sz w:val="18"/>
                            <w:szCs w:val="18"/>
                            <w:bdr w:val="none" w:sz="0" w:space="0" w:color="auto" w:frame="1"/>
                          </w:rPr>
                          <w:t xml:space="preserve">epa.vic.gov.au/language-help </w:t>
                        </w:r>
                        <w:r w:rsidRPr="005C1EEC">
                          <w:rPr>
                            <w:iCs/>
                            <w:color w:val="003F72"/>
                            <w:sz w:val="18"/>
                            <w:szCs w:val="18"/>
                            <w:bdr w:val="none" w:sz="0" w:space="0" w:color="auto" w:frame="1"/>
                          </w:rPr>
                          <w:t xml:space="preserve">for next steps. </w:t>
                        </w:r>
                      </w:p>
                      <w:p w14:paraId="7E509009" w14:textId="77777777" w:rsidR="00DE3B40" w:rsidRPr="005C1EEC" w:rsidRDefault="00DE3B40" w:rsidP="00DE3B40">
                        <w:pPr>
                          <w:shd w:val="clear" w:color="auto" w:fill="FFFFFF"/>
                          <w:spacing w:after="0"/>
                          <w:rPr>
                            <w:color w:val="003F72"/>
                            <w:sz w:val="18"/>
                            <w:szCs w:val="18"/>
                          </w:rPr>
                        </w:pPr>
                        <w:r w:rsidRPr="005C1EEC">
                          <w:rPr>
                            <w:iCs/>
                            <w:color w:val="003F72"/>
                            <w:sz w:val="18"/>
                            <w:szCs w:val="18"/>
                            <w:bdr w:val="none" w:sz="0" w:space="0" w:color="auto" w:frame="1"/>
                          </w:rPr>
                          <w:t xml:space="preserve">If you need assistance because of a hearing or speech impairment, please visit </w:t>
                        </w:r>
                        <w:r w:rsidRPr="005C1EEC">
                          <w:rPr>
                            <w:b/>
                            <w:iCs/>
                            <w:color w:val="003F72"/>
                            <w:sz w:val="18"/>
                            <w:szCs w:val="18"/>
                            <w:bdr w:val="none" w:sz="0" w:space="0" w:color="auto" w:frame="1"/>
                          </w:rPr>
                          <w:t>relayservice.gov.au</w:t>
                        </w:r>
                      </w:p>
                      <w:p w14:paraId="73B2A533" w14:textId="77777777" w:rsidR="00DE3B40" w:rsidRDefault="00DE3B40" w:rsidP="00DE3B40"/>
                      <w:p w14:paraId="27788027" w14:textId="77777777" w:rsidR="00DE3B40" w:rsidRDefault="00DE3B40" w:rsidP="00DE3B40"/>
                      <w:p w14:paraId="54D91DED" w14:textId="77777777" w:rsidR="00DE3B40" w:rsidRDefault="00DE3B40" w:rsidP="00DE3B40"/>
                      <w:p w14:paraId="285DEB0F" w14:textId="77777777" w:rsidR="00DE3B40" w:rsidRDefault="00DE3B40" w:rsidP="00DE3B40"/>
                      <w:p w14:paraId="360F6FBF" w14:textId="77777777" w:rsidR="00DE3B40" w:rsidRDefault="00DE3B40" w:rsidP="00DE3B40"/>
                      <w:p w14:paraId="093ECF4D" w14:textId="77777777" w:rsidR="00DE3B40" w:rsidRDefault="00DE3B40" w:rsidP="00DE3B40"/>
                      <w:p w14:paraId="49A37971" w14:textId="77777777" w:rsidR="00DE3B40" w:rsidRDefault="00DE3B40" w:rsidP="00DE3B40"/>
                      <w:p w14:paraId="1F76ADEF" w14:textId="77777777" w:rsidR="00DE3B40" w:rsidRDefault="00DE3B40" w:rsidP="00DE3B40"/>
                      <w:p w14:paraId="26FB610C" w14:textId="77777777" w:rsidR="00DE3B40" w:rsidRDefault="00DE3B40" w:rsidP="00DE3B40"/>
                      <w:p w14:paraId="14C6DE2E" w14:textId="77777777" w:rsidR="00DE3B40" w:rsidRDefault="00DE3B40" w:rsidP="00DE3B40"/>
                      <w:p w14:paraId="2C4655DE" w14:textId="77777777" w:rsidR="00DE3B40" w:rsidRDefault="00DE3B40" w:rsidP="00DE3B40"/>
                      <w:p w14:paraId="2158E03F" w14:textId="77777777" w:rsidR="00DE3B40" w:rsidRDefault="00DE3B40" w:rsidP="00DE3B40"/>
                      <w:p w14:paraId="699F8602" w14:textId="77777777" w:rsidR="00DE3B40" w:rsidRDefault="00DE3B40" w:rsidP="00DE3B40"/>
                      <w:p w14:paraId="27E4F29D" w14:textId="77777777" w:rsidR="00DE3B40" w:rsidRDefault="00DE3B40" w:rsidP="00DE3B40"/>
                      <w:p w14:paraId="153C3C7E" w14:textId="77777777" w:rsidR="00DE3B40" w:rsidRDefault="00DE3B40" w:rsidP="00DE3B40"/>
                      <w:p w14:paraId="42E95DE1" w14:textId="77777777" w:rsidR="00DE3B40" w:rsidRDefault="00DE3B40" w:rsidP="00DE3B40"/>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top:114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">
                  <v:imagedata r:id="rId13" o:title=""/>
                </v:shape>
              </v:group>
            </w:pict>
          </mc:Fallback>
        </mc:AlternateContent>
      </w:r>
    </w:p>
    <w:p w14:paraId="43BB9961" w14:textId="523B318A" w:rsidR="00A9185D" w:rsidRPr="00DE3B40" w:rsidRDefault="00A9185D" w:rsidP="00DE3B40"/>
    <w:sectPr w:rsidR="00A9185D" w:rsidRPr="00DE3B40" w:rsidSect="00782F46">
      <w:headerReference w:type="even" r:id="rId14"/>
      <w:footerReference w:type="default" r:id="rId15"/>
      <w:headerReference w:type="first" r:id="rId16"/>
      <w:footerReference w:type="first" r:id="rId17"/>
      <w:pgSz w:w="11906" w:h="16838" w:code="9"/>
      <w:pgMar w:top="567" w:right="851" w:bottom="851" w:left="851" w:header="78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A599E" w14:textId="77777777" w:rsidR="00F07938" w:rsidRDefault="00F07938" w:rsidP="00C37A29">
      <w:pPr>
        <w:spacing w:after="0"/>
      </w:pPr>
      <w:r>
        <w:separator/>
      </w:r>
    </w:p>
  </w:endnote>
  <w:endnote w:type="continuationSeparator" w:id="0">
    <w:p w14:paraId="7EC73E06" w14:textId="77777777" w:rsidR="00F07938" w:rsidRDefault="00F07938" w:rsidP="00C37A29">
      <w:pPr>
        <w:spacing w:after="0"/>
      </w:pPr>
      <w:r>
        <w:continuationSeparator/>
      </w:r>
    </w:p>
  </w:endnote>
  <w:endnote w:type="continuationNotice" w:id="1">
    <w:p w14:paraId="6117E4A9" w14:textId="77777777" w:rsidR="00F07938" w:rsidRDefault="00F079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502527-406B-43BD-BBC5-E1EEEA74A4F9}"/>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2" w:fontKey="{D2B8CF54-F82B-470B-93F3-FE2BB799F967}"/>
    <w:embedBold r:id="rId3" w:fontKey="{A8EABF54-7E19-4B4C-9C49-F9C82038FB98}"/>
    <w:embedItalic r:id="rId4" w:fontKey="{CA9EA069-A687-451A-92CB-9D49E0E9FE10}"/>
    <w:embedBoldItalic r:id="rId5" w:fontKey="{B5E5D44F-348C-4F25-8D86-0FC6339732B7}"/>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embedRegular r:id="rId6" w:fontKey="{457883FD-9AD4-43A9-B051-B3B30A91FFEF}"/>
    <w:embedBold r:id="rId7" w:fontKey="{C50FF55C-E97A-4652-8134-694E77251C9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8" w:fontKey="{100F9DD4-CEB2-487E-A861-E2B5FB095248}"/>
    <w:embedBold r:id="rId9" w:fontKey="{B1D450AD-B7A3-4C82-B23A-609C8DAE1F62}"/>
  </w:font>
  <w:font w:name="MS Gothic">
    <w:altName w:val="ＭＳ ゴシック"/>
    <w:panose1 w:val="020B0609070205080204"/>
    <w:charset w:val="80"/>
    <w:family w:val="modern"/>
    <w:pitch w:val="fixed"/>
    <w:sig w:usb0="E00002FF" w:usb1="6AC7FDFB" w:usb2="08000012" w:usb3="00000000" w:csb0="0002009F" w:csb1="00000000"/>
    <w:embedRegular r:id="rId10" w:subsetted="1" w:fontKey="{503CEBC3-741B-4B54-ABEB-C09C5F3215BB}"/>
  </w:font>
  <w:font w:name="Cambria">
    <w:panose1 w:val="02040503050406030204"/>
    <w:charset w:val="00"/>
    <w:family w:val="roman"/>
    <w:pitch w:val="variable"/>
    <w:sig w:usb0="E00006FF" w:usb1="420024FF" w:usb2="02000000" w:usb3="00000000" w:csb0="0000019F" w:csb1="00000000"/>
    <w:embedRegular r:id="rId11" w:fontKey="{ECC32FDB-84B3-4C15-A238-29A16031BD7A}"/>
    <w:embedItalic r:id="rId12" w:fontKey="{131990F1-8CC8-494F-87BD-524F20ED7EFE}"/>
  </w:font>
  <w:font w:name="Segoe UI Symbol">
    <w:panose1 w:val="020B0502040204020203"/>
    <w:charset w:val="00"/>
    <w:family w:val="swiss"/>
    <w:pitch w:val="variable"/>
    <w:sig w:usb0="800001E3" w:usb1="1200FFEF" w:usb2="00040000" w:usb3="00000000" w:csb0="00000001" w:csb1="00000000"/>
    <w:embedRegular r:id="rId13" w:fontKey="{5C9B5DDE-6DDA-4CE1-ACEA-82F738A68D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FAA30" w14:textId="77777777" w:rsidR="0094176B" w:rsidRDefault="0094176B" w:rsidP="008D661A">
    <w:pPr>
      <w:pStyle w:val="FooterLeft"/>
    </w:pPr>
  </w:p>
  <w:p w14:paraId="0660FD3C" w14:textId="77777777" w:rsidR="000D7EE8" w:rsidRPr="008D661A" w:rsidRDefault="0081207D" w:rsidP="008D661A">
    <w:pPr>
      <w:pStyle w:val="FooterLeft"/>
    </w:pPr>
    <w:r w:rsidRPr="008D661A">
      <w:rPr>
        <w:noProof/>
      </w:rPr>
      <mc:AlternateContent>
        <mc:Choice Requires="wpg">
          <w:drawing>
            <wp:anchor distT="0" distB="0" distL="114300" distR="114300" simplePos="0" relativeHeight="251658240" behindDoc="0" locked="1" layoutInCell="1" allowOverlap="1" wp14:anchorId="7F710255" wp14:editId="7B267F21">
              <wp:simplePos x="0" y="0"/>
              <wp:positionH relativeFrom="margin">
                <wp:posOffset>5505450</wp:posOffset>
              </wp:positionH>
              <wp:positionV relativeFrom="page">
                <wp:posOffset>9467850</wp:posOffset>
              </wp:positionV>
              <wp:extent cx="975360" cy="1222375"/>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C2487" id="Group 15" o:spid="_x0000_s1026" alt="&quot;&quot;" style="position:absolute;margin-left:433.5pt;margin-top:745.5pt;width:76.8pt;height:96.25pt;z-index:251658240;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51DF9BC5"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69F1" w14:textId="77777777" w:rsidR="00F943AA" w:rsidRPr="00A212D5" w:rsidRDefault="00A212D5" w:rsidP="00F943AA">
    <w:pPr>
      <w:pStyle w:val="FooterLeft"/>
      <w:rPr>
        <w:rStyle w:val="Bold"/>
      </w:rPr>
    </w:pPr>
    <w:r>
      <w:rPr>
        <w:rStyle w:val="Bold"/>
      </w:rPr>
      <w:t>epa.vic.gov.au</w:t>
    </w:r>
  </w:p>
  <w:p w14:paraId="63FEFC52" w14:textId="77777777" w:rsidR="00A212D5" w:rsidRPr="00A212D5" w:rsidRDefault="00F943AA" w:rsidP="00F943AA">
    <w:pPr>
      <w:pStyle w:val="FooterLeft"/>
    </w:pPr>
    <w:r w:rsidRPr="008D661A">
      <w:rPr>
        <w:noProof/>
      </w:rPr>
      <mc:AlternateContent>
        <mc:Choice Requires="wpg">
          <w:drawing>
            <wp:anchor distT="0" distB="0" distL="114300" distR="114300" simplePos="0" relativeHeight="251658241" behindDoc="0" locked="1" layoutInCell="1" allowOverlap="1" wp14:anchorId="37C256FA" wp14:editId="75F26808">
              <wp:simplePos x="0" y="0"/>
              <wp:positionH relativeFrom="margin">
                <wp:posOffset>5682615</wp:posOffset>
              </wp:positionH>
              <wp:positionV relativeFrom="page">
                <wp:posOffset>9398000</wp:posOffset>
              </wp:positionV>
              <wp:extent cx="796290" cy="1292225"/>
              <wp:effectExtent l="0" t="0" r="3810" b="3175"/>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6290" cy="1292225"/>
                        <a:chOff x="178314" y="-219952"/>
                        <a:chExt cx="795828" cy="1292479"/>
                      </a:xfrm>
                    </wpg:grpSpPr>
                    <pic:pic xmlns:pic="http://schemas.openxmlformats.org/drawingml/2006/picture">
                      <pic:nvPicPr>
                        <pic:cNvPr id="6" name="Graphic 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pic:blipFill>
                      <pic:spPr>
                        <a:xfrm>
                          <a:off x="178314" y="-219952"/>
                          <a:ext cx="795828" cy="451633"/>
                        </a:xfrm>
                        <a:prstGeom prst="rect">
                          <a:avLst/>
                        </a:prstGeom>
                      </pic:spPr>
                    </pic:pic>
                    <wps:wsp>
                      <wps:cNvPr id="9" name="Rectangle 9"/>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966832" id="Group 4" o:spid="_x0000_s1026" alt="&quot;&quot;" style="position:absolute;margin-left:447.45pt;margin-top:740pt;width:62.7pt;height:101.75pt;z-index:251658241;mso-position-horizontal-relative:margin;mso-position-vertical-relative:page;mso-width-relative:margin;mso-height-relative:margin" coordorigin="1783,-2199" coordsize="7958,129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left:1783;top:-2199;width:7958;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">
                <v:imagedata r:id="rId3" o:title=""/>
              </v:shape>
              <v:rect id="Rectangle 9"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w10:wrap anchorx="margin" anchory="page"/>
              <w10:anchorlock/>
            </v:group>
          </w:pict>
        </mc:Fallback>
      </mc:AlternateContent>
    </w:r>
    <w:r w:rsidR="00A212D5">
      <w:t>Environment Protection Authority Victoria</w:t>
    </w:r>
    <w:r w:rsidR="00A212D5">
      <w:br/>
      <w:t>GPO Box 4395, Melbourne VIC 3001</w:t>
    </w:r>
    <w:r w:rsidR="00A212D5">
      <w:br/>
      <w:t>1300 372 842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49DFA" w14:textId="77777777" w:rsidR="00F07938" w:rsidRDefault="00F07938" w:rsidP="00C37A29">
      <w:pPr>
        <w:spacing w:after="0"/>
      </w:pPr>
      <w:r>
        <w:separator/>
      </w:r>
    </w:p>
  </w:footnote>
  <w:footnote w:type="continuationSeparator" w:id="0">
    <w:p w14:paraId="3D7CBB3F" w14:textId="77777777" w:rsidR="00F07938" w:rsidRDefault="00F07938" w:rsidP="00C37A29">
      <w:pPr>
        <w:spacing w:after="0"/>
      </w:pPr>
      <w:r>
        <w:continuationSeparator/>
      </w:r>
    </w:p>
  </w:footnote>
  <w:footnote w:type="continuationNotice" w:id="1">
    <w:p w14:paraId="23F91DB5" w14:textId="77777777" w:rsidR="00F07938" w:rsidRDefault="00F079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B8FF" w14:textId="77777777" w:rsidR="00B64B5D" w:rsidRDefault="00B64B5D">
    <w:pPr>
      <w:pStyle w:val="Header"/>
    </w:pPr>
    <w:r>
      <w:rPr>
        <w:noProof/>
      </w:rPr>
      <mc:AlternateContent>
        <mc:Choice Requires="wps">
          <w:drawing>
            <wp:inline distT="0" distB="0" distL="0" distR="0" wp14:anchorId="2B2CD2C5" wp14:editId="7E5F0DEE">
              <wp:extent cx="443865" cy="443865"/>
              <wp:effectExtent l="0" t="0" r="16510" b="16510"/>
              <wp:docPr id="3" name="Text Box 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2A22E" w14:textId="77777777" w:rsidR="00B64B5D" w:rsidRPr="00B64B5D" w:rsidRDefault="00B64B5D" w:rsidP="00B64B5D">
                          <w:pPr>
                            <w:spacing w:after="0"/>
                            <w:rPr>
                              <w:rFonts w:ascii="Calibri" w:eastAsia="Calibri" w:hAnsi="Calibri" w:cs="Calibri"/>
                              <w:noProof/>
                              <w:color w:val="000000"/>
                              <w:szCs w:val="20"/>
                            </w:rPr>
                          </w:pPr>
                          <w:r w:rsidRPr="00B64B5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2B2CD2C5" id="_x0000_t202" coordsize="21600,21600" o:spt="202" path="m,l,21600r21600,l21600,xe">
              <v:stroke joinstyle="miter"/>
              <v:path gradientshapeok="t" o:connecttype="rect"/>
            </v:shapetype>
            <v:shape id="Text Box 3" o:spid="_x0000_s1030" type="#_x0000_t202" alt="OFFICIAL "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EC2A22E" w14:textId="77777777" w:rsidR="00B64B5D" w:rsidRPr="00B64B5D" w:rsidRDefault="00B64B5D" w:rsidP="00B64B5D">
                    <w:pPr>
                      <w:spacing w:after="0"/>
                      <w:rPr>
                        <w:rFonts w:ascii="Calibri" w:eastAsia="Calibri" w:hAnsi="Calibri" w:cs="Calibri"/>
                        <w:noProof/>
                        <w:color w:val="000000"/>
                        <w:szCs w:val="20"/>
                      </w:rPr>
                    </w:pPr>
                    <w:r w:rsidRPr="00B64B5D">
                      <w:rPr>
                        <w:rFonts w:ascii="Calibri" w:eastAsia="Calibri" w:hAnsi="Calibri" w:cs="Calibri"/>
                        <w:noProof/>
                        <w:color w:val="000000"/>
                        <w:szCs w:val="20"/>
                      </w:rPr>
                      <w:t xml:space="preserve">OFFICIAL </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FA0E" w14:textId="77777777" w:rsidR="00BB1AFC" w:rsidRDefault="00A90391" w:rsidP="005C6655">
    <w:pPr>
      <w:pStyle w:val="Header"/>
      <w:rPr>
        <w:rFonts w:ascii="VIC SemiBold" w:hAnsi="VIC SemiBold"/>
        <w:b/>
        <w:bCs/>
        <w:noProof/>
        <w:color w:val="0A3C73" w:themeColor="text2"/>
        <w:sz w:val="40"/>
        <w:szCs w:val="40"/>
      </w:rPr>
    </w:pPr>
    <w:r w:rsidRPr="0025649B">
      <w:rPr>
        <w:rFonts w:ascii="VIC SemiBold" w:hAnsi="VIC SemiBold"/>
        <w:b/>
        <w:bCs/>
        <w:noProof/>
        <w:color w:val="0A3C73" w:themeColor="text2"/>
        <w:sz w:val="40"/>
        <w:szCs w:val="40"/>
      </w:rPr>
      <w:t xml:space="preserve">Preliminary risk screen </w:t>
    </w:r>
  </w:p>
  <w:p w14:paraId="511494B9" w14:textId="639A0685" w:rsidR="00D04B96" w:rsidRPr="0025649B" w:rsidRDefault="00986900" w:rsidP="005C6655">
    <w:pPr>
      <w:pStyle w:val="Header"/>
      <w:rPr>
        <w:rFonts w:ascii="VIC SemiBold" w:hAnsi="VIC SemiBold"/>
        <w:b/>
        <w:bCs/>
        <w:noProof/>
        <w:color w:val="0A3C73" w:themeColor="text2"/>
        <w:sz w:val="40"/>
        <w:szCs w:val="40"/>
      </w:rPr>
    </w:pPr>
    <w:r w:rsidRPr="0025649B">
      <w:rPr>
        <w:rFonts w:ascii="VIC SemiBold" w:hAnsi="VIC SemiBold"/>
        <w:b/>
        <w:bCs/>
        <w:noProof/>
        <w:color w:val="0A3C73" w:themeColor="text2"/>
        <w:sz w:val="40"/>
        <w:szCs w:val="40"/>
      </w:rPr>
      <w:t xml:space="preserve">assessment statement </w:t>
    </w:r>
  </w:p>
  <w:p w14:paraId="1D9A5DF1" w14:textId="77777777" w:rsidR="00D04B96" w:rsidRPr="00672EE5" w:rsidRDefault="00D04B96" w:rsidP="00672EE5">
    <w:pPr>
      <w:pStyle w:val="Header"/>
      <w:tabs>
        <w:tab w:val="clear" w:pos="4513"/>
        <w:tab w:val="clear" w:pos="9026"/>
      </w:tabs>
      <w:spacing w:after="120"/>
      <w:rPr>
        <w:rFonts w:ascii="VIC SemiBold" w:hAnsi="VIC SemiBold"/>
        <w:b/>
        <w:bCs/>
        <w:noProof/>
        <w:color w:val="0A3C73" w:themeColor="text2"/>
        <w:szCs w:val="20"/>
      </w:rPr>
    </w:pPr>
    <w:r w:rsidRPr="00672EE5">
      <w:rPr>
        <w:rFonts w:ascii="VIC SemiBold" w:hAnsi="VIC SemiBold"/>
        <w:b/>
        <w:bCs/>
        <w:noProof/>
        <w:color w:val="0A3C73" w:themeColor="text2"/>
        <w:szCs w:val="20"/>
      </w:rPr>
      <w:t>Under Part 8.3 of the Environment Protection Act 2017</w:t>
    </w:r>
  </w:p>
  <w:p w14:paraId="51BA3306" w14:textId="44F4C817" w:rsidR="00F943AA" w:rsidRPr="00195940" w:rsidRDefault="00195940" w:rsidP="00852DF1">
    <w:pPr>
      <w:pStyle w:val="Header"/>
      <w:tabs>
        <w:tab w:val="clear" w:pos="4513"/>
        <w:tab w:val="clear" w:pos="9026"/>
      </w:tabs>
      <w:spacing w:after="240"/>
      <w:rPr>
        <w:b/>
        <w:bCs/>
        <w:szCs w:val="20"/>
      </w:rPr>
    </w:pPr>
    <w:r w:rsidRPr="00852DF1">
      <w:rPr>
        <w:noProof/>
        <w:color w:val="0A3C73" w:themeColor="text2"/>
        <w:szCs w:val="20"/>
      </w:rPr>
      <w:t>Publication F1031.</w:t>
    </w:r>
    <w:r w:rsidR="00D31590">
      <w:rPr>
        <w:noProof/>
        <w:color w:val="0A3C73" w:themeColor="text2"/>
        <w:szCs w:val="20"/>
      </w:rPr>
      <w:t>3</w:t>
    </w:r>
    <w:r w:rsidRPr="00852DF1">
      <w:rPr>
        <w:noProof/>
        <w:color w:val="0A3C73" w:themeColor="text2"/>
        <w:szCs w:val="20"/>
      </w:rPr>
      <w:t xml:space="preserve"> published </w:t>
    </w:r>
    <w:r w:rsidR="0060160C" w:rsidRPr="0060160C">
      <w:rPr>
        <w:noProof/>
        <w:color w:val="0A3C73" w:themeColor="text2"/>
        <w:szCs w:val="20"/>
      </w:rPr>
      <w:t>Octob</w:t>
    </w:r>
    <w:r w:rsidR="00585143" w:rsidRPr="0060160C">
      <w:rPr>
        <w:noProof/>
        <w:color w:val="0A3C73" w:themeColor="text2"/>
        <w:szCs w:val="20"/>
      </w:rPr>
      <w:t xml:space="preserve">er </w:t>
    </w:r>
    <w:r w:rsidRPr="0060160C">
      <w:rPr>
        <w:noProof/>
        <w:color w:val="0A3C73" w:themeColor="text2"/>
        <w:szCs w:val="20"/>
      </w:rPr>
      <w:t>202</w:t>
    </w:r>
    <w:r w:rsidR="00F943AA" w:rsidRPr="0060160C">
      <w:rPr>
        <w:noProof/>
      </w:rPr>
      <w:drawing>
        <wp:anchor distT="0" distB="0" distL="114300" distR="114300" simplePos="0" relativeHeight="251658242" behindDoc="0" locked="1" layoutInCell="1" allowOverlap="1" wp14:anchorId="433BC079" wp14:editId="0EE8041C">
          <wp:simplePos x="0" y="0"/>
          <wp:positionH relativeFrom="margin">
            <wp:align>right</wp:align>
          </wp:positionH>
          <wp:positionV relativeFrom="page">
            <wp:posOffset>489585</wp:posOffset>
          </wp:positionV>
          <wp:extent cx="1519200" cy="637200"/>
          <wp:effectExtent l="0" t="0" r="5080" b="0"/>
          <wp:wrapNone/>
          <wp:docPr id="12" name="Graphic 12">
            <a:extLst xmlns:a="http://schemas.openxmlformats.org/drawingml/2006/main">
              <a:ext uri="{FF2B5EF4-FFF2-40B4-BE49-F238E27FC236}">
                <a16:creationId xmlns:a16="http://schemas.microsoft.com/office/drawing/2014/main" id="{C7B23E34-0BCB-577B-6DBC-360C107818B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FF2B5EF4-FFF2-40B4-BE49-F238E27FC236}">
                        <a16:creationId xmlns:a16="http://schemas.microsoft.com/office/drawing/2014/main" id="{C7B23E34-0BCB-577B-6DBC-360C107818B2}"/>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r w:rsidR="00D31590" w:rsidRPr="0060160C">
      <w:rPr>
        <w:noProof/>
        <w:color w:val="0A3C73" w:themeColor="text2"/>
        <w:szCs w:val="20"/>
      </w:rPr>
      <w:t>3</w:t>
    </w:r>
    <w:r w:rsidR="00D31590">
      <w:rPr>
        <w:noProof/>
        <w:color w:val="0A3C73" w:themeColor="text2"/>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20B4D9F2"/>
    <w:styleLink w:val="ListHeadings"/>
    <w:lvl w:ilvl="0">
      <w:start w:val="1"/>
      <w:numFmt w:val="decimal"/>
      <w:pStyle w:val="Heading1"/>
      <w:lvlText w:val="%1."/>
      <w:lvlJc w:val="left"/>
      <w:pPr>
        <w:ind w:left="0" w:hanging="567"/>
      </w:pPr>
      <w:rPr>
        <w:rFonts w:hint="default"/>
        <w:color w:val="FFFFFF" w:themeColor="background1"/>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33E35"/>
    <w:multiLevelType w:val="multilevel"/>
    <w:tmpl w:val="DD046EF0"/>
    <w:numStyleLink w:val="LetteredList"/>
  </w:abstractNum>
  <w:abstractNum w:abstractNumId="2" w15:restartNumberingAfterBreak="0">
    <w:nsid w:val="0D5A5E93"/>
    <w:multiLevelType w:val="multilevel"/>
    <w:tmpl w:val="1646C884"/>
    <w:numStyleLink w:val="Bullets"/>
  </w:abstractNum>
  <w:abstractNum w:abstractNumId="3" w15:restartNumberingAfterBreak="0">
    <w:nsid w:val="0F6F37EA"/>
    <w:multiLevelType w:val="multilevel"/>
    <w:tmpl w:val="AF166534"/>
    <w:styleLink w:val="Numbering"/>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9D3680B"/>
    <w:multiLevelType w:val="multilevel"/>
    <w:tmpl w:val="20B4D9F2"/>
    <w:numStyleLink w:val="ListHeadings"/>
  </w:abstractNum>
  <w:abstractNum w:abstractNumId="6" w15:restartNumberingAfterBreak="0">
    <w:nsid w:val="4EBB1A2A"/>
    <w:multiLevelType w:val="multilevel"/>
    <w:tmpl w:val="AF166534"/>
    <w:numStyleLink w:val="Numbering"/>
  </w:abstractNum>
  <w:abstractNum w:abstractNumId="7" w15:restartNumberingAfterBreak="0">
    <w:nsid w:val="55ED3F87"/>
    <w:multiLevelType w:val="hybridMultilevel"/>
    <w:tmpl w:val="A9BC41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903418277">
    <w:abstractNumId w:val="8"/>
  </w:num>
  <w:num w:numId="2" w16cid:durableId="846598071">
    <w:abstractNumId w:val="3"/>
  </w:num>
  <w:num w:numId="3" w16cid:durableId="659580476">
    <w:abstractNumId w:val="0"/>
  </w:num>
  <w:num w:numId="4" w16cid:durableId="2036539326">
    <w:abstractNumId w:val="2"/>
  </w:num>
  <w:num w:numId="5" w16cid:durableId="444039133">
    <w:abstractNumId w:val="4"/>
  </w:num>
  <w:num w:numId="6" w16cid:durableId="1137259616">
    <w:abstractNumId w:val="1"/>
  </w:num>
  <w:num w:numId="7" w16cid:durableId="1232807673">
    <w:abstractNumId w:val="5"/>
  </w:num>
  <w:num w:numId="8" w16cid:durableId="474488205">
    <w:abstractNumId w:val="6"/>
  </w:num>
  <w:num w:numId="9" w16cid:durableId="60693407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B40"/>
    <w:rsid w:val="00007A78"/>
    <w:rsid w:val="000125E5"/>
    <w:rsid w:val="00014161"/>
    <w:rsid w:val="00027BAB"/>
    <w:rsid w:val="000300AF"/>
    <w:rsid w:val="000302A3"/>
    <w:rsid w:val="000505C4"/>
    <w:rsid w:val="000649B7"/>
    <w:rsid w:val="000724AE"/>
    <w:rsid w:val="0008037D"/>
    <w:rsid w:val="0008240E"/>
    <w:rsid w:val="000827C0"/>
    <w:rsid w:val="00086C8F"/>
    <w:rsid w:val="00086D33"/>
    <w:rsid w:val="00090DCE"/>
    <w:rsid w:val="00097890"/>
    <w:rsid w:val="000A18E0"/>
    <w:rsid w:val="000B2DD5"/>
    <w:rsid w:val="000B497F"/>
    <w:rsid w:val="000B4D7C"/>
    <w:rsid w:val="000C6BDC"/>
    <w:rsid w:val="000D4D6D"/>
    <w:rsid w:val="000D7EE8"/>
    <w:rsid w:val="000E0421"/>
    <w:rsid w:val="000F02E4"/>
    <w:rsid w:val="000F05E3"/>
    <w:rsid w:val="00112420"/>
    <w:rsid w:val="00112E8F"/>
    <w:rsid w:val="00113474"/>
    <w:rsid w:val="00115227"/>
    <w:rsid w:val="00120F3B"/>
    <w:rsid w:val="00121366"/>
    <w:rsid w:val="001268BC"/>
    <w:rsid w:val="00127785"/>
    <w:rsid w:val="00127A1B"/>
    <w:rsid w:val="00133006"/>
    <w:rsid w:val="00141B73"/>
    <w:rsid w:val="00141C61"/>
    <w:rsid w:val="0014674A"/>
    <w:rsid w:val="00150D9A"/>
    <w:rsid w:val="0015165C"/>
    <w:rsid w:val="001661F9"/>
    <w:rsid w:val="001676F8"/>
    <w:rsid w:val="001720B7"/>
    <w:rsid w:val="00183CCA"/>
    <w:rsid w:val="00192381"/>
    <w:rsid w:val="00195940"/>
    <w:rsid w:val="001A0D77"/>
    <w:rsid w:val="001C476B"/>
    <w:rsid w:val="001C67C3"/>
    <w:rsid w:val="001C68B5"/>
    <w:rsid w:val="001C7835"/>
    <w:rsid w:val="001E1F49"/>
    <w:rsid w:val="001E4C19"/>
    <w:rsid w:val="001F13C1"/>
    <w:rsid w:val="001F446D"/>
    <w:rsid w:val="001F6314"/>
    <w:rsid w:val="001F6FFA"/>
    <w:rsid w:val="002059C3"/>
    <w:rsid w:val="002068CA"/>
    <w:rsid w:val="00211877"/>
    <w:rsid w:val="00220585"/>
    <w:rsid w:val="00221AB7"/>
    <w:rsid w:val="002236B1"/>
    <w:rsid w:val="002370FA"/>
    <w:rsid w:val="00237716"/>
    <w:rsid w:val="002420CF"/>
    <w:rsid w:val="00246435"/>
    <w:rsid w:val="002464B7"/>
    <w:rsid w:val="00246BCF"/>
    <w:rsid w:val="002532E3"/>
    <w:rsid w:val="0025649B"/>
    <w:rsid w:val="002704EA"/>
    <w:rsid w:val="00270834"/>
    <w:rsid w:val="0027461A"/>
    <w:rsid w:val="002814CE"/>
    <w:rsid w:val="002814E6"/>
    <w:rsid w:val="00284662"/>
    <w:rsid w:val="0029356E"/>
    <w:rsid w:val="002965C0"/>
    <w:rsid w:val="002974FB"/>
    <w:rsid w:val="002C1228"/>
    <w:rsid w:val="002D4AAD"/>
    <w:rsid w:val="002E0EDA"/>
    <w:rsid w:val="002E24E4"/>
    <w:rsid w:val="002E54DE"/>
    <w:rsid w:val="002F2836"/>
    <w:rsid w:val="002F60E4"/>
    <w:rsid w:val="002F671D"/>
    <w:rsid w:val="0030151F"/>
    <w:rsid w:val="00305171"/>
    <w:rsid w:val="00311C40"/>
    <w:rsid w:val="00320235"/>
    <w:rsid w:val="00320FFD"/>
    <w:rsid w:val="0032331C"/>
    <w:rsid w:val="00324044"/>
    <w:rsid w:val="00333DE2"/>
    <w:rsid w:val="0034680A"/>
    <w:rsid w:val="00353129"/>
    <w:rsid w:val="003617E0"/>
    <w:rsid w:val="00363FF8"/>
    <w:rsid w:val="00370C1A"/>
    <w:rsid w:val="00371CCD"/>
    <w:rsid w:val="00374847"/>
    <w:rsid w:val="00376930"/>
    <w:rsid w:val="0037721D"/>
    <w:rsid w:val="0038102A"/>
    <w:rsid w:val="003A3866"/>
    <w:rsid w:val="003B326D"/>
    <w:rsid w:val="003C69AC"/>
    <w:rsid w:val="003C7D34"/>
    <w:rsid w:val="003C7F49"/>
    <w:rsid w:val="003D23A3"/>
    <w:rsid w:val="003D3729"/>
    <w:rsid w:val="003D5856"/>
    <w:rsid w:val="003F1158"/>
    <w:rsid w:val="00402E8B"/>
    <w:rsid w:val="00404E4F"/>
    <w:rsid w:val="004133D6"/>
    <w:rsid w:val="004134EB"/>
    <w:rsid w:val="0041673A"/>
    <w:rsid w:val="00417F53"/>
    <w:rsid w:val="0042339A"/>
    <w:rsid w:val="0042508F"/>
    <w:rsid w:val="0043393E"/>
    <w:rsid w:val="00442847"/>
    <w:rsid w:val="00446AB7"/>
    <w:rsid w:val="004506E2"/>
    <w:rsid w:val="0045210E"/>
    <w:rsid w:val="00453D8D"/>
    <w:rsid w:val="004635FD"/>
    <w:rsid w:val="004705F8"/>
    <w:rsid w:val="004770E6"/>
    <w:rsid w:val="004922AC"/>
    <w:rsid w:val="004B1654"/>
    <w:rsid w:val="004B609E"/>
    <w:rsid w:val="004D0322"/>
    <w:rsid w:val="004D2DDA"/>
    <w:rsid w:val="004E0833"/>
    <w:rsid w:val="004E28C6"/>
    <w:rsid w:val="004E7D5A"/>
    <w:rsid w:val="004F0C70"/>
    <w:rsid w:val="004F1264"/>
    <w:rsid w:val="004F138F"/>
    <w:rsid w:val="00500C61"/>
    <w:rsid w:val="00502144"/>
    <w:rsid w:val="0050670B"/>
    <w:rsid w:val="00510D22"/>
    <w:rsid w:val="005141E8"/>
    <w:rsid w:val="00514670"/>
    <w:rsid w:val="00524AFD"/>
    <w:rsid w:val="00525437"/>
    <w:rsid w:val="00534A0E"/>
    <w:rsid w:val="00534D4F"/>
    <w:rsid w:val="00542016"/>
    <w:rsid w:val="00550C4A"/>
    <w:rsid w:val="00550C99"/>
    <w:rsid w:val="00553413"/>
    <w:rsid w:val="00556794"/>
    <w:rsid w:val="005713AB"/>
    <w:rsid w:val="00577E2E"/>
    <w:rsid w:val="0058369E"/>
    <w:rsid w:val="00584F20"/>
    <w:rsid w:val="00585143"/>
    <w:rsid w:val="00592627"/>
    <w:rsid w:val="00593314"/>
    <w:rsid w:val="00594496"/>
    <w:rsid w:val="00594774"/>
    <w:rsid w:val="005B06E6"/>
    <w:rsid w:val="005C6618"/>
    <w:rsid w:val="005C6655"/>
    <w:rsid w:val="005F1832"/>
    <w:rsid w:val="005F2DB9"/>
    <w:rsid w:val="005F4FC1"/>
    <w:rsid w:val="005F7030"/>
    <w:rsid w:val="0060160C"/>
    <w:rsid w:val="00602C13"/>
    <w:rsid w:val="00603FD5"/>
    <w:rsid w:val="0060447E"/>
    <w:rsid w:val="00606484"/>
    <w:rsid w:val="00616DC8"/>
    <w:rsid w:val="00620502"/>
    <w:rsid w:val="0062407B"/>
    <w:rsid w:val="006263CC"/>
    <w:rsid w:val="00646227"/>
    <w:rsid w:val="00651527"/>
    <w:rsid w:val="00653EB9"/>
    <w:rsid w:val="00660AF4"/>
    <w:rsid w:val="0066317F"/>
    <w:rsid w:val="006700B4"/>
    <w:rsid w:val="0067014A"/>
    <w:rsid w:val="00672EE5"/>
    <w:rsid w:val="0067418C"/>
    <w:rsid w:val="00684F04"/>
    <w:rsid w:val="0068724F"/>
    <w:rsid w:val="00693358"/>
    <w:rsid w:val="0069760E"/>
    <w:rsid w:val="006A1DEF"/>
    <w:rsid w:val="006A7616"/>
    <w:rsid w:val="006A7649"/>
    <w:rsid w:val="006C4AF4"/>
    <w:rsid w:val="006D1420"/>
    <w:rsid w:val="006D2C0C"/>
    <w:rsid w:val="006D3F2F"/>
    <w:rsid w:val="006D75C3"/>
    <w:rsid w:val="006E3536"/>
    <w:rsid w:val="006E5B77"/>
    <w:rsid w:val="0070342B"/>
    <w:rsid w:val="007037C2"/>
    <w:rsid w:val="00707778"/>
    <w:rsid w:val="00714488"/>
    <w:rsid w:val="00721C6C"/>
    <w:rsid w:val="007254A7"/>
    <w:rsid w:val="0073600C"/>
    <w:rsid w:val="0073617A"/>
    <w:rsid w:val="00741444"/>
    <w:rsid w:val="007565ED"/>
    <w:rsid w:val="007729F1"/>
    <w:rsid w:val="00781675"/>
    <w:rsid w:val="00782F46"/>
    <w:rsid w:val="007A0363"/>
    <w:rsid w:val="007A10F7"/>
    <w:rsid w:val="007B0BE4"/>
    <w:rsid w:val="007B5971"/>
    <w:rsid w:val="007D57FD"/>
    <w:rsid w:val="00802FE2"/>
    <w:rsid w:val="0081207D"/>
    <w:rsid w:val="00815330"/>
    <w:rsid w:val="0081533C"/>
    <w:rsid w:val="0082477E"/>
    <w:rsid w:val="0082529A"/>
    <w:rsid w:val="00834D41"/>
    <w:rsid w:val="00835551"/>
    <w:rsid w:val="0084005D"/>
    <w:rsid w:val="00852DF1"/>
    <w:rsid w:val="0085439B"/>
    <w:rsid w:val="00866572"/>
    <w:rsid w:val="00876C0A"/>
    <w:rsid w:val="0089026B"/>
    <w:rsid w:val="0089239A"/>
    <w:rsid w:val="00897434"/>
    <w:rsid w:val="008A0677"/>
    <w:rsid w:val="008B05C3"/>
    <w:rsid w:val="008B2EC1"/>
    <w:rsid w:val="008B3EDA"/>
    <w:rsid w:val="008B40AA"/>
    <w:rsid w:val="008B4965"/>
    <w:rsid w:val="008B4BEE"/>
    <w:rsid w:val="008C33E5"/>
    <w:rsid w:val="008D1ABD"/>
    <w:rsid w:val="008D2457"/>
    <w:rsid w:val="008D3E51"/>
    <w:rsid w:val="008D50FD"/>
    <w:rsid w:val="008D661A"/>
    <w:rsid w:val="008F2E55"/>
    <w:rsid w:val="008F70D1"/>
    <w:rsid w:val="0090137A"/>
    <w:rsid w:val="009140EC"/>
    <w:rsid w:val="0092486E"/>
    <w:rsid w:val="00930998"/>
    <w:rsid w:val="00936068"/>
    <w:rsid w:val="0094176B"/>
    <w:rsid w:val="009517CC"/>
    <w:rsid w:val="009615D4"/>
    <w:rsid w:val="00974677"/>
    <w:rsid w:val="00977600"/>
    <w:rsid w:val="00986900"/>
    <w:rsid w:val="00991CD5"/>
    <w:rsid w:val="00993585"/>
    <w:rsid w:val="009A2F17"/>
    <w:rsid w:val="009A3E6D"/>
    <w:rsid w:val="009A7FFC"/>
    <w:rsid w:val="009B3DBB"/>
    <w:rsid w:val="009C120B"/>
    <w:rsid w:val="009C5432"/>
    <w:rsid w:val="009D24F5"/>
    <w:rsid w:val="009D3BB6"/>
    <w:rsid w:val="009E28BC"/>
    <w:rsid w:val="00A10F37"/>
    <w:rsid w:val="00A13664"/>
    <w:rsid w:val="00A17DA7"/>
    <w:rsid w:val="00A212D5"/>
    <w:rsid w:val="00A24EF4"/>
    <w:rsid w:val="00A32D99"/>
    <w:rsid w:val="00A33747"/>
    <w:rsid w:val="00A41C7F"/>
    <w:rsid w:val="00A457BF"/>
    <w:rsid w:val="00A67E93"/>
    <w:rsid w:val="00A72910"/>
    <w:rsid w:val="00A74F18"/>
    <w:rsid w:val="00A75D6E"/>
    <w:rsid w:val="00A83404"/>
    <w:rsid w:val="00A90151"/>
    <w:rsid w:val="00A90391"/>
    <w:rsid w:val="00A9185D"/>
    <w:rsid w:val="00A9359B"/>
    <w:rsid w:val="00A95B0C"/>
    <w:rsid w:val="00AA163B"/>
    <w:rsid w:val="00AA5EBB"/>
    <w:rsid w:val="00AB5F12"/>
    <w:rsid w:val="00AC0558"/>
    <w:rsid w:val="00AC3FEA"/>
    <w:rsid w:val="00AC5BC8"/>
    <w:rsid w:val="00AD0243"/>
    <w:rsid w:val="00AE16C4"/>
    <w:rsid w:val="00AF2097"/>
    <w:rsid w:val="00B00480"/>
    <w:rsid w:val="00B10759"/>
    <w:rsid w:val="00B153EB"/>
    <w:rsid w:val="00B23603"/>
    <w:rsid w:val="00B255CB"/>
    <w:rsid w:val="00B322A1"/>
    <w:rsid w:val="00B32D6C"/>
    <w:rsid w:val="00B3749D"/>
    <w:rsid w:val="00B40C14"/>
    <w:rsid w:val="00B413AA"/>
    <w:rsid w:val="00B47716"/>
    <w:rsid w:val="00B52A69"/>
    <w:rsid w:val="00B64B5D"/>
    <w:rsid w:val="00B65DAA"/>
    <w:rsid w:val="00B66B2F"/>
    <w:rsid w:val="00B74F7F"/>
    <w:rsid w:val="00B75B08"/>
    <w:rsid w:val="00B87859"/>
    <w:rsid w:val="00B91D47"/>
    <w:rsid w:val="00B94FDA"/>
    <w:rsid w:val="00BA3CB8"/>
    <w:rsid w:val="00BA5CE0"/>
    <w:rsid w:val="00BA7623"/>
    <w:rsid w:val="00BB1AFC"/>
    <w:rsid w:val="00BD2D45"/>
    <w:rsid w:val="00BD3371"/>
    <w:rsid w:val="00BD39C8"/>
    <w:rsid w:val="00BD7267"/>
    <w:rsid w:val="00BE5131"/>
    <w:rsid w:val="00BE6716"/>
    <w:rsid w:val="00BF1319"/>
    <w:rsid w:val="00BF4A1B"/>
    <w:rsid w:val="00BF68C8"/>
    <w:rsid w:val="00C01E68"/>
    <w:rsid w:val="00C11924"/>
    <w:rsid w:val="00C14A0F"/>
    <w:rsid w:val="00C15F77"/>
    <w:rsid w:val="00C16FAB"/>
    <w:rsid w:val="00C2664E"/>
    <w:rsid w:val="00C326F9"/>
    <w:rsid w:val="00C37A29"/>
    <w:rsid w:val="00C41DED"/>
    <w:rsid w:val="00C45B94"/>
    <w:rsid w:val="00C55C51"/>
    <w:rsid w:val="00C6083C"/>
    <w:rsid w:val="00C653FE"/>
    <w:rsid w:val="00C70EFC"/>
    <w:rsid w:val="00C70F44"/>
    <w:rsid w:val="00C73612"/>
    <w:rsid w:val="00C838B4"/>
    <w:rsid w:val="00C932F3"/>
    <w:rsid w:val="00CA45D9"/>
    <w:rsid w:val="00CB0A40"/>
    <w:rsid w:val="00CB4EFE"/>
    <w:rsid w:val="00CC3B28"/>
    <w:rsid w:val="00CD1D38"/>
    <w:rsid w:val="00CD37E2"/>
    <w:rsid w:val="00CD5176"/>
    <w:rsid w:val="00CD61EB"/>
    <w:rsid w:val="00CF02F0"/>
    <w:rsid w:val="00D0104E"/>
    <w:rsid w:val="00D04B96"/>
    <w:rsid w:val="00D07D0E"/>
    <w:rsid w:val="00D1074A"/>
    <w:rsid w:val="00D16F74"/>
    <w:rsid w:val="00D230AB"/>
    <w:rsid w:val="00D31590"/>
    <w:rsid w:val="00D33EF1"/>
    <w:rsid w:val="00D35E32"/>
    <w:rsid w:val="00D4366F"/>
    <w:rsid w:val="00D567C3"/>
    <w:rsid w:val="00D60649"/>
    <w:rsid w:val="00D61E88"/>
    <w:rsid w:val="00D71FD5"/>
    <w:rsid w:val="00D8115D"/>
    <w:rsid w:val="00D812D3"/>
    <w:rsid w:val="00D82889"/>
    <w:rsid w:val="00D83923"/>
    <w:rsid w:val="00D926E0"/>
    <w:rsid w:val="00D9419D"/>
    <w:rsid w:val="00D96CFE"/>
    <w:rsid w:val="00DA3E83"/>
    <w:rsid w:val="00DB1543"/>
    <w:rsid w:val="00DB32A8"/>
    <w:rsid w:val="00DB6251"/>
    <w:rsid w:val="00DC0132"/>
    <w:rsid w:val="00DD4A2E"/>
    <w:rsid w:val="00DE3B40"/>
    <w:rsid w:val="00DE46C9"/>
    <w:rsid w:val="00DF259D"/>
    <w:rsid w:val="00DF4E3E"/>
    <w:rsid w:val="00E0453D"/>
    <w:rsid w:val="00E05FA6"/>
    <w:rsid w:val="00E0672B"/>
    <w:rsid w:val="00E17F6A"/>
    <w:rsid w:val="00E214BA"/>
    <w:rsid w:val="00E25474"/>
    <w:rsid w:val="00E32F93"/>
    <w:rsid w:val="00E36F30"/>
    <w:rsid w:val="00E42E3C"/>
    <w:rsid w:val="00E444BA"/>
    <w:rsid w:val="00E54B2B"/>
    <w:rsid w:val="00E579A7"/>
    <w:rsid w:val="00E64696"/>
    <w:rsid w:val="00E65C51"/>
    <w:rsid w:val="00E76B20"/>
    <w:rsid w:val="00E95E4A"/>
    <w:rsid w:val="00EA1943"/>
    <w:rsid w:val="00EA7383"/>
    <w:rsid w:val="00EB07F5"/>
    <w:rsid w:val="00EB0858"/>
    <w:rsid w:val="00EB496E"/>
    <w:rsid w:val="00ED21DE"/>
    <w:rsid w:val="00EE4101"/>
    <w:rsid w:val="00EE4A77"/>
    <w:rsid w:val="00EE6F14"/>
    <w:rsid w:val="00EF3F23"/>
    <w:rsid w:val="00EF5328"/>
    <w:rsid w:val="00F07938"/>
    <w:rsid w:val="00F13027"/>
    <w:rsid w:val="00F13F4E"/>
    <w:rsid w:val="00F162D4"/>
    <w:rsid w:val="00F243F2"/>
    <w:rsid w:val="00F310B2"/>
    <w:rsid w:val="00F349BA"/>
    <w:rsid w:val="00F4010B"/>
    <w:rsid w:val="00F42BD6"/>
    <w:rsid w:val="00F42F32"/>
    <w:rsid w:val="00F4702C"/>
    <w:rsid w:val="00F505B8"/>
    <w:rsid w:val="00F50713"/>
    <w:rsid w:val="00F53397"/>
    <w:rsid w:val="00F53674"/>
    <w:rsid w:val="00F57BD2"/>
    <w:rsid w:val="00F634F6"/>
    <w:rsid w:val="00F66A50"/>
    <w:rsid w:val="00F83200"/>
    <w:rsid w:val="00F87B07"/>
    <w:rsid w:val="00F913B4"/>
    <w:rsid w:val="00F91C24"/>
    <w:rsid w:val="00F93598"/>
    <w:rsid w:val="00F943AA"/>
    <w:rsid w:val="00F94880"/>
    <w:rsid w:val="00FA4515"/>
    <w:rsid w:val="00FB0D65"/>
    <w:rsid w:val="00FB34E6"/>
    <w:rsid w:val="00FB4A9F"/>
    <w:rsid w:val="00FC2D8B"/>
    <w:rsid w:val="00FD3306"/>
    <w:rsid w:val="00FE0C60"/>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B31B3"/>
  <w15:chartTrackingRefBased/>
  <w15:docId w15:val="{212FBD60-F519-4A49-8804-5CB7DC16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B40"/>
    <w:pPr>
      <w:spacing w:after="180" w:line="240" w:lineRule="auto"/>
    </w:pPr>
    <w:rPr>
      <w:rFonts w:ascii="VIC" w:hAnsi="VIC"/>
      <w:sz w:val="20"/>
      <w:szCs w:val="24"/>
      <w:lang w:bidi="he-IL"/>
    </w:rPr>
  </w:style>
  <w:style w:type="paragraph" w:styleId="Heading1">
    <w:name w:val="heading 1"/>
    <w:basedOn w:val="Normal"/>
    <w:next w:val="Normal"/>
    <w:link w:val="Heading1Char"/>
    <w:uiPriority w:val="9"/>
    <w:qFormat/>
    <w:rsid w:val="007A10F7"/>
    <w:pPr>
      <w:keepNext/>
      <w:keepLines/>
      <w:numPr>
        <w:numId w:val="7"/>
      </w:numPr>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C33E5"/>
    <w:pPr>
      <w:keepNext/>
      <w:keepLines/>
      <w:numPr>
        <w:ilvl w:val="1"/>
        <w:numId w:val="7"/>
      </w:numPr>
      <w:spacing w:after="60"/>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8C33E5"/>
    <w:pPr>
      <w:keepNext/>
      <w:keepLines/>
      <w:numPr>
        <w:ilvl w:val="2"/>
        <w:numId w:val="7"/>
      </w:numPr>
      <w:spacing w:after="60"/>
      <w:outlineLvl w:val="2"/>
    </w:pPr>
    <w:rPr>
      <w:rFonts w:asciiTheme="majorHAnsi" w:eastAsiaTheme="majorEastAsia" w:hAnsiTheme="majorHAnsi" w:cstheme="majorBidi"/>
      <w:color w:val="0A3C73" w:themeColor="text2"/>
      <w:sz w:val="22"/>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A75D6E"/>
    <w:pPr>
      <w:numPr>
        <w:numId w:val="8"/>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7A10F7"/>
    <w:rPr>
      <w:rFonts w:ascii="VIC" w:eastAsiaTheme="majorEastAsia" w:hAnsi="VIC" w:cstheme="majorBidi"/>
      <w:color w:val="005FB4"/>
      <w:sz w:val="36"/>
      <w:szCs w:val="32"/>
      <w:lang w:bidi="he-IL"/>
    </w:rPr>
  </w:style>
  <w:style w:type="paragraph" w:styleId="ListNumber2">
    <w:name w:val="List Number 2"/>
    <w:basedOn w:val="Normal"/>
    <w:uiPriority w:val="99"/>
    <w:unhideWhenUsed/>
    <w:qFormat/>
    <w:rsid w:val="00A75D6E"/>
    <w:pPr>
      <w:numPr>
        <w:ilvl w:val="1"/>
        <w:numId w:val="8"/>
      </w:numPr>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lang w:bidi="he-IL"/>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A75D6E"/>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A75D6E"/>
    <w:pPr>
      <w:numPr>
        <w:ilvl w:val="2"/>
        <w:numId w:val="8"/>
      </w:numPr>
      <w:contextualSpacing/>
    </w:pPr>
  </w:style>
  <w:style w:type="paragraph" w:styleId="ListNumber4">
    <w:name w:val="List Number 4"/>
    <w:basedOn w:val="Normal"/>
    <w:uiPriority w:val="99"/>
    <w:unhideWhenUsed/>
    <w:qFormat/>
    <w:rsid w:val="00A75D6E"/>
    <w:pPr>
      <w:numPr>
        <w:ilvl w:val="3"/>
        <w:numId w:val="8"/>
      </w:numPr>
      <w:contextualSpacing/>
    </w:pPr>
  </w:style>
  <w:style w:type="paragraph" w:styleId="ListNumber5">
    <w:name w:val="List Number 5"/>
    <w:basedOn w:val="Normal"/>
    <w:uiPriority w:val="99"/>
    <w:unhideWhenUsed/>
    <w:rsid w:val="00A75D6E"/>
    <w:pPr>
      <w:numPr>
        <w:ilvl w:val="4"/>
        <w:numId w:val="8"/>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lang w:bidi="he-IL"/>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5F7030"/>
    <w:pPr>
      <w:spacing w:after="300" w:line="216" w:lineRule="auto"/>
      <w:contextualSpacing/>
    </w:pPr>
    <w:rPr>
      <w:rFonts w:eastAsiaTheme="majorEastAsia" w:cstheme="majorBidi"/>
      <w:color w:val="0A3C73" w:themeColor="text2"/>
      <w:spacing w:val="-10"/>
      <w:kern w:val="28"/>
      <w:sz w:val="48"/>
      <w:szCs w:val="56"/>
    </w:rPr>
  </w:style>
  <w:style w:type="character" w:customStyle="1" w:styleId="TitleChar">
    <w:name w:val="Title Char"/>
    <w:basedOn w:val="DefaultParagraphFont"/>
    <w:link w:val="Title"/>
    <w:uiPriority w:val="10"/>
    <w:rsid w:val="005F7030"/>
    <w:rPr>
      <w:rFonts w:eastAsiaTheme="majorEastAsia" w:cstheme="majorBidi"/>
      <w:color w:val="0A3C73" w:themeColor="text2"/>
      <w:spacing w:val="-10"/>
      <w:kern w:val="28"/>
      <w:sz w:val="48"/>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ascii="VIC" w:eastAsiaTheme="majorEastAsia" w:hAnsi="VIC" w:cstheme="majorBidi"/>
      <w:color w:val="0A3C73" w:themeColor="text2"/>
      <w:sz w:val="36"/>
      <w:szCs w:val="32"/>
      <w:lang w:bidi="he-IL"/>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lang w:bidi="he-IL"/>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6"/>
      </w:numPr>
      <w:contextualSpacing/>
    </w:pPr>
  </w:style>
  <w:style w:type="paragraph" w:styleId="List2">
    <w:name w:val="List 2"/>
    <w:basedOn w:val="Normal"/>
    <w:uiPriority w:val="99"/>
    <w:unhideWhenUsed/>
    <w:qFormat/>
    <w:rsid w:val="00BD2D45"/>
    <w:pPr>
      <w:numPr>
        <w:ilvl w:val="1"/>
        <w:numId w:val="6"/>
      </w:numPr>
      <w:contextualSpacing/>
    </w:pPr>
  </w:style>
  <w:style w:type="numbering" w:customStyle="1" w:styleId="LetteredList">
    <w:name w:val="Lettered List"/>
    <w:uiPriority w:val="99"/>
    <w:rsid w:val="00BD2D45"/>
    <w:pPr>
      <w:numPr>
        <w:numId w:val="5"/>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6263CC"/>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after="0"/>
    </w:pPr>
    <w:rPr>
      <w:rFonts w:eastAsia="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paragraph" w:customStyle="1" w:styleId="EPArefnumber">
    <w:name w:val="EPA ref number"/>
    <w:basedOn w:val="Normal"/>
    <w:next w:val="Normal"/>
    <w:rsid w:val="006A7616"/>
    <w:pPr>
      <w:framePr w:vSpace="397" w:wrap="notBeside" w:hAnchor="margin" w:y="1" w:anchorLock="1"/>
    </w:pPr>
  </w:style>
  <w:style w:type="paragraph" w:customStyle="1" w:styleId="LetterheadAddress">
    <w:name w:val="Letterhead Address"/>
    <w:basedOn w:val="Normal"/>
    <w:rsid w:val="006A7616"/>
    <w:pPr>
      <w:spacing w:after="1080"/>
      <w:contextualSpacing/>
    </w:pPr>
  </w:style>
  <w:style w:type="character" w:styleId="Strong">
    <w:name w:val="Strong"/>
    <w:basedOn w:val="DefaultParagraphFont"/>
    <w:uiPriority w:val="22"/>
    <w:qFormat/>
    <w:rsid w:val="006A7616"/>
    <w:rPr>
      <w:b/>
      <w:bCs/>
    </w:rPr>
  </w:style>
  <w:style w:type="paragraph" w:customStyle="1" w:styleId="Subject">
    <w:name w:val="Subject"/>
    <w:basedOn w:val="Normal"/>
    <w:rsid w:val="000B2DD5"/>
    <w:rPr>
      <w:color w:val="0A3C73" w:themeColor="text2"/>
    </w:rPr>
  </w:style>
  <w:style w:type="paragraph" w:customStyle="1" w:styleId="Sign-Off">
    <w:name w:val="Sign-Off"/>
    <w:basedOn w:val="NoSpacing"/>
    <w:rsid w:val="00A212D5"/>
    <w:rPr>
      <w:color w:val="0A3C73" w:themeColor="text2"/>
    </w:rPr>
  </w:style>
  <w:style w:type="character" w:customStyle="1" w:styleId="Medium">
    <w:name w:val="Medium"/>
    <w:basedOn w:val="Strong"/>
    <w:uiPriority w:val="1"/>
    <w:rsid w:val="00D71FD5"/>
    <w:rPr>
      <w:rFonts w:asciiTheme="majorHAnsi" w:hAnsiTheme="majorHAnsi"/>
      <w:b w:val="0"/>
      <w:bCs/>
      <w:color w:val="005FB4" w:themeColor="accent2"/>
    </w:rPr>
  </w:style>
  <w:style w:type="paragraph" w:customStyle="1" w:styleId="OFFICIAL">
    <w:name w:val="OFFICIAL"/>
    <w:basedOn w:val="Normal"/>
    <w:rsid w:val="005C6655"/>
    <w:pPr>
      <w:framePr w:wrap="around" w:vAnchor="page" w:hAnchor="page" w:xAlign="center" w:y="285"/>
      <w:jc w:val="center"/>
    </w:pPr>
    <w:rPr>
      <w:caps/>
    </w:rPr>
  </w:style>
  <w:style w:type="paragraph" w:customStyle="1" w:styleId="Tabletitle">
    <w:name w:val="Table title"/>
    <w:basedOn w:val="Normal"/>
    <w:autoRedefine/>
    <w:qFormat/>
    <w:rsid w:val="006263CC"/>
    <w:pPr>
      <w:spacing w:after="0"/>
    </w:pPr>
    <w:rPr>
      <w:rFonts w:asciiTheme="majorHAnsi" w:hAnsiTheme="majorHAnsi" w:cs="Arial"/>
      <w:noProof/>
      <w:color w:val="005FB4" w:themeColor="accent2"/>
      <w:szCs w:val="20"/>
    </w:rPr>
  </w:style>
  <w:style w:type="paragraph" w:customStyle="1" w:styleId="TableNumber">
    <w:name w:val="Table Number"/>
    <w:basedOn w:val="ListNumber"/>
    <w:rsid w:val="006263CC"/>
    <w:pPr>
      <w:spacing w:after="0"/>
    </w:pPr>
  </w:style>
  <w:style w:type="character" w:customStyle="1" w:styleId="normaltextrun">
    <w:name w:val="normaltextrun"/>
    <w:basedOn w:val="DefaultParagraphFont"/>
    <w:rsid w:val="00DE3B40"/>
  </w:style>
  <w:style w:type="paragraph" w:styleId="Revision">
    <w:name w:val="Revision"/>
    <w:hidden/>
    <w:uiPriority w:val="99"/>
    <w:semiHidden/>
    <w:rsid w:val="000F02E4"/>
    <w:pPr>
      <w:spacing w:after="0" w:line="240" w:lineRule="auto"/>
    </w:pPr>
    <w:rPr>
      <w:rFonts w:ascii="VIC" w:hAnsi="VIC"/>
      <w:sz w:val="20"/>
      <w:szCs w:val="24"/>
      <w:lang w:bidi="he-IL"/>
    </w:rPr>
  </w:style>
  <w:style w:type="character" w:styleId="CommentReference">
    <w:name w:val="annotation reference"/>
    <w:basedOn w:val="DefaultParagraphFont"/>
    <w:uiPriority w:val="99"/>
    <w:semiHidden/>
    <w:unhideWhenUsed/>
    <w:rsid w:val="00B10759"/>
    <w:rPr>
      <w:sz w:val="16"/>
      <w:szCs w:val="16"/>
    </w:rPr>
  </w:style>
  <w:style w:type="paragraph" w:styleId="CommentText">
    <w:name w:val="annotation text"/>
    <w:basedOn w:val="Normal"/>
    <w:link w:val="CommentTextChar"/>
    <w:uiPriority w:val="99"/>
    <w:unhideWhenUsed/>
    <w:rsid w:val="00B10759"/>
    <w:rPr>
      <w:szCs w:val="20"/>
    </w:rPr>
  </w:style>
  <w:style w:type="character" w:customStyle="1" w:styleId="CommentTextChar">
    <w:name w:val="Comment Text Char"/>
    <w:basedOn w:val="DefaultParagraphFont"/>
    <w:link w:val="CommentText"/>
    <w:uiPriority w:val="99"/>
    <w:rsid w:val="00B10759"/>
    <w:rPr>
      <w:rFonts w:ascii="VIC" w:hAnsi="VIC"/>
      <w:sz w:val="20"/>
      <w:szCs w:val="20"/>
      <w:lang w:bidi="he-IL"/>
    </w:rPr>
  </w:style>
  <w:style w:type="paragraph" w:styleId="CommentSubject">
    <w:name w:val="annotation subject"/>
    <w:basedOn w:val="CommentText"/>
    <w:next w:val="CommentText"/>
    <w:link w:val="CommentSubjectChar"/>
    <w:uiPriority w:val="99"/>
    <w:semiHidden/>
    <w:unhideWhenUsed/>
    <w:rsid w:val="00B10759"/>
    <w:rPr>
      <w:b/>
      <w:bCs/>
    </w:rPr>
  </w:style>
  <w:style w:type="character" w:customStyle="1" w:styleId="CommentSubjectChar">
    <w:name w:val="Comment Subject Char"/>
    <w:basedOn w:val="CommentTextChar"/>
    <w:link w:val="CommentSubject"/>
    <w:uiPriority w:val="99"/>
    <w:semiHidden/>
    <w:rsid w:val="00B10759"/>
    <w:rPr>
      <w:rFonts w:ascii="VIC" w:hAnsi="VIC"/>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pa.vic.gov.au/about-epa/publications/1977"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Basic-content-template.dotx" TargetMode="External"/></Relationship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db81bc-ba6e-42a4-a834-561401e45c40">
      <Terms xmlns="http://schemas.microsoft.com/office/infopath/2007/PartnerControls"/>
    </lcf76f155ced4ddcb4097134ff3c332f>
    <TaxCatchAll xmlns="a6d3a7d7-5bbf-4e15-8086-1a83efe325b1" xsi:nil="true"/>
    <SharedWithUsers xmlns="5fb5fe6d-c903-48f9-bf8a-563cf5003b07">
      <UserInfo>
        <DisplayName>Sam O'Connor</DisplayName>
        <AccountId>199</AccountId>
        <AccountType/>
      </UserInfo>
      <UserInfo>
        <DisplayName>Rossano Damiani</DisplayName>
        <AccountId>26</AccountId>
        <AccountType/>
      </UserInfo>
      <UserInfo>
        <DisplayName>Stuart Wright</DisplayName>
        <AccountId>41</AccountId>
        <AccountType/>
      </UserInfo>
      <UserInfo>
        <DisplayName>Matt Taylor</DisplayName>
        <AccountId>21</AccountId>
        <AccountType/>
      </UserInfo>
      <UserInfo>
        <DisplayName>Elham Soleimani</DisplayName>
        <AccountId>5499</AccountId>
        <AccountType/>
      </UserInfo>
      <UserInfo>
        <DisplayName>Jane Sertori</DisplayName>
        <AccountId>22</AccountId>
        <AccountType/>
      </UserInfo>
      <UserInfo>
        <DisplayName>Jahnu Russell</DisplayName>
        <AccountId>16</AccountId>
        <AccountType/>
      </UserInfo>
      <UserInfo>
        <DisplayName>Hjordi Russell</DisplayName>
        <AccountId>70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C932F9CEAD56C4DB5257C26DFAD9822" ma:contentTypeVersion="15" ma:contentTypeDescription="Create a new document." ma:contentTypeScope="" ma:versionID="fc8733ce1002624b816658c78d0324b1">
  <xsd:schema xmlns:xsd="http://www.w3.org/2001/XMLSchema" xmlns:xs="http://www.w3.org/2001/XMLSchema" xmlns:p="http://schemas.microsoft.com/office/2006/metadata/properties" xmlns:ns2="5fb5fe6d-c903-48f9-bf8a-563cf5003b07" xmlns:ns3="85db81bc-ba6e-42a4-a834-561401e45c40" xmlns:ns4="a6d3a7d7-5bbf-4e15-8086-1a83efe325b1" targetNamespace="http://schemas.microsoft.com/office/2006/metadata/properties" ma:root="true" ma:fieldsID="2e95139e4475d09805edeedfbfd0e66d" ns2:_="" ns3:_="" ns4:_="">
    <xsd:import namespace="5fb5fe6d-c903-48f9-bf8a-563cf5003b07"/>
    <xsd:import namespace="85db81bc-ba6e-42a4-a834-561401e45c40"/>
    <xsd:import namespace="a6d3a7d7-5bbf-4e15-8086-1a83efe325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5fe6d-c903-48f9-bf8a-563cf5003b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db81bc-ba6e-42a4-a834-561401e45c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6d74cfe-33b0-4981-ab1b-0cea2191678f}" ma:internalName="TaxCatchAll" ma:showField="CatchAllData" ma:web="5fb5fe6d-c903-48f9-bf8a-563cf5003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A13B52-2D46-47A4-BF7A-DC2B7AC61C45}">
  <ds:schemaRefs>
    <ds:schemaRef ds:uri="http://schemas.microsoft.com/office/2006/metadata/properties"/>
    <ds:schemaRef ds:uri="http://schemas.microsoft.com/office/infopath/2007/PartnerControls"/>
    <ds:schemaRef ds:uri="85db81bc-ba6e-42a4-a834-561401e45c40"/>
    <ds:schemaRef ds:uri="a6d3a7d7-5bbf-4e15-8086-1a83efe325b1"/>
    <ds:schemaRef ds:uri="5fb5fe6d-c903-48f9-bf8a-563cf5003b07"/>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8092F88E-3ACB-416C-A0BF-BC73F9DFD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5fe6d-c903-48f9-bf8a-563cf5003b07"/>
    <ds:schemaRef ds:uri="85db81bc-ba6e-42a4-a834-561401e45c40"/>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DEDE5A-5625-4332-BCD6-5E0BB3E64821}">
  <ds:schemaRefs>
    <ds:schemaRef ds:uri="http://schemas.microsoft.com/sharepoint/v3/contenttype/form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Basic-content-template.dotx</Template>
  <TotalTime>21</TotalTime>
  <Pages>8</Pages>
  <Words>1300</Words>
  <Characters>7414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8697</CharactersWithSpaces>
  <SharedDoc>false</SharedDoc>
  <HLinks>
    <vt:vector size="6" baseType="variant">
      <vt:variant>
        <vt:i4>2556031</vt:i4>
      </vt:variant>
      <vt:variant>
        <vt:i4>0</vt:i4>
      </vt:variant>
      <vt:variant>
        <vt:i4>0</vt:i4>
      </vt:variant>
      <vt:variant>
        <vt:i4>5</vt:i4>
      </vt:variant>
      <vt:variant>
        <vt:lpwstr>https://www.epa.vic.gov.au/about-epa/publications/1977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Wright</dc:creator>
  <cp:keywords/>
  <dc:description/>
  <cp:lastModifiedBy>Stuart Wright</cp:lastModifiedBy>
  <cp:revision>16</cp:revision>
  <cp:lastPrinted>2022-11-05T17:49:00Z</cp:lastPrinted>
  <dcterms:created xsi:type="dcterms:W3CDTF">2023-10-06T04:38:00Z</dcterms:created>
  <dcterms:modified xsi:type="dcterms:W3CDTF">2023-10-09T01:48:00Z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1,3,5</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0x0101006C932F9CEAD56C4DB5257C26DFAD9822</vt:lpwstr>
  </property>
  <property fmtid="{D5CDD505-2E9C-101B-9397-08002B2CF9AE}" pid="6" name="MediaServiceImageTags">
    <vt:lpwstr/>
  </property>
</Properties>
</file>