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510D5EDF" w:rsidR="008B1B52" w:rsidRDefault="0024777C" w:rsidP="0024777C">
      <w:pPr>
        <w:jc w:val="center"/>
      </w:pPr>
      <w:r>
        <w:rPr>
          <w:noProof/>
        </w:rPr>
        <w:drawing>
          <wp:inline distT="0" distB="0" distL="0" distR="0" wp14:anchorId="3D5DA331" wp14:editId="6716E4FC">
            <wp:extent cx="5502761" cy="7100338"/>
            <wp:effectExtent l="0" t="0" r="3175" b="5715"/>
            <wp:docPr id="1283957679" name="Picture 1" descr="A line graph showing the Environmental Reference Standard (ERS) as 25ug/m3. It shows daily PM2.5 ug/m3 levels from 5 EPA air sensors from Sept 1-Dec 15, all well below the 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57679" name="Picture 1" descr="A line graph showing the Environmental Reference Standard (ERS) as 25ug/m3. It shows daily PM2.5 ug/m3 levels from 5 EPA air sensors from Sept 1-Dec 15, all well below the ER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0947" cy="71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5964" w14:textId="159A53AC" w:rsidR="008B1B52" w:rsidRPr="008B1B52" w:rsidRDefault="008B1B52" w:rsidP="008B1B52">
      <w:pPr>
        <w:spacing w:before="0" w:after="0"/>
        <w:rPr>
          <w:b/>
          <w:bCs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 xml:space="preserve">as </w:t>
      </w:r>
      <w:r w:rsidR="0024777C">
        <w:rPr>
          <w:b/>
          <w:bCs/>
          <w:i/>
          <w:iCs/>
        </w:rPr>
        <w:t>25</w:t>
      </w:r>
      <w:r w:rsidRPr="008B1B52">
        <w:rPr>
          <w:b/>
          <w:bCs/>
          <w:i/>
          <w:iCs/>
        </w:rPr>
        <w:t xml:space="preserve">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</w:t>
      </w:r>
      <w:r w:rsidRPr="0024777C">
        <w:rPr>
          <w:b/>
          <w:bCs/>
          <w:i/>
          <w:iCs/>
          <w:vertAlign w:val="subscript"/>
        </w:rPr>
        <w:t xml:space="preserve">2.5 </w:t>
      </w:r>
      <w:r>
        <w:rPr>
          <w:b/>
          <w:bCs/>
          <w:i/>
          <w:iCs/>
        </w:rPr>
        <w:t>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- </w:t>
      </w:r>
      <w:r w:rsidR="00A71B85">
        <w:rPr>
          <w:b/>
          <w:bCs/>
          <w:i/>
          <w:iCs/>
        </w:rPr>
        <w:t>15</w:t>
      </w:r>
      <w:r>
        <w:rPr>
          <w:b/>
          <w:bCs/>
          <w:i/>
          <w:iCs/>
        </w:rPr>
        <w:t xml:space="preserve"> December</w:t>
      </w:r>
      <w:r w:rsidRPr="008B1B52">
        <w:rPr>
          <w:b/>
          <w:bCs/>
          <w:i/>
          <w:iCs/>
        </w:rPr>
        <w:t xml:space="preserve"> 2025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</w:t>
      </w:r>
      <w:r w:rsidR="0024777C">
        <w:rPr>
          <w:b/>
          <w:bCs/>
          <w:i/>
          <w:iCs/>
        </w:rPr>
        <w:t>5</w:t>
      </w:r>
      <w:r w:rsidR="007643D0">
        <w:rPr>
          <w:b/>
          <w:bCs/>
          <w:i/>
          <w:iCs/>
        </w:rPr>
        <w:t xml:space="preserve">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The PM</w:t>
      </w:r>
      <w:r w:rsidRPr="0024777C">
        <w:rPr>
          <w:b/>
          <w:bCs/>
          <w:i/>
          <w:iCs/>
          <w:vertAlign w:val="subscript"/>
        </w:rPr>
        <w:t>2.5</w:t>
      </w:r>
      <w:r>
        <w:rPr>
          <w:b/>
          <w:bCs/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p w14:paraId="26346DD8" w14:textId="77777777" w:rsidR="00A71B85" w:rsidRDefault="00A71B85" w:rsidP="00A71B85">
      <w:r>
        <w:rPr>
          <w:noProof/>
        </w:rPr>
        <w:lastRenderedPageBreak/>
        <w:drawing>
          <wp:inline distT="0" distB="0" distL="0" distR="0" wp14:anchorId="67987731" wp14:editId="048472D5">
            <wp:extent cx="5872847" cy="7412018"/>
            <wp:effectExtent l="0" t="0" r="0" b="0"/>
            <wp:docPr id="886653524" name="Picture 1" descr="A line graph showing the Environmental Reference Standard (ERS) as 80ppb. It shows hourly N02 ppb levels from 5 EPA air sensors from Sept 1-Dec 15, all well below the 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53524" name="Picture 1" descr="A line graph showing the Environmental Reference Standard (ERS) as 80ppb. It shows hourly N02 ppb levels from 5 EPA air sensors from Sept 1-Dec 15, all well below the ER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8770" cy="74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6E3C" w14:textId="4466B3C9" w:rsidR="00A9185D" w:rsidRDefault="00A9185D" w:rsidP="00A71B85"/>
    <w:p w14:paraId="744DB68B" w14:textId="59270889" w:rsidR="008B1B52" w:rsidRDefault="008B1B52" w:rsidP="009F2EE2">
      <w:pPr>
        <w:spacing w:before="0" w:after="0"/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 xml:space="preserve">as </w:t>
      </w:r>
      <w:r w:rsidR="0024777C">
        <w:rPr>
          <w:b/>
          <w:bCs/>
          <w:i/>
          <w:iCs/>
        </w:rPr>
        <w:t>80</w:t>
      </w:r>
      <w:r w:rsidRPr="008B1B52">
        <w:rPr>
          <w:b/>
          <w:bCs/>
          <w:i/>
          <w:iCs/>
        </w:rPr>
        <w:t xml:space="preserve"> </w:t>
      </w:r>
      <w:r w:rsidR="0024777C">
        <w:rPr>
          <w:b/>
          <w:bCs/>
          <w:i/>
          <w:iCs/>
        </w:rPr>
        <w:t>ppb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- </w:t>
      </w:r>
      <w:r w:rsidR="00A71B85">
        <w:rPr>
          <w:b/>
          <w:bCs/>
          <w:i/>
          <w:iCs/>
        </w:rPr>
        <w:t>15</w:t>
      </w:r>
      <w:r>
        <w:rPr>
          <w:b/>
          <w:bCs/>
          <w:i/>
          <w:iCs/>
        </w:rPr>
        <w:t xml:space="preserve"> December</w:t>
      </w:r>
      <w:r w:rsidRPr="008B1B52">
        <w:rPr>
          <w:b/>
          <w:bCs/>
          <w:i/>
          <w:iCs/>
        </w:rPr>
        <w:t xml:space="preserve"> 2025</w:t>
      </w:r>
      <w:r w:rsidR="002C48AD">
        <w:rPr>
          <w:b/>
          <w:bCs/>
          <w:i/>
          <w:iCs/>
        </w:rPr>
        <w:t xml:space="preserve"> from </w:t>
      </w:r>
      <w:r w:rsidR="0024777C">
        <w:rPr>
          <w:b/>
          <w:bCs/>
          <w:i/>
          <w:iCs/>
        </w:rPr>
        <w:t>5</w:t>
      </w:r>
      <w:r w:rsidR="002C48AD">
        <w:rPr>
          <w:b/>
          <w:bCs/>
          <w:i/>
          <w:iCs/>
        </w:rPr>
        <w:t xml:space="preserve"> EPA air sensor at Yarraville Gardens, McIvor Reserve, Edwards Reserve, Kingsville Primary School and Footscray</w:t>
      </w:r>
      <w:r>
        <w:rPr>
          <w:b/>
          <w:bCs/>
          <w:i/>
          <w:iCs/>
        </w:rPr>
        <w:t xml:space="preserve">. The </w:t>
      </w:r>
      <w:r w:rsidR="0024777C">
        <w:rPr>
          <w:b/>
          <w:bCs/>
          <w:i/>
          <w:iCs/>
        </w:rPr>
        <w:t>NO</w:t>
      </w:r>
      <w:r w:rsidR="0024777C" w:rsidRPr="0024777C">
        <w:rPr>
          <w:b/>
          <w:bCs/>
          <w:i/>
          <w:iCs/>
          <w:vertAlign w:val="subscript"/>
        </w:rPr>
        <w:t>2</w:t>
      </w:r>
      <w:r w:rsidRPr="0024777C">
        <w:rPr>
          <w:b/>
          <w:bCs/>
          <w:i/>
          <w:iCs/>
          <w:vertAlign w:val="subscript"/>
        </w:rPr>
        <w:t xml:space="preserve">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sectPr w:rsidR="008B1B52" w:rsidSect="00A71B85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851" w:right="1558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1A646" w14:textId="77777777" w:rsidR="00FE2D83" w:rsidRDefault="00FE2D83" w:rsidP="00C37A29">
      <w:pPr>
        <w:spacing w:after="0"/>
      </w:pPr>
      <w:r>
        <w:separator/>
      </w:r>
    </w:p>
  </w:endnote>
  <w:endnote w:type="continuationSeparator" w:id="0">
    <w:p w14:paraId="77B787A1" w14:textId="77777777" w:rsidR="00FE2D83" w:rsidRDefault="00FE2D83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5A7726-F997-4C66-B835-D5C70AFA72E5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C9A8C14E-C77D-4060-BA07-11132B088149}"/>
    <w:embedBold r:id="rId3" w:fontKey="{80198C0F-86ED-437A-83CC-0612F78D478A}"/>
    <w:embedItalic r:id="rId4" w:fontKey="{2EF19C0E-115C-465A-8DE3-24212937E5CF}"/>
    <w:embedBoldItalic r:id="rId5" w:fontKey="{0C027486-9864-4C5B-BD69-F994AA2257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8C635C76-50FE-4AEA-BFD0-122ED123125B}"/>
    <w:embedBold r:id="rId7" w:fontKey="{2A1597DE-4F4C-4425-B9AA-4FBEF070829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563166FA-9F50-4D78-A349-781E5A850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65FDEFD1-2360-4E72-B1E3-4ED73C232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BB339" w14:textId="77777777" w:rsidR="0094176B" w:rsidRDefault="0094176B" w:rsidP="008D661A">
    <w:pPr>
      <w:pStyle w:val="FooterLeft"/>
    </w:pPr>
  </w:p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29D29FBD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0809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3ADF8" id="Group 15" o:spid="_x0000_s1026" style="position:absolute;margin-left:433.5pt;margin-top:745.5pt;width:76.8pt;height:96.2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0E12C" w14:textId="77777777" w:rsidR="00FE2D83" w:rsidRDefault="00FE2D83" w:rsidP="00C37A29">
      <w:pPr>
        <w:spacing w:after="0"/>
      </w:pPr>
      <w:r>
        <w:separator/>
      </w:r>
    </w:p>
  </w:footnote>
  <w:footnote w:type="continuationSeparator" w:id="0">
    <w:p w14:paraId="1C9F0C76" w14:textId="77777777" w:rsidR="00FE2D83" w:rsidRDefault="00FE2D83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0A36EC02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977313698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125E5"/>
    <w:rsid w:val="00027BAB"/>
    <w:rsid w:val="000300AF"/>
    <w:rsid w:val="000724AE"/>
    <w:rsid w:val="0008037D"/>
    <w:rsid w:val="0008240E"/>
    <w:rsid w:val="00086C8F"/>
    <w:rsid w:val="00086D33"/>
    <w:rsid w:val="00090DCE"/>
    <w:rsid w:val="000966C6"/>
    <w:rsid w:val="000A18E0"/>
    <w:rsid w:val="000B2DD5"/>
    <w:rsid w:val="000B497F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4FA"/>
    <w:rsid w:val="0017083A"/>
    <w:rsid w:val="00192381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21AB7"/>
    <w:rsid w:val="00237716"/>
    <w:rsid w:val="002420CF"/>
    <w:rsid w:val="00246435"/>
    <w:rsid w:val="002464B7"/>
    <w:rsid w:val="00246BCF"/>
    <w:rsid w:val="0024777C"/>
    <w:rsid w:val="00270834"/>
    <w:rsid w:val="0027461A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A3866"/>
    <w:rsid w:val="003C7D34"/>
    <w:rsid w:val="003D23A3"/>
    <w:rsid w:val="003D3729"/>
    <w:rsid w:val="003D5856"/>
    <w:rsid w:val="00402E8B"/>
    <w:rsid w:val="00404E4F"/>
    <w:rsid w:val="004133D6"/>
    <w:rsid w:val="00413ECD"/>
    <w:rsid w:val="0041673A"/>
    <w:rsid w:val="0042339A"/>
    <w:rsid w:val="0042508F"/>
    <w:rsid w:val="00442847"/>
    <w:rsid w:val="00453D8D"/>
    <w:rsid w:val="004635FD"/>
    <w:rsid w:val="00465BC4"/>
    <w:rsid w:val="004705F8"/>
    <w:rsid w:val="004B609E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618"/>
    <w:rsid w:val="005C6655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26A1"/>
    <w:rsid w:val="0070342B"/>
    <w:rsid w:val="00707778"/>
    <w:rsid w:val="00714488"/>
    <w:rsid w:val="007254A7"/>
    <w:rsid w:val="0073600C"/>
    <w:rsid w:val="007643D0"/>
    <w:rsid w:val="00781675"/>
    <w:rsid w:val="00785A30"/>
    <w:rsid w:val="007A0363"/>
    <w:rsid w:val="007A10F7"/>
    <w:rsid w:val="0081207D"/>
    <w:rsid w:val="0081533C"/>
    <w:rsid w:val="0085439B"/>
    <w:rsid w:val="00860A04"/>
    <w:rsid w:val="00866572"/>
    <w:rsid w:val="0089026B"/>
    <w:rsid w:val="0089239A"/>
    <w:rsid w:val="00897434"/>
    <w:rsid w:val="008B05C3"/>
    <w:rsid w:val="008B1B52"/>
    <w:rsid w:val="008B3EDA"/>
    <w:rsid w:val="008B4965"/>
    <w:rsid w:val="008B4BEE"/>
    <w:rsid w:val="008C33E5"/>
    <w:rsid w:val="008D1ABD"/>
    <w:rsid w:val="008D3E51"/>
    <w:rsid w:val="008D50FD"/>
    <w:rsid w:val="008D661A"/>
    <w:rsid w:val="008E0E70"/>
    <w:rsid w:val="008F70D1"/>
    <w:rsid w:val="0090137A"/>
    <w:rsid w:val="0090204D"/>
    <w:rsid w:val="00936068"/>
    <w:rsid w:val="0094176B"/>
    <w:rsid w:val="009517CC"/>
    <w:rsid w:val="009615D4"/>
    <w:rsid w:val="00974677"/>
    <w:rsid w:val="009975BA"/>
    <w:rsid w:val="009A2F17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71B85"/>
    <w:rsid w:val="00A72910"/>
    <w:rsid w:val="00A72D34"/>
    <w:rsid w:val="00A75D6E"/>
    <w:rsid w:val="00A83404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D2D45"/>
    <w:rsid w:val="00BD3371"/>
    <w:rsid w:val="00BF68C8"/>
    <w:rsid w:val="00C01E68"/>
    <w:rsid w:val="00C11924"/>
    <w:rsid w:val="00C14A0F"/>
    <w:rsid w:val="00C2664E"/>
    <w:rsid w:val="00C326F9"/>
    <w:rsid w:val="00C37A29"/>
    <w:rsid w:val="00C41DED"/>
    <w:rsid w:val="00C45B94"/>
    <w:rsid w:val="00C55C51"/>
    <w:rsid w:val="00C56C10"/>
    <w:rsid w:val="00C6083C"/>
    <w:rsid w:val="00C653FE"/>
    <w:rsid w:val="00C70EFC"/>
    <w:rsid w:val="00C73612"/>
    <w:rsid w:val="00C932F3"/>
    <w:rsid w:val="00CB0A40"/>
    <w:rsid w:val="00CD61EB"/>
    <w:rsid w:val="00CE7FE2"/>
    <w:rsid w:val="00CF02F0"/>
    <w:rsid w:val="00D16F74"/>
    <w:rsid w:val="00D230AB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D4A2E"/>
    <w:rsid w:val="00DE46C9"/>
    <w:rsid w:val="00DF259D"/>
    <w:rsid w:val="00DF4E3E"/>
    <w:rsid w:val="00E0453D"/>
    <w:rsid w:val="00E05FA6"/>
    <w:rsid w:val="00E17F6A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B07F5"/>
    <w:rsid w:val="00EB0858"/>
    <w:rsid w:val="00EB496E"/>
    <w:rsid w:val="00EE6F14"/>
    <w:rsid w:val="00EF3F23"/>
    <w:rsid w:val="00EF5328"/>
    <w:rsid w:val="00F13027"/>
    <w:rsid w:val="00F13F4E"/>
    <w:rsid w:val="00F162D4"/>
    <w:rsid w:val="00F310B2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7B07"/>
    <w:rsid w:val="00F91C24"/>
    <w:rsid w:val="00F93598"/>
    <w:rsid w:val="00F943AA"/>
    <w:rsid w:val="00F94880"/>
    <w:rsid w:val="00FB0D65"/>
    <w:rsid w:val="00FB4A9F"/>
    <w:rsid w:val="00FC2D8B"/>
    <w:rsid w:val="00FD3306"/>
    <w:rsid w:val="00FE2D83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customXml/itemProps4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43</TotalTime>
  <Pages>2</Pages>
  <Words>116</Words>
  <Characters>576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Lisa Gulyas</cp:lastModifiedBy>
  <cp:revision>16</cp:revision>
  <cp:lastPrinted>2022-11-04T05:49:00Z</cp:lastPrinted>
  <dcterms:created xsi:type="dcterms:W3CDTF">2025-12-17T02:08:00Z</dcterms:created>
  <dcterms:modified xsi:type="dcterms:W3CDTF">2025-12-18T01:35:00Z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