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F4801" w14:textId="1645C228" w:rsidR="006230A4" w:rsidRDefault="006230A4" w:rsidP="006230A4">
      <w:pPr>
        <w:pStyle w:val="TOCHeading"/>
        <w:rPr>
          <w:sz w:val="18"/>
          <w:szCs w:val="16"/>
        </w:rPr>
      </w:pPr>
      <w:r>
        <w:t xml:space="preserve">Fact Sheet: Self-assess smoke impacts </w:t>
      </w:r>
      <w:r w:rsidR="00ED0CFA">
        <w:t>on</w:t>
      </w:r>
      <w:r>
        <w:t xml:space="preserve"> air quality </w:t>
      </w:r>
      <w:r w:rsidR="00ED0CFA">
        <w:br/>
      </w:r>
      <w:r w:rsidR="00ED0CFA" w:rsidRPr="00ED0CFA">
        <w:rPr>
          <w:sz w:val="18"/>
          <w:szCs w:val="16"/>
        </w:rPr>
        <w:t>Publication 1742.2 January 2026, replaces 1742.1 January 2020</w:t>
      </w:r>
    </w:p>
    <w:p w14:paraId="1A6792BF" w14:textId="76569F61" w:rsidR="008160B2" w:rsidRDefault="008160B2" w:rsidP="008160B2">
      <w:pPr>
        <w:rPr>
          <w:lang w:val="en-US"/>
        </w:rPr>
      </w:pPr>
      <w:proofErr w:type="gramStart"/>
      <w:r w:rsidRPr="008160B2">
        <w:rPr>
          <w:lang w:val="en-US"/>
        </w:rPr>
        <w:t>Smoke</w:t>
      </w:r>
      <w:proofErr w:type="gramEnd"/>
      <w:r w:rsidRPr="008160B2">
        <w:rPr>
          <w:lang w:val="en-US"/>
        </w:rPr>
        <w:t xml:space="preserve"> can affect people's health. </w:t>
      </w:r>
      <w:r w:rsidR="00A27EBA">
        <w:rPr>
          <w:lang w:val="en-US"/>
        </w:rPr>
        <w:t xml:space="preserve">Everyone should </w:t>
      </w:r>
      <w:r w:rsidR="00B274B7">
        <w:rPr>
          <w:lang w:val="en-US"/>
        </w:rPr>
        <w:t>reduce</w:t>
      </w:r>
      <w:r w:rsidR="00A27EBA">
        <w:rPr>
          <w:lang w:val="en-US"/>
        </w:rPr>
        <w:t xml:space="preserve"> their exposure to smoke.</w:t>
      </w:r>
    </w:p>
    <w:p w14:paraId="3BA1A8DC" w14:textId="399D7C24" w:rsidR="00ED0CFA" w:rsidRDefault="00926A83" w:rsidP="00ED0CFA">
      <w:pPr>
        <w:rPr>
          <w:lang w:val="en-US"/>
        </w:rPr>
      </w:pPr>
      <w:r>
        <w:rPr>
          <w:lang w:val="en-US"/>
        </w:rPr>
        <w:t xml:space="preserve">Check the air quality in your area </w:t>
      </w:r>
      <w:r w:rsidR="005327A4">
        <w:rPr>
          <w:lang w:val="en-US"/>
        </w:rPr>
        <w:t xml:space="preserve">on EPA’s website: </w:t>
      </w:r>
      <w:hyperlink r:id="rId11">
        <w:r w:rsidR="005327A4" w:rsidRPr="48F4ECE4">
          <w:rPr>
            <w:rStyle w:val="Hyperlink"/>
            <w:lang w:val="en-US"/>
          </w:rPr>
          <w:t>www.epa.vic.gov.au/check-air-and-water-quality</w:t>
        </w:r>
      </w:hyperlink>
      <w:r w:rsidR="005327A4" w:rsidRPr="48F4ECE4">
        <w:rPr>
          <w:lang w:val="en-US"/>
        </w:rPr>
        <w:t xml:space="preserve"> .</w:t>
      </w:r>
      <w:r w:rsidR="005327A4">
        <w:rPr>
          <w:lang w:val="en-US"/>
        </w:rPr>
        <w:t xml:space="preserve"> </w:t>
      </w:r>
      <w:r w:rsidR="00A27EBA">
        <w:rPr>
          <w:lang w:val="en-US"/>
        </w:rPr>
        <w:t xml:space="preserve">We provide real-time air quality </w:t>
      </w:r>
      <w:r w:rsidR="00510BE2">
        <w:rPr>
          <w:lang w:val="en-US"/>
        </w:rPr>
        <w:t>monitoring</w:t>
      </w:r>
      <w:r w:rsidR="00A27EBA">
        <w:rPr>
          <w:lang w:val="en-US"/>
        </w:rPr>
        <w:t xml:space="preserve">, </w:t>
      </w:r>
      <w:r w:rsidR="00510BE2">
        <w:rPr>
          <w:lang w:val="en-US"/>
        </w:rPr>
        <w:t>air quality forecasts</w:t>
      </w:r>
      <w:r w:rsidR="00A27EBA">
        <w:rPr>
          <w:lang w:val="en-US"/>
        </w:rPr>
        <w:t xml:space="preserve"> and health advice. </w:t>
      </w:r>
      <w:r w:rsidR="009F6E0E">
        <w:rPr>
          <w:lang w:val="en-US"/>
        </w:rPr>
        <w:t>If you can’t access EPA’s website</w:t>
      </w:r>
      <w:r w:rsidR="406DED29" w:rsidRPr="48F4ECE4">
        <w:rPr>
          <w:lang w:val="en-US"/>
        </w:rPr>
        <w:t xml:space="preserve"> or there are no monitors near you</w:t>
      </w:r>
      <w:r w:rsidR="009F6E0E">
        <w:rPr>
          <w:lang w:val="en-US"/>
        </w:rPr>
        <w:t xml:space="preserve">, you can use </w:t>
      </w:r>
      <w:r w:rsidR="004F6E8A">
        <w:rPr>
          <w:lang w:val="en-US"/>
        </w:rPr>
        <w:t xml:space="preserve">the </w:t>
      </w:r>
      <w:r w:rsidR="009F6E0E">
        <w:rPr>
          <w:lang w:val="en-US"/>
        </w:rPr>
        <w:t xml:space="preserve">visible landmarks around you to assess air quality and the health risks from smoke. </w:t>
      </w:r>
      <w:r w:rsidR="00510BE2">
        <w:rPr>
          <w:lang w:val="en-US"/>
        </w:rPr>
        <w:t>To do this:</w:t>
      </w:r>
    </w:p>
    <w:p w14:paraId="7006D05D" w14:textId="20407E50" w:rsidR="00510BE2" w:rsidRDefault="00510BE2" w:rsidP="00510BE2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>Estimate the distance between you and a landmark you can</w:t>
      </w:r>
      <w:r w:rsidR="004F6E8A">
        <w:rPr>
          <w:lang w:val="en-US"/>
        </w:rPr>
        <w:t xml:space="preserve"> </w:t>
      </w:r>
      <w:proofErr w:type="gramStart"/>
      <w:r w:rsidR="004F6E8A">
        <w:rPr>
          <w:lang w:val="en-US"/>
        </w:rPr>
        <w:t>only</w:t>
      </w:r>
      <w:r>
        <w:rPr>
          <w:lang w:val="en-US"/>
        </w:rPr>
        <w:t xml:space="preserve"> just</w:t>
      </w:r>
      <w:proofErr w:type="gramEnd"/>
      <w:r>
        <w:rPr>
          <w:lang w:val="en-US"/>
        </w:rPr>
        <w:t xml:space="preserve"> see. </w:t>
      </w:r>
    </w:p>
    <w:p w14:paraId="170BC9AF" w14:textId="58984FAB" w:rsidR="00510BE2" w:rsidRDefault="00510BE2" w:rsidP="00510BE2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Use the estimated distance and table below to identify the air quality category and health advice relevant to you. </w:t>
      </w:r>
    </w:p>
    <w:p w14:paraId="02F2B2DD" w14:textId="283C55E0" w:rsidR="00346220" w:rsidRDefault="00510BE2" w:rsidP="00346220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Take necessary precautions to reduce your exposure to smoke. </w:t>
      </w:r>
    </w:p>
    <w:p w14:paraId="69D5A945" w14:textId="739096BD" w:rsidR="000733F9" w:rsidRPr="000733F9" w:rsidRDefault="000733F9" w:rsidP="000733F9">
      <w:pPr>
        <w:rPr>
          <w:lang w:val="en-US"/>
        </w:rPr>
      </w:pPr>
      <w:r>
        <w:rPr>
          <w:lang w:val="en-US"/>
        </w:rPr>
        <w:t>People may be more sensitive to smoke if they</w:t>
      </w:r>
      <w:r w:rsidR="00C2621C">
        <w:rPr>
          <w:lang w:val="en-US"/>
        </w:rPr>
        <w:t xml:space="preserve"> have a heart or lung condition</w:t>
      </w:r>
      <w:r w:rsidR="0BEE2A6C" w:rsidRPr="48F4ECE4">
        <w:rPr>
          <w:lang w:val="en-US"/>
        </w:rPr>
        <w:t xml:space="preserve"> (including </w:t>
      </w:r>
      <w:r w:rsidR="00C2621C">
        <w:rPr>
          <w:lang w:val="en-US"/>
        </w:rPr>
        <w:t>asthma</w:t>
      </w:r>
      <w:r w:rsidR="635DBA8C" w:rsidRPr="48F4ECE4">
        <w:rPr>
          <w:lang w:val="en-US"/>
        </w:rPr>
        <w:t>)</w:t>
      </w:r>
      <w:r w:rsidR="00E65897">
        <w:rPr>
          <w:lang w:val="en-US"/>
        </w:rPr>
        <w:t xml:space="preserve"> or</w:t>
      </w:r>
      <w:r w:rsidR="00C2621C">
        <w:rPr>
          <w:lang w:val="en-US"/>
        </w:rPr>
        <w:t xml:space="preserve"> </w:t>
      </w:r>
      <w:r w:rsidR="00E65897">
        <w:rPr>
          <w:lang w:val="en-US"/>
        </w:rPr>
        <w:t xml:space="preserve">diabetes, or </w:t>
      </w:r>
      <w:r w:rsidR="00C2621C">
        <w:rPr>
          <w:lang w:val="en-US"/>
        </w:rPr>
        <w:t xml:space="preserve">are </w:t>
      </w:r>
      <w:r w:rsidR="004E1521">
        <w:rPr>
          <w:lang w:val="en-US"/>
        </w:rPr>
        <w:t>infants</w:t>
      </w:r>
      <w:r w:rsidR="00E65897">
        <w:rPr>
          <w:lang w:val="en-US"/>
        </w:rPr>
        <w:t>,</w:t>
      </w:r>
      <w:r w:rsidR="004E1521">
        <w:rPr>
          <w:lang w:val="en-US"/>
        </w:rPr>
        <w:t xml:space="preserve"> </w:t>
      </w:r>
      <w:r w:rsidR="00E65897">
        <w:rPr>
          <w:lang w:val="en-US"/>
        </w:rPr>
        <w:t>young</w:t>
      </w:r>
      <w:r w:rsidR="004E1521">
        <w:rPr>
          <w:lang w:val="en-US"/>
        </w:rPr>
        <w:t xml:space="preserve"> children</w:t>
      </w:r>
      <w:r w:rsidR="0024518D">
        <w:rPr>
          <w:lang w:val="en-US"/>
        </w:rPr>
        <w:t xml:space="preserve">, </w:t>
      </w:r>
      <w:r w:rsidR="00E65897">
        <w:rPr>
          <w:lang w:val="en-US"/>
        </w:rPr>
        <w:t>pregnant</w:t>
      </w:r>
      <w:r w:rsidR="0024518D">
        <w:rPr>
          <w:lang w:val="en-US"/>
        </w:rPr>
        <w:t>, or over 65</w:t>
      </w:r>
      <w:r w:rsidR="00E65897">
        <w:rPr>
          <w:lang w:val="en-US"/>
        </w:rPr>
        <w:t xml:space="preserve">.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837"/>
        <w:gridCol w:w="1206"/>
        <w:gridCol w:w="3579"/>
        <w:gridCol w:w="3579"/>
      </w:tblGrid>
      <w:tr w:rsidR="002E02F9" w:rsidRPr="00DB3B20" w14:paraId="124619B4" w14:textId="77777777" w:rsidTr="00660A79">
        <w:tc>
          <w:tcPr>
            <w:tcW w:w="1837" w:type="dxa"/>
            <w:shd w:val="clear" w:color="auto" w:fill="005FB4" w:themeFill="accent2"/>
          </w:tcPr>
          <w:p w14:paraId="4AF8785A" w14:textId="13694FAB" w:rsidR="002E02F9" w:rsidRPr="0057632C" w:rsidRDefault="002E02F9" w:rsidP="0083002B">
            <w:pPr>
              <w:spacing w:before="0" w:after="0"/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57632C"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  <w:t>Visible landmark</w:t>
            </w:r>
          </w:p>
        </w:tc>
        <w:tc>
          <w:tcPr>
            <w:tcW w:w="1206" w:type="dxa"/>
            <w:shd w:val="clear" w:color="auto" w:fill="005FB4" w:themeFill="accent2"/>
          </w:tcPr>
          <w:p w14:paraId="027E8E54" w14:textId="042B9C04" w:rsidR="002E02F9" w:rsidRPr="0057632C" w:rsidRDefault="002E02F9" w:rsidP="0083002B">
            <w:pPr>
              <w:spacing w:before="0" w:after="0"/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57632C"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  <w:t>Category</w:t>
            </w:r>
          </w:p>
        </w:tc>
        <w:tc>
          <w:tcPr>
            <w:tcW w:w="3579" w:type="dxa"/>
            <w:shd w:val="clear" w:color="auto" w:fill="005FB4" w:themeFill="accent2"/>
          </w:tcPr>
          <w:p w14:paraId="08F915A2" w14:textId="24951723" w:rsidR="002E02F9" w:rsidRPr="0057632C" w:rsidRDefault="002E02F9" w:rsidP="0083002B">
            <w:pPr>
              <w:spacing w:before="0" w:after="0"/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57632C"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  <w:t>Advice for people who are sensitive to smoke</w:t>
            </w:r>
          </w:p>
        </w:tc>
        <w:tc>
          <w:tcPr>
            <w:tcW w:w="3579" w:type="dxa"/>
            <w:shd w:val="clear" w:color="auto" w:fill="005FB4" w:themeFill="accent2"/>
          </w:tcPr>
          <w:p w14:paraId="56BFAC69" w14:textId="52948ACA" w:rsidR="002E02F9" w:rsidRPr="0057632C" w:rsidRDefault="002E02F9" w:rsidP="0083002B">
            <w:pPr>
              <w:spacing w:before="0" w:after="0"/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</w:pPr>
            <w:r w:rsidRPr="0057632C">
              <w:rPr>
                <w:b/>
                <w:bCs/>
                <w:color w:val="FFFFFF" w:themeColor="background1"/>
                <w:sz w:val="18"/>
                <w:szCs w:val="20"/>
                <w:lang w:val="en-US"/>
              </w:rPr>
              <w:t>Advice for everyone else</w:t>
            </w:r>
          </w:p>
        </w:tc>
      </w:tr>
      <w:tr w:rsidR="002E02F9" w:rsidRPr="00DB3B20" w14:paraId="13DC96AB" w14:textId="77777777" w:rsidTr="00DE75EA">
        <w:trPr>
          <w:trHeight w:val="393"/>
        </w:trPr>
        <w:tc>
          <w:tcPr>
            <w:tcW w:w="1837" w:type="dxa"/>
          </w:tcPr>
          <w:p w14:paraId="27537938" w14:textId="2423C2E0" w:rsidR="002E02F9" w:rsidRPr="00DB3B20" w:rsidRDefault="00102E4A" w:rsidP="0083002B">
            <w:pPr>
              <w:spacing w:before="0" w:after="0"/>
              <w:rPr>
                <w:b/>
                <w:bCs/>
                <w:color w:val="auto"/>
                <w:sz w:val="18"/>
                <w:szCs w:val="20"/>
                <w:lang w:val="en-US"/>
              </w:rPr>
            </w:pPr>
            <w:r w:rsidRPr="00DB3B20">
              <w:rPr>
                <w:b/>
                <w:bCs/>
                <w:color w:val="auto"/>
                <w:sz w:val="18"/>
                <w:szCs w:val="20"/>
                <w:lang w:val="en-US"/>
              </w:rPr>
              <w:t>About 20 km</w:t>
            </w:r>
          </w:p>
        </w:tc>
        <w:tc>
          <w:tcPr>
            <w:tcW w:w="1206" w:type="dxa"/>
            <w:shd w:val="clear" w:color="auto" w:fill="93D057"/>
          </w:tcPr>
          <w:p w14:paraId="2654D4E6" w14:textId="4B5C19B8" w:rsidR="002E02F9" w:rsidRPr="00DB3B20" w:rsidRDefault="002E02F9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Good</w:t>
            </w:r>
          </w:p>
        </w:tc>
        <w:tc>
          <w:tcPr>
            <w:tcW w:w="3579" w:type="dxa"/>
          </w:tcPr>
          <w:p w14:paraId="6600BA68" w14:textId="0EA5C55E" w:rsidR="002E02F9" w:rsidRPr="00DB3B20" w:rsidRDefault="00BD3891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No need to change your plans.</w:t>
            </w:r>
          </w:p>
        </w:tc>
        <w:tc>
          <w:tcPr>
            <w:tcW w:w="3579" w:type="dxa"/>
          </w:tcPr>
          <w:p w14:paraId="44FC0870" w14:textId="7A7CA9C4" w:rsidR="002E02F9" w:rsidRPr="00DB3B20" w:rsidRDefault="00BD3891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No need to change your plans.</w:t>
            </w:r>
          </w:p>
        </w:tc>
      </w:tr>
      <w:tr w:rsidR="002E02F9" w:rsidRPr="00DB3B20" w14:paraId="75BBAED3" w14:textId="77777777" w:rsidTr="00660A79">
        <w:tc>
          <w:tcPr>
            <w:tcW w:w="1837" w:type="dxa"/>
          </w:tcPr>
          <w:p w14:paraId="5D0F86DF" w14:textId="744A46E1" w:rsidR="002E02F9" w:rsidRPr="00DB3B20" w:rsidRDefault="00102E4A" w:rsidP="0083002B">
            <w:pPr>
              <w:spacing w:before="0" w:after="0"/>
              <w:rPr>
                <w:b/>
                <w:bCs/>
                <w:color w:val="auto"/>
                <w:sz w:val="18"/>
                <w:szCs w:val="20"/>
                <w:lang w:val="en-US"/>
              </w:rPr>
            </w:pPr>
            <w:r w:rsidRPr="00DB3B20">
              <w:rPr>
                <w:b/>
                <w:bCs/>
                <w:color w:val="auto"/>
                <w:sz w:val="18"/>
                <w:szCs w:val="20"/>
                <w:lang w:val="en-US"/>
              </w:rPr>
              <w:t>About 10 km</w:t>
            </w:r>
          </w:p>
        </w:tc>
        <w:tc>
          <w:tcPr>
            <w:tcW w:w="1206" w:type="dxa"/>
            <w:shd w:val="clear" w:color="auto" w:fill="ECC727"/>
          </w:tcPr>
          <w:p w14:paraId="108CD9C4" w14:textId="7AAD151A" w:rsidR="002E02F9" w:rsidRPr="00DB3B20" w:rsidRDefault="002E02F9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Fair</w:t>
            </w:r>
          </w:p>
        </w:tc>
        <w:tc>
          <w:tcPr>
            <w:tcW w:w="3579" w:type="dxa"/>
          </w:tcPr>
          <w:p w14:paraId="1D452916" w14:textId="56FB980F" w:rsidR="002E02F9" w:rsidRPr="00DB3B20" w:rsidRDefault="00BD3891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No need to change your plans</w:t>
            </w:r>
            <w:r w:rsidR="00272D51">
              <w:rPr>
                <w:sz w:val="18"/>
                <w:szCs w:val="20"/>
                <w:lang w:val="en-US"/>
              </w:rPr>
              <w:t>. B</w:t>
            </w:r>
            <w:r w:rsidRPr="00DB3B20">
              <w:rPr>
                <w:sz w:val="18"/>
                <w:szCs w:val="20"/>
                <w:lang w:val="en-US"/>
              </w:rPr>
              <w:t>e aware of changing conditions.</w:t>
            </w:r>
          </w:p>
        </w:tc>
        <w:tc>
          <w:tcPr>
            <w:tcW w:w="3579" w:type="dxa"/>
          </w:tcPr>
          <w:p w14:paraId="014601B2" w14:textId="7E1EAFF2" w:rsidR="002E02F9" w:rsidRPr="00DB3B20" w:rsidRDefault="00BD3891" w:rsidP="0083002B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No need to change your plans.</w:t>
            </w:r>
          </w:p>
        </w:tc>
      </w:tr>
      <w:tr w:rsidR="00DB3B20" w:rsidRPr="00DB3B20" w14:paraId="687123B4" w14:textId="77777777" w:rsidTr="00660A79">
        <w:tc>
          <w:tcPr>
            <w:tcW w:w="1837" w:type="dxa"/>
          </w:tcPr>
          <w:p w14:paraId="2B692CBC" w14:textId="56663960" w:rsidR="00DB3B20" w:rsidRPr="00DB3B20" w:rsidRDefault="00DB3B20" w:rsidP="00DB3B20">
            <w:pPr>
              <w:spacing w:before="0" w:after="0"/>
              <w:rPr>
                <w:b/>
                <w:bCs/>
                <w:color w:val="auto"/>
                <w:sz w:val="18"/>
                <w:szCs w:val="20"/>
                <w:lang w:val="en-US"/>
              </w:rPr>
            </w:pPr>
            <w:r w:rsidRPr="00DB3B20">
              <w:rPr>
                <w:b/>
                <w:bCs/>
                <w:color w:val="auto"/>
                <w:sz w:val="18"/>
                <w:szCs w:val="20"/>
                <w:lang w:val="en-US"/>
              </w:rPr>
              <w:t>About 5 km</w:t>
            </w:r>
          </w:p>
        </w:tc>
        <w:tc>
          <w:tcPr>
            <w:tcW w:w="1206" w:type="dxa"/>
            <w:shd w:val="clear" w:color="auto" w:fill="E1731A"/>
          </w:tcPr>
          <w:p w14:paraId="3C2ED874" w14:textId="71F0513B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Poor</w:t>
            </w:r>
          </w:p>
        </w:tc>
        <w:tc>
          <w:tcPr>
            <w:tcW w:w="3579" w:type="dxa"/>
          </w:tcPr>
          <w:p w14:paraId="6F15C287" w14:textId="6F0F3EB1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272D51">
              <w:rPr>
                <w:b/>
                <w:bCs/>
                <w:sz w:val="18"/>
                <w:szCs w:val="20"/>
                <w:lang w:val="en-US"/>
              </w:rPr>
              <w:t>Consider</w:t>
            </w:r>
            <w:r w:rsidRPr="00DB3B20">
              <w:rPr>
                <w:sz w:val="18"/>
                <w:szCs w:val="20"/>
                <w:lang w:val="en-US"/>
              </w:rPr>
              <w:t xml:space="preserve"> actions to reduce </w:t>
            </w:r>
            <w:r>
              <w:rPr>
                <w:sz w:val="18"/>
                <w:szCs w:val="20"/>
                <w:lang w:val="en-US"/>
              </w:rPr>
              <w:t xml:space="preserve">your </w:t>
            </w:r>
            <w:r w:rsidRPr="00DB3B20">
              <w:rPr>
                <w:sz w:val="18"/>
                <w:szCs w:val="20"/>
                <w:lang w:val="en-US"/>
              </w:rPr>
              <w:t>exposure</w:t>
            </w:r>
            <w:r>
              <w:rPr>
                <w:sz w:val="18"/>
                <w:szCs w:val="20"/>
                <w:lang w:val="en-US"/>
              </w:rPr>
              <w:t xml:space="preserve"> to smoke. </w:t>
            </w:r>
          </w:p>
        </w:tc>
        <w:tc>
          <w:tcPr>
            <w:tcW w:w="3579" w:type="dxa"/>
          </w:tcPr>
          <w:p w14:paraId="30D4A2AA" w14:textId="290F1D4B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sz w:val="18"/>
                <w:szCs w:val="20"/>
                <w:lang w:val="en-US"/>
              </w:rPr>
              <w:t>No need to change your plans</w:t>
            </w:r>
            <w:r w:rsidR="00272D51">
              <w:rPr>
                <w:sz w:val="18"/>
                <w:szCs w:val="20"/>
                <w:lang w:val="en-US"/>
              </w:rPr>
              <w:t>. B</w:t>
            </w:r>
            <w:r w:rsidRPr="00DB3B20">
              <w:rPr>
                <w:sz w:val="18"/>
                <w:szCs w:val="20"/>
                <w:lang w:val="en-US"/>
              </w:rPr>
              <w:t>e aware of changing conditions.</w:t>
            </w:r>
          </w:p>
        </w:tc>
      </w:tr>
      <w:tr w:rsidR="00DB3B20" w:rsidRPr="00DB3B20" w14:paraId="2DE30800" w14:textId="77777777" w:rsidTr="00660A79">
        <w:tc>
          <w:tcPr>
            <w:tcW w:w="1837" w:type="dxa"/>
          </w:tcPr>
          <w:p w14:paraId="575C4DCD" w14:textId="093CDF73" w:rsidR="00DB3B20" w:rsidRPr="00DB3B20" w:rsidRDefault="00DB3B20" w:rsidP="00DB3B20">
            <w:pPr>
              <w:spacing w:before="0" w:after="0"/>
              <w:rPr>
                <w:b/>
                <w:bCs/>
                <w:color w:val="auto"/>
                <w:sz w:val="18"/>
                <w:szCs w:val="20"/>
                <w:lang w:val="en-US"/>
              </w:rPr>
            </w:pPr>
            <w:r w:rsidRPr="00DB3B20">
              <w:rPr>
                <w:b/>
                <w:bCs/>
                <w:color w:val="auto"/>
                <w:sz w:val="18"/>
                <w:szCs w:val="20"/>
                <w:lang w:val="en-US"/>
              </w:rPr>
              <w:t>About 1.5 km</w:t>
            </w:r>
          </w:p>
        </w:tc>
        <w:tc>
          <w:tcPr>
            <w:tcW w:w="1206" w:type="dxa"/>
            <w:shd w:val="clear" w:color="auto" w:fill="B7002C"/>
          </w:tcPr>
          <w:p w14:paraId="5773A953" w14:textId="071BFA41" w:rsidR="00DB3B20" w:rsidRPr="00DB3B20" w:rsidRDefault="00DB3B20" w:rsidP="00DB3B20">
            <w:pPr>
              <w:spacing w:before="0" w:after="0"/>
              <w:rPr>
                <w:color w:val="FFFFFF" w:themeColor="background1"/>
                <w:sz w:val="18"/>
                <w:szCs w:val="20"/>
                <w:lang w:val="en-US"/>
              </w:rPr>
            </w:pPr>
            <w:r w:rsidRPr="00DB3B20">
              <w:rPr>
                <w:color w:val="FFFFFF" w:themeColor="background1"/>
                <w:sz w:val="18"/>
                <w:szCs w:val="20"/>
                <w:lang w:val="en-US"/>
              </w:rPr>
              <w:t>Very Poor</w:t>
            </w:r>
          </w:p>
        </w:tc>
        <w:tc>
          <w:tcPr>
            <w:tcW w:w="3579" w:type="dxa"/>
          </w:tcPr>
          <w:p w14:paraId="59C44CD2" w14:textId="7010F932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272D51">
              <w:rPr>
                <w:b/>
                <w:bCs/>
                <w:sz w:val="18"/>
                <w:szCs w:val="20"/>
                <w:lang w:val="en-US"/>
              </w:rPr>
              <w:t>Take action</w:t>
            </w:r>
            <w:r>
              <w:rPr>
                <w:sz w:val="18"/>
                <w:szCs w:val="20"/>
                <w:lang w:val="en-US"/>
              </w:rPr>
              <w:t xml:space="preserve"> to reduce your exposure to smoke. </w:t>
            </w:r>
          </w:p>
        </w:tc>
        <w:tc>
          <w:tcPr>
            <w:tcW w:w="3579" w:type="dxa"/>
          </w:tcPr>
          <w:p w14:paraId="5AC40AE6" w14:textId="57DF1684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272D51">
              <w:rPr>
                <w:b/>
                <w:bCs/>
                <w:sz w:val="18"/>
                <w:szCs w:val="20"/>
                <w:lang w:val="en-US"/>
              </w:rPr>
              <w:t>Consider</w:t>
            </w:r>
            <w:r w:rsidRPr="00DB3B20">
              <w:rPr>
                <w:sz w:val="18"/>
                <w:szCs w:val="20"/>
                <w:lang w:val="en-US"/>
              </w:rPr>
              <w:t xml:space="preserve"> actions to reduce </w:t>
            </w:r>
            <w:r>
              <w:rPr>
                <w:sz w:val="18"/>
                <w:szCs w:val="20"/>
                <w:lang w:val="en-US"/>
              </w:rPr>
              <w:t xml:space="preserve">your </w:t>
            </w:r>
            <w:r w:rsidRPr="00DB3B20">
              <w:rPr>
                <w:sz w:val="18"/>
                <w:szCs w:val="20"/>
                <w:lang w:val="en-US"/>
              </w:rPr>
              <w:t>exposure</w:t>
            </w:r>
            <w:r>
              <w:rPr>
                <w:sz w:val="18"/>
                <w:szCs w:val="20"/>
                <w:lang w:val="en-US"/>
              </w:rPr>
              <w:t xml:space="preserve"> to smoke. </w:t>
            </w:r>
          </w:p>
        </w:tc>
      </w:tr>
      <w:tr w:rsidR="00DB3B20" w:rsidRPr="00DB3B20" w14:paraId="5CB834B9" w14:textId="77777777" w:rsidTr="00660A79">
        <w:tc>
          <w:tcPr>
            <w:tcW w:w="1837" w:type="dxa"/>
          </w:tcPr>
          <w:p w14:paraId="5BDDA33D" w14:textId="39F2E972" w:rsidR="00DB3B20" w:rsidRPr="00DB3B20" w:rsidRDefault="00DB3B20" w:rsidP="00DB3B20">
            <w:pPr>
              <w:spacing w:before="0" w:after="0"/>
              <w:rPr>
                <w:b/>
                <w:bCs/>
                <w:color w:val="auto"/>
                <w:sz w:val="18"/>
                <w:szCs w:val="20"/>
                <w:lang w:val="en-US"/>
              </w:rPr>
            </w:pPr>
            <w:r w:rsidRPr="00DB3B20">
              <w:rPr>
                <w:b/>
                <w:bCs/>
                <w:color w:val="auto"/>
                <w:sz w:val="18"/>
                <w:szCs w:val="20"/>
                <w:lang w:val="en-US"/>
              </w:rPr>
              <w:t>Less than 1.5 km</w:t>
            </w:r>
          </w:p>
        </w:tc>
        <w:tc>
          <w:tcPr>
            <w:tcW w:w="1206" w:type="dxa"/>
            <w:shd w:val="clear" w:color="auto" w:fill="570019"/>
          </w:tcPr>
          <w:p w14:paraId="79B6B7CC" w14:textId="56FA500B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DB3B20">
              <w:rPr>
                <w:color w:val="FFFFFF" w:themeColor="background1"/>
                <w:sz w:val="18"/>
                <w:szCs w:val="20"/>
                <w:lang w:val="en-US"/>
              </w:rPr>
              <w:t>Extremely Poor</w:t>
            </w:r>
          </w:p>
        </w:tc>
        <w:tc>
          <w:tcPr>
            <w:tcW w:w="3579" w:type="dxa"/>
          </w:tcPr>
          <w:p w14:paraId="6CFC0C55" w14:textId="1AD97950" w:rsidR="00DB3B20" w:rsidRPr="00DB3B20" w:rsidRDefault="00DB3B20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272D51">
              <w:rPr>
                <w:b/>
                <w:bCs/>
                <w:sz w:val="18"/>
                <w:szCs w:val="20"/>
                <w:lang w:val="en-US"/>
              </w:rPr>
              <w:t>Take action</w:t>
            </w:r>
            <w:r>
              <w:rPr>
                <w:sz w:val="18"/>
                <w:szCs w:val="20"/>
                <w:lang w:val="en-US"/>
              </w:rPr>
              <w:t xml:space="preserve"> to reduce your exposure to smoke.</w:t>
            </w:r>
          </w:p>
        </w:tc>
        <w:tc>
          <w:tcPr>
            <w:tcW w:w="3579" w:type="dxa"/>
          </w:tcPr>
          <w:p w14:paraId="1C7201B5" w14:textId="31AD58E8" w:rsidR="00DB3B20" w:rsidRPr="00DB3B20" w:rsidRDefault="00272D51" w:rsidP="00DB3B20">
            <w:pPr>
              <w:spacing w:before="0" w:after="0"/>
              <w:rPr>
                <w:sz w:val="18"/>
                <w:szCs w:val="20"/>
                <w:lang w:val="en-US"/>
              </w:rPr>
            </w:pPr>
            <w:r w:rsidRPr="00272D51">
              <w:rPr>
                <w:b/>
                <w:bCs/>
                <w:sz w:val="18"/>
                <w:szCs w:val="20"/>
                <w:lang w:val="en-US"/>
              </w:rPr>
              <w:t>Take action</w:t>
            </w:r>
            <w:r>
              <w:rPr>
                <w:sz w:val="18"/>
                <w:szCs w:val="20"/>
                <w:lang w:val="en-US"/>
              </w:rPr>
              <w:t xml:space="preserve"> to reduce your exposure to smoke. </w:t>
            </w:r>
          </w:p>
        </w:tc>
      </w:tr>
    </w:tbl>
    <w:p w14:paraId="44331891" w14:textId="5AB8B215" w:rsidR="00510BE2" w:rsidRPr="003B0BF2" w:rsidRDefault="00272D51" w:rsidP="00510BE2">
      <w:pPr>
        <w:rPr>
          <w:rFonts w:eastAsiaTheme="majorEastAsia" w:cstheme="majorBidi"/>
          <w:color w:val="005FB4"/>
          <w:sz w:val="32"/>
          <w:szCs w:val="28"/>
        </w:rPr>
      </w:pPr>
      <w:r w:rsidRPr="003B0BF2">
        <w:rPr>
          <w:rFonts w:eastAsiaTheme="majorEastAsia" w:cstheme="majorBidi"/>
          <w:color w:val="005FB4"/>
          <w:sz w:val="32"/>
          <w:szCs w:val="28"/>
        </w:rPr>
        <w:t>Actions to reduce your exposure to smoke</w:t>
      </w:r>
    </w:p>
    <w:p w14:paraId="271B8D28" w14:textId="02AA0C71" w:rsidR="00272D51" w:rsidRDefault="008D5D42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Avoid outdoor physical activity. </w:t>
      </w:r>
    </w:p>
    <w:p w14:paraId="17F07A81" w14:textId="6BC11424" w:rsidR="008D5D42" w:rsidRDefault="008D5D42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>Close windows and doors. Open them when conditions improve.</w:t>
      </w:r>
    </w:p>
    <w:p w14:paraId="730BC362" w14:textId="5B64812F" w:rsidR="008D5D42" w:rsidRDefault="009E6359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>Use a portable air cleaner with a HEPA filter</w:t>
      </w:r>
      <w:r w:rsidR="009C3C08">
        <w:rPr>
          <w:lang w:val="en-US"/>
        </w:rPr>
        <w:t>,</w:t>
      </w:r>
      <w:r>
        <w:rPr>
          <w:lang w:val="en-US"/>
        </w:rPr>
        <w:t xml:space="preserve"> if you have one. Set </w:t>
      </w:r>
      <w:r w:rsidR="00EE50C6">
        <w:rPr>
          <w:lang w:val="en-US"/>
        </w:rPr>
        <w:t>air conditioners</w:t>
      </w:r>
      <w:r>
        <w:rPr>
          <w:lang w:val="en-US"/>
        </w:rPr>
        <w:t xml:space="preserve"> to recirculate. </w:t>
      </w:r>
      <w:r w:rsidR="00FA1E5C">
        <w:rPr>
          <w:lang w:val="en-US"/>
        </w:rPr>
        <w:t xml:space="preserve">Do not use </w:t>
      </w:r>
      <w:r w:rsidR="003347A2">
        <w:rPr>
          <w:lang w:val="en-US"/>
        </w:rPr>
        <w:t>evaporative cooling</w:t>
      </w:r>
      <w:r w:rsidR="00FA1E5C">
        <w:rPr>
          <w:lang w:val="en-US"/>
        </w:rPr>
        <w:t xml:space="preserve"> systems as they bring in air from outside. </w:t>
      </w:r>
    </w:p>
    <w:p w14:paraId="0E34E0AD" w14:textId="1BD4E97F" w:rsidR="009E6359" w:rsidRDefault="009E6359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>Use a P2 or N95 mask</w:t>
      </w:r>
      <w:r w:rsidR="009C3C08">
        <w:rPr>
          <w:lang w:val="en-US"/>
        </w:rPr>
        <w:t>,</w:t>
      </w:r>
      <w:r>
        <w:rPr>
          <w:lang w:val="en-US"/>
        </w:rPr>
        <w:t xml:space="preserve"> if safe</w:t>
      </w:r>
      <w:r w:rsidR="0057632C">
        <w:rPr>
          <w:lang w:val="en-US"/>
        </w:rPr>
        <w:t xml:space="preserve"> for you</w:t>
      </w:r>
      <w:r>
        <w:rPr>
          <w:lang w:val="en-US"/>
        </w:rPr>
        <w:t xml:space="preserve"> to do so.</w:t>
      </w:r>
    </w:p>
    <w:p w14:paraId="6D7FAE31" w14:textId="5C4FA677" w:rsidR="009E6359" w:rsidRDefault="009E6359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Go to a place with cleaner air, like a library or shopping </w:t>
      </w:r>
      <w:r w:rsidR="00EE50C6">
        <w:rPr>
          <w:lang w:val="en-US"/>
        </w:rPr>
        <w:t>center</w:t>
      </w:r>
      <w:r>
        <w:rPr>
          <w:lang w:val="en-US"/>
        </w:rPr>
        <w:t xml:space="preserve">. </w:t>
      </w:r>
    </w:p>
    <w:p w14:paraId="28BC737B" w14:textId="3BA6D4CC" w:rsidR="009E6359" w:rsidRDefault="00DE75EA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>Monitor your symptoms and f</w:t>
      </w:r>
      <w:r w:rsidR="009E6359">
        <w:rPr>
          <w:lang w:val="en-US"/>
        </w:rPr>
        <w:t xml:space="preserve">ollow the treatment plan recommended by your doctor. </w:t>
      </w:r>
    </w:p>
    <w:p w14:paraId="3B0EEBA2" w14:textId="0DF6EB65" w:rsidR="00EE50C6" w:rsidRDefault="00EE50C6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If you are concerned about your symptoms call Nurse on Call </w:t>
      </w:r>
      <w:r w:rsidR="001F528D">
        <w:rPr>
          <w:lang w:val="en-US"/>
        </w:rPr>
        <w:t>(1300 60 60 42</w:t>
      </w:r>
      <w:r w:rsidR="155F530A" w:rsidRPr="48F4ECE4">
        <w:rPr>
          <w:lang w:val="en-US"/>
        </w:rPr>
        <w:t>)</w:t>
      </w:r>
      <w:r w:rsidR="115FCF4E" w:rsidRPr="48F4ECE4">
        <w:rPr>
          <w:lang w:val="en-US"/>
        </w:rPr>
        <w:t>,</w:t>
      </w:r>
      <w:r w:rsidRPr="48F4ECE4">
        <w:rPr>
          <w:lang w:val="en-US"/>
        </w:rPr>
        <w:t xml:space="preserve"> </w:t>
      </w:r>
      <w:r>
        <w:rPr>
          <w:lang w:val="en-US"/>
        </w:rPr>
        <w:t>see your doctor</w:t>
      </w:r>
      <w:r w:rsidR="006E29D2">
        <w:rPr>
          <w:lang w:val="en-US"/>
        </w:rPr>
        <w:t>,</w:t>
      </w:r>
      <w:r w:rsidR="115FCF4E" w:rsidRPr="48F4ECE4">
        <w:rPr>
          <w:lang w:val="en-US"/>
        </w:rPr>
        <w:t xml:space="preserve"> or </w:t>
      </w:r>
      <w:r w:rsidR="115FCF4E">
        <w:t>contact the</w:t>
      </w:r>
      <w:r w:rsidR="115FCF4E" w:rsidRPr="48F4ECE4">
        <w:rPr>
          <w:rFonts w:ascii="Cambria" w:hAnsi="Cambria" w:cs="Cambria"/>
        </w:rPr>
        <w:t> </w:t>
      </w:r>
      <w:hyperlink r:id="rId12" w:tooltip="https://urldefense.com/v3/__https://www.vved.org.au/__;!!C5rN6bSF!BrO7RtF18Oze5HAVbiJCkvo05Pm9ZH-lplKIivaQPsX_3EkFabmOcSIqqkCwR4pRVPpWa_cOjkDsYYl3eJhgkyFQhh-O6LYmIVy3DJZpsFkhmA$" w:history="1">
        <w:r w:rsidR="115FCF4E" w:rsidRPr="48F4ECE4">
          <w:rPr>
            <w:rStyle w:val="Hyperlink"/>
          </w:rPr>
          <w:t>Victorian Virtual Emergency Department</w:t>
        </w:r>
      </w:hyperlink>
      <w:r w:rsidR="00BC2435">
        <w:rPr>
          <w:lang w:val="en-US"/>
        </w:rPr>
        <w:t xml:space="preserve"> (</w:t>
      </w:r>
      <w:hyperlink r:id="rId13" w:history="1">
        <w:r w:rsidR="006E29D2" w:rsidRPr="005C7D29">
          <w:rPr>
            <w:rStyle w:val="Hyperlink"/>
            <w:lang w:val="en-US"/>
          </w:rPr>
          <w:t>www.vved.org.au</w:t>
        </w:r>
      </w:hyperlink>
      <w:r w:rsidR="00A53EE0">
        <w:rPr>
          <w:lang w:val="en-US"/>
        </w:rPr>
        <w:t>)</w:t>
      </w:r>
      <w:r w:rsidR="115FCF4E">
        <w:t>.</w:t>
      </w:r>
    </w:p>
    <w:p w14:paraId="0E6A5AC3" w14:textId="6EC6DBE5" w:rsidR="009E6359" w:rsidRDefault="00EE50C6" w:rsidP="00272D51">
      <w:pPr>
        <w:pStyle w:val="ListParagraph"/>
        <w:numPr>
          <w:ilvl w:val="0"/>
          <w:numId w:val="40"/>
        </w:numPr>
        <w:rPr>
          <w:lang w:val="en-US"/>
        </w:rPr>
      </w:pPr>
      <w:r>
        <w:rPr>
          <w:lang w:val="en-US"/>
        </w:rPr>
        <w:t xml:space="preserve">If you or anyone in your care has trouble breathing or tightness in the chest, call 000. </w:t>
      </w:r>
    </w:p>
    <w:p w14:paraId="6D20FC40" w14:textId="5DEED00F" w:rsidR="00A9185D" w:rsidRDefault="000315FD" w:rsidP="00FC45F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7EC3C" wp14:editId="791B2FA3">
                <wp:simplePos x="0" y="0"/>
                <wp:positionH relativeFrom="column">
                  <wp:posOffset>12065</wp:posOffset>
                </wp:positionH>
                <wp:positionV relativeFrom="paragraph">
                  <wp:posOffset>-23495</wp:posOffset>
                </wp:positionV>
                <wp:extent cx="5964555" cy="339932"/>
                <wp:effectExtent l="0" t="0" r="17145" b="22225"/>
                <wp:wrapNone/>
                <wp:docPr id="17707606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555" cy="33993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2D4A0" w14:textId="4E7D1BD7" w:rsidR="003C61FC" w:rsidRDefault="00427902">
                            <w:r>
                              <w:t xml:space="preserve">Your nose is an excellent smoke detector. </w:t>
                            </w:r>
                            <w:r w:rsidR="00E64DC0">
                              <w:t xml:space="preserve">If you can smell </w:t>
                            </w:r>
                            <w:proofErr w:type="gramStart"/>
                            <w:r w:rsidR="00E64DC0">
                              <w:t>it</w:t>
                            </w:r>
                            <w:proofErr w:type="gramEnd"/>
                            <w:r w:rsidR="00E64DC0">
                              <w:t xml:space="preserve"> you’re exposed to smoke.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7EC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95pt;margin-top:-1.85pt;width:469.65pt;height:2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" fillcolor="white [3201]" strokecolor="#005fb4 [3205]" strokeweight="1pt">
                <v:textbox>
                  <w:txbxContent>
                    <w:p w14:paraId="0D72D4A0" w14:textId="4E7D1BD7" w:rsidR="003C61FC" w:rsidRDefault="00427902">
                      <w:r>
                        <w:t xml:space="preserve">Your nose is an excellent smoke detector. </w:t>
                      </w:r>
                      <w:r w:rsidR="00E64DC0">
                        <w:t xml:space="preserve">If you can smell </w:t>
                      </w:r>
                      <w:proofErr w:type="gramStart"/>
                      <w:r w:rsidR="00E64DC0">
                        <w:t>it</w:t>
                      </w:r>
                      <w:proofErr w:type="gramEnd"/>
                      <w:r w:rsidR="00E64DC0">
                        <w:t xml:space="preserve"> you’re exposed to smoke.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185D" w:rsidSect="001708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E0119" w14:textId="77777777" w:rsidR="0034005F" w:rsidRDefault="0034005F" w:rsidP="00C37A29">
      <w:pPr>
        <w:spacing w:after="0"/>
      </w:pPr>
      <w:r>
        <w:separator/>
      </w:r>
    </w:p>
  </w:endnote>
  <w:endnote w:type="continuationSeparator" w:id="0">
    <w:p w14:paraId="56B99809" w14:textId="77777777" w:rsidR="0034005F" w:rsidRDefault="0034005F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EEF297FB-E4D3-4F00-84A2-E2B1913CE582}"/>
    <w:embedBold r:id="rId2" w:fontKey="{E9158336-B931-49ED-A2E7-2601EDCC56A3}"/>
    <w:embedItalic r:id="rId3" w:fontKey="{EBD64CD2-2D0D-4C03-B526-1FFB79CB5E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B510C59-8AEB-46CD-B918-1E8209A76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52B3E302-37EF-4B50-BEB6-B4A2362C9C01}"/>
    <w:embedBold r:id="rId6" w:fontKey="{0FFCD333-E8A5-4099-9686-AC84FBB721B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62F9C2B7-15A3-46B3-AD31-558D425749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7FDF567-0C4D-4F1E-B9A0-6433C1CD0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FBDEA" w14:textId="77777777" w:rsidR="005F013F" w:rsidRDefault="005F0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FBD73" w14:textId="77777777" w:rsidR="0094176B" w:rsidRDefault="0094176B" w:rsidP="008D661A">
    <w:pPr>
      <w:pStyle w:val="FooterLeft"/>
    </w:pPr>
  </w:p>
  <w:p w14:paraId="5FC3AC42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5A49459D" wp14:editId="48008A3A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D4D2CA" id="Group 15" o:spid="_x0000_s1026" style="position:absolute;margin-left:433.5pt;margin-top:745.5pt;width:76.8pt;height:96.25pt;z-index:251658240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/Ccrg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70B444C1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0DF93" w14:textId="77777777" w:rsidR="00F943AA" w:rsidRPr="00A212D5" w:rsidRDefault="00A212D5" w:rsidP="00F943AA">
    <w:pPr>
      <w:pStyle w:val="FooterLeft"/>
      <w:rPr>
        <w:rStyle w:val="Bold"/>
      </w:rPr>
    </w:pPr>
    <w:r>
      <w:rPr>
        <w:rStyle w:val="Bold"/>
      </w:rPr>
      <w:t>epa.vic.gov.au</w:t>
    </w:r>
  </w:p>
  <w:p w14:paraId="405DE7FD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22A846E0" wp14:editId="2CB3D17F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2350DD" id="Group 4" o:spid="_x0000_s1026" style="position:absolute;margin-left:447.45pt;margin-top:740pt;width:62.7pt;height:101.75pt;z-index:251658241;mso-position-horizontal-relative:margin;mso-position-vertical-relative:page;mso-width-relative:margin;mso-height-relative:margin" coordorigin="1783,-2199" coordsize="7958,12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left:1783;top:-2199;width:7958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">
                <v:imagedata r:id="rId3" o:title=""/>
              </v:shape>
              <v:rect id="Rectangle 9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A8944" w14:textId="77777777" w:rsidR="0034005F" w:rsidRDefault="0034005F" w:rsidP="00C37A29">
      <w:pPr>
        <w:spacing w:after="0"/>
      </w:pPr>
      <w:r>
        <w:separator/>
      </w:r>
    </w:p>
  </w:footnote>
  <w:footnote w:type="continuationSeparator" w:id="0">
    <w:p w14:paraId="584B8747" w14:textId="77777777" w:rsidR="0034005F" w:rsidRDefault="0034005F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51B55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E54CB07" wp14:editId="35FD87A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8D1F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4CB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78D1F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605E2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F6C8F3D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CA301" w14:textId="77777777" w:rsidR="005C6655" w:rsidRDefault="005C6655" w:rsidP="005C6655">
    <w:pPr>
      <w:pStyle w:val="OFFICIAL"/>
      <w:framePr w:wrap="around"/>
    </w:pPr>
    <w:r>
      <w:t>OFFICIAL</w:t>
    </w:r>
  </w:p>
  <w:p w14:paraId="2BA6624A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58242" behindDoc="0" locked="1" layoutInCell="1" allowOverlap="1" wp14:anchorId="57C3A604" wp14:editId="07C4C438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39CF"/>
    <w:multiLevelType w:val="multilevel"/>
    <w:tmpl w:val="1926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C730E"/>
    <w:multiLevelType w:val="multilevel"/>
    <w:tmpl w:val="3F340C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F33E35"/>
    <w:multiLevelType w:val="multilevel"/>
    <w:tmpl w:val="DD046EF0"/>
    <w:numStyleLink w:val="LetteredList"/>
  </w:abstractNum>
  <w:abstractNum w:abstractNumId="4" w15:restartNumberingAfterBreak="0">
    <w:nsid w:val="0C1C30B3"/>
    <w:multiLevelType w:val="multilevel"/>
    <w:tmpl w:val="DA52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A5E93"/>
    <w:multiLevelType w:val="multilevel"/>
    <w:tmpl w:val="1646C884"/>
    <w:numStyleLink w:val="Bullets"/>
  </w:abstractNum>
  <w:abstractNum w:abstractNumId="6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7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895525B"/>
    <w:multiLevelType w:val="multilevel"/>
    <w:tmpl w:val="589E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7B2AD6"/>
    <w:multiLevelType w:val="multilevel"/>
    <w:tmpl w:val="1A5E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FB6448"/>
    <w:multiLevelType w:val="multilevel"/>
    <w:tmpl w:val="C5FA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D62DFF"/>
    <w:multiLevelType w:val="hybridMultilevel"/>
    <w:tmpl w:val="84BA48EE"/>
    <w:lvl w:ilvl="0" w:tplc="C80CF76C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color w:val="005FB4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9A5ECD"/>
    <w:multiLevelType w:val="hybridMultilevel"/>
    <w:tmpl w:val="E65AD0A4"/>
    <w:lvl w:ilvl="0" w:tplc="95AC73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86533"/>
    <w:multiLevelType w:val="multilevel"/>
    <w:tmpl w:val="393875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29FF5086"/>
    <w:multiLevelType w:val="multilevel"/>
    <w:tmpl w:val="F82E8C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ABB768B"/>
    <w:multiLevelType w:val="multilevel"/>
    <w:tmpl w:val="F338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6431B6"/>
    <w:multiLevelType w:val="multilevel"/>
    <w:tmpl w:val="B24A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E511576"/>
    <w:multiLevelType w:val="multilevel"/>
    <w:tmpl w:val="269E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371CF"/>
    <w:multiLevelType w:val="hybridMultilevel"/>
    <w:tmpl w:val="73F4C0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F1587"/>
    <w:multiLevelType w:val="multilevel"/>
    <w:tmpl w:val="22C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81B19BE"/>
    <w:multiLevelType w:val="hybridMultilevel"/>
    <w:tmpl w:val="86FCE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62FA5"/>
    <w:multiLevelType w:val="multilevel"/>
    <w:tmpl w:val="16E81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3D0F8A"/>
    <w:multiLevelType w:val="hybridMultilevel"/>
    <w:tmpl w:val="8256B86E"/>
    <w:lvl w:ilvl="0" w:tplc="61985FC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90774"/>
    <w:multiLevelType w:val="multilevel"/>
    <w:tmpl w:val="9DFC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D3680B"/>
    <w:multiLevelType w:val="multilevel"/>
    <w:tmpl w:val="20B4D9F2"/>
    <w:numStyleLink w:val="ListHeadings"/>
  </w:abstractNum>
  <w:abstractNum w:abstractNumId="25" w15:restartNumberingAfterBreak="0">
    <w:nsid w:val="4C0802BB"/>
    <w:multiLevelType w:val="multilevel"/>
    <w:tmpl w:val="ECF6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C2A2F5A"/>
    <w:multiLevelType w:val="multilevel"/>
    <w:tmpl w:val="9FA4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BB1A2A"/>
    <w:multiLevelType w:val="multilevel"/>
    <w:tmpl w:val="AF166534"/>
    <w:numStyleLink w:val="Numbering"/>
  </w:abstractNum>
  <w:abstractNum w:abstractNumId="28" w15:restartNumberingAfterBreak="0">
    <w:nsid w:val="5171171F"/>
    <w:multiLevelType w:val="hybridMultilevel"/>
    <w:tmpl w:val="2C5AD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268C8"/>
    <w:multiLevelType w:val="multilevel"/>
    <w:tmpl w:val="13AA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5BE26E5"/>
    <w:multiLevelType w:val="hybridMultilevel"/>
    <w:tmpl w:val="EF00808E"/>
    <w:lvl w:ilvl="0" w:tplc="5406DBD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2654E"/>
    <w:multiLevelType w:val="multilevel"/>
    <w:tmpl w:val="5E18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664394"/>
    <w:multiLevelType w:val="hybridMultilevel"/>
    <w:tmpl w:val="846E1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75582"/>
    <w:multiLevelType w:val="multilevel"/>
    <w:tmpl w:val="68EC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346DA0"/>
    <w:multiLevelType w:val="hybridMultilevel"/>
    <w:tmpl w:val="D5FA62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985FC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6" w15:restartNumberingAfterBreak="0">
    <w:nsid w:val="6BD46B14"/>
    <w:multiLevelType w:val="multilevel"/>
    <w:tmpl w:val="6034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843C0A"/>
    <w:multiLevelType w:val="hybridMultilevel"/>
    <w:tmpl w:val="28A0E3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76E7B"/>
    <w:multiLevelType w:val="hybridMultilevel"/>
    <w:tmpl w:val="63BC9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9E0D9D"/>
    <w:multiLevelType w:val="multilevel"/>
    <w:tmpl w:val="CCBE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03418277">
    <w:abstractNumId w:val="35"/>
  </w:num>
  <w:num w:numId="2" w16cid:durableId="846598071">
    <w:abstractNumId w:val="6"/>
  </w:num>
  <w:num w:numId="3" w16cid:durableId="659580476">
    <w:abstractNumId w:val="2"/>
  </w:num>
  <w:num w:numId="4" w16cid:durableId="2036539326">
    <w:abstractNumId w:val="5"/>
  </w:num>
  <w:num w:numId="5" w16cid:durableId="444039133">
    <w:abstractNumId w:val="7"/>
  </w:num>
  <w:num w:numId="6" w16cid:durableId="1137259616">
    <w:abstractNumId w:val="3"/>
  </w:num>
  <w:num w:numId="7" w16cid:durableId="1232807673">
    <w:abstractNumId w:val="24"/>
  </w:num>
  <w:num w:numId="8" w16cid:durableId="474488205">
    <w:abstractNumId w:val="27"/>
  </w:num>
  <w:num w:numId="9" w16cid:durableId="800612150">
    <w:abstractNumId w:val="38"/>
  </w:num>
  <w:num w:numId="10" w16cid:durableId="1605379768">
    <w:abstractNumId w:val="37"/>
  </w:num>
  <w:num w:numId="11" w16cid:durableId="1705710117">
    <w:abstractNumId w:val="36"/>
  </w:num>
  <w:num w:numId="12" w16cid:durableId="1597009015">
    <w:abstractNumId w:val="16"/>
  </w:num>
  <w:num w:numId="13" w16cid:durableId="1610772176">
    <w:abstractNumId w:val="29"/>
  </w:num>
  <w:num w:numId="14" w16cid:durableId="682782867">
    <w:abstractNumId w:val="19"/>
  </w:num>
  <w:num w:numId="15" w16cid:durableId="514732907">
    <w:abstractNumId w:val="39"/>
  </w:num>
  <w:num w:numId="16" w16cid:durableId="877164112">
    <w:abstractNumId w:val="20"/>
  </w:num>
  <w:num w:numId="17" w16cid:durableId="448162387">
    <w:abstractNumId w:val="25"/>
  </w:num>
  <w:num w:numId="18" w16cid:durableId="673338242">
    <w:abstractNumId w:val="32"/>
  </w:num>
  <w:num w:numId="19" w16cid:durableId="1048840598">
    <w:abstractNumId w:val="26"/>
  </w:num>
  <w:num w:numId="20" w16cid:durableId="163374748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99931065">
    <w:abstractNumId w:val="9"/>
  </w:num>
  <w:num w:numId="22" w16cid:durableId="1307199690">
    <w:abstractNumId w:val="13"/>
  </w:num>
  <w:num w:numId="23" w16cid:durableId="1955866472">
    <w:abstractNumId w:val="14"/>
  </w:num>
  <w:num w:numId="24" w16cid:durableId="1575167954">
    <w:abstractNumId w:val="1"/>
  </w:num>
  <w:num w:numId="25" w16cid:durableId="1875656553">
    <w:abstractNumId w:val="34"/>
  </w:num>
  <w:num w:numId="26" w16cid:durableId="418720524">
    <w:abstractNumId w:val="15"/>
  </w:num>
  <w:num w:numId="27" w16cid:durableId="21127086">
    <w:abstractNumId w:val="10"/>
  </w:num>
  <w:num w:numId="28" w16cid:durableId="1101268331">
    <w:abstractNumId w:val="33"/>
  </w:num>
  <w:num w:numId="29" w16cid:durableId="407385154">
    <w:abstractNumId w:val="4"/>
  </w:num>
  <w:num w:numId="30" w16cid:durableId="1196309743">
    <w:abstractNumId w:val="0"/>
  </w:num>
  <w:num w:numId="31" w16cid:durableId="1329795940">
    <w:abstractNumId w:val="31"/>
  </w:num>
  <w:num w:numId="32" w16cid:durableId="755638615">
    <w:abstractNumId w:val="8"/>
  </w:num>
  <w:num w:numId="33" w16cid:durableId="836652408">
    <w:abstractNumId w:val="17"/>
  </w:num>
  <w:num w:numId="34" w16cid:durableId="1569733160">
    <w:abstractNumId w:val="21"/>
  </w:num>
  <w:num w:numId="35" w16cid:durableId="1560675712">
    <w:abstractNumId w:val="22"/>
  </w:num>
  <w:num w:numId="36" w16cid:durableId="399910425">
    <w:abstractNumId w:val="23"/>
  </w:num>
  <w:num w:numId="37" w16cid:durableId="793866161">
    <w:abstractNumId w:val="18"/>
  </w:num>
  <w:num w:numId="38" w16cid:durableId="465515127">
    <w:abstractNumId w:val="30"/>
  </w:num>
  <w:num w:numId="39" w16cid:durableId="1631593122">
    <w:abstractNumId w:val="11"/>
  </w:num>
  <w:num w:numId="40" w16cid:durableId="1160005331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F8"/>
    <w:rsid w:val="0000300B"/>
    <w:rsid w:val="0000422B"/>
    <w:rsid w:val="00007BF5"/>
    <w:rsid w:val="00011381"/>
    <w:rsid w:val="000125E5"/>
    <w:rsid w:val="00014B0A"/>
    <w:rsid w:val="000225B4"/>
    <w:rsid w:val="00023549"/>
    <w:rsid w:val="00023B04"/>
    <w:rsid w:val="00024C96"/>
    <w:rsid w:val="000255FF"/>
    <w:rsid w:val="00026222"/>
    <w:rsid w:val="00027AA8"/>
    <w:rsid w:val="00027BAB"/>
    <w:rsid w:val="000300AF"/>
    <w:rsid w:val="00030D4C"/>
    <w:rsid w:val="000315FD"/>
    <w:rsid w:val="00031CEC"/>
    <w:rsid w:val="00037C42"/>
    <w:rsid w:val="000420E6"/>
    <w:rsid w:val="00043587"/>
    <w:rsid w:val="00045C47"/>
    <w:rsid w:val="00050D6B"/>
    <w:rsid w:val="000513F0"/>
    <w:rsid w:val="00051BEB"/>
    <w:rsid w:val="000530AD"/>
    <w:rsid w:val="000566C6"/>
    <w:rsid w:val="000575F9"/>
    <w:rsid w:val="00061238"/>
    <w:rsid w:val="00061A7E"/>
    <w:rsid w:val="000652BC"/>
    <w:rsid w:val="000658A1"/>
    <w:rsid w:val="000724AE"/>
    <w:rsid w:val="000733F9"/>
    <w:rsid w:val="0007353A"/>
    <w:rsid w:val="000738F2"/>
    <w:rsid w:val="00074556"/>
    <w:rsid w:val="0008037D"/>
    <w:rsid w:val="00080714"/>
    <w:rsid w:val="000807FC"/>
    <w:rsid w:val="00081BE8"/>
    <w:rsid w:val="0008240E"/>
    <w:rsid w:val="00084146"/>
    <w:rsid w:val="00085671"/>
    <w:rsid w:val="00085DB9"/>
    <w:rsid w:val="00086B07"/>
    <w:rsid w:val="00086C8F"/>
    <w:rsid w:val="00086D33"/>
    <w:rsid w:val="0008716F"/>
    <w:rsid w:val="000903CA"/>
    <w:rsid w:val="00090DCE"/>
    <w:rsid w:val="000926E3"/>
    <w:rsid w:val="0009292B"/>
    <w:rsid w:val="00092B08"/>
    <w:rsid w:val="00093E4B"/>
    <w:rsid w:val="000A15C5"/>
    <w:rsid w:val="000A18E0"/>
    <w:rsid w:val="000A270E"/>
    <w:rsid w:val="000A36FF"/>
    <w:rsid w:val="000A38E3"/>
    <w:rsid w:val="000A3F49"/>
    <w:rsid w:val="000A6866"/>
    <w:rsid w:val="000B1C01"/>
    <w:rsid w:val="000B2DD5"/>
    <w:rsid w:val="000B3514"/>
    <w:rsid w:val="000B497F"/>
    <w:rsid w:val="000C481C"/>
    <w:rsid w:val="000C6BDC"/>
    <w:rsid w:val="000C758D"/>
    <w:rsid w:val="000D0AC1"/>
    <w:rsid w:val="000D1968"/>
    <w:rsid w:val="000D2BE0"/>
    <w:rsid w:val="000D3171"/>
    <w:rsid w:val="000D3A6E"/>
    <w:rsid w:val="000D3A74"/>
    <w:rsid w:val="000D494A"/>
    <w:rsid w:val="000D7EE8"/>
    <w:rsid w:val="000E244D"/>
    <w:rsid w:val="000E2829"/>
    <w:rsid w:val="000E5C08"/>
    <w:rsid w:val="000F05E3"/>
    <w:rsid w:val="000F22D4"/>
    <w:rsid w:val="000F258D"/>
    <w:rsid w:val="000F2680"/>
    <w:rsid w:val="000F26E3"/>
    <w:rsid w:val="000F6655"/>
    <w:rsid w:val="000F6FF3"/>
    <w:rsid w:val="00102E4A"/>
    <w:rsid w:val="0010508F"/>
    <w:rsid w:val="00106F9C"/>
    <w:rsid w:val="001073C1"/>
    <w:rsid w:val="00107AEC"/>
    <w:rsid w:val="00112420"/>
    <w:rsid w:val="00112E8F"/>
    <w:rsid w:val="00112FDB"/>
    <w:rsid w:val="00113EC6"/>
    <w:rsid w:val="00114762"/>
    <w:rsid w:val="00114BFD"/>
    <w:rsid w:val="001163CC"/>
    <w:rsid w:val="00116C6B"/>
    <w:rsid w:val="0011731B"/>
    <w:rsid w:val="0012083C"/>
    <w:rsid w:val="00121C8E"/>
    <w:rsid w:val="00122282"/>
    <w:rsid w:val="0012445D"/>
    <w:rsid w:val="00124659"/>
    <w:rsid w:val="001255E4"/>
    <w:rsid w:val="001268BC"/>
    <w:rsid w:val="00127A1B"/>
    <w:rsid w:val="0013195D"/>
    <w:rsid w:val="001367A0"/>
    <w:rsid w:val="001379EB"/>
    <w:rsid w:val="00141B73"/>
    <w:rsid w:val="00141C61"/>
    <w:rsid w:val="0014292E"/>
    <w:rsid w:val="00145177"/>
    <w:rsid w:val="00145A08"/>
    <w:rsid w:val="00150AF2"/>
    <w:rsid w:val="00150D9A"/>
    <w:rsid w:val="0015165C"/>
    <w:rsid w:val="00151D76"/>
    <w:rsid w:val="001526F0"/>
    <w:rsid w:val="00152D2E"/>
    <w:rsid w:val="001562B1"/>
    <w:rsid w:val="00161A25"/>
    <w:rsid w:val="00162EEA"/>
    <w:rsid w:val="00163241"/>
    <w:rsid w:val="00163B17"/>
    <w:rsid w:val="00163CFA"/>
    <w:rsid w:val="00164512"/>
    <w:rsid w:val="00165F91"/>
    <w:rsid w:val="001661F9"/>
    <w:rsid w:val="00167F02"/>
    <w:rsid w:val="0017083A"/>
    <w:rsid w:val="00175BE2"/>
    <w:rsid w:val="00175CE3"/>
    <w:rsid w:val="00180A61"/>
    <w:rsid w:val="00180D0F"/>
    <w:rsid w:val="001813EB"/>
    <w:rsid w:val="001841D2"/>
    <w:rsid w:val="00185887"/>
    <w:rsid w:val="00186A34"/>
    <w:rsid w:val="001873F7"/>
    <w:rsid w:val="00187AA3"/>
    <w:rsid w:val="00187B29"/>
    <w:rsid w:val="00191799"/>
    <w:rsid w:val="00192381"/>
    <w:rsid w:val="00192CE4"/>
    <w:rsid w:val="00193C63"/>
    <w:rsid w:val="001940C6"/>
    <w:rsid w:val="00196C3F"/>
    <w:rsid w:val="001971A2"/>
    <w:rsid w:val="001A0D77"/>
    <w:rsid w:val="001A0ECD"/>
    <w:rsid w:val="001A15A3"/>
    <w:rsid w:val="001A1F19"/>
    <w:rsid w:val="001A25ED"/>
    <w:rsid w:val="001A3EC5"/>
    <w:rsid w:val="001B269B"/>
    <w:rsid w:val="001C1B28"/>
    <w:rsid w:val="001C493A"/>
    <w:rsid w:val="001C4BDF"/>
    <w:rsid w:val="001C67C3"/>
    <w:rsid w:val="001C71D8"/>
    <w:rsid w:val="001C7835"/>
    <w:rsid w:val="001D0806"/>
    <w:rsid w:val="001D0DDE"/>
    <w:rsid w:val="001D3DC7"/>
    <w:rsid w:val="001D4CCC"/>
    <w:rsid w:val="001D6C42"/>
    <w:rsid w:val="001E187F"/>
    <w:rsid w:val="001E1F49"/>
    <w:rsid w:val="001E2799"/>
    <w:rsid w:val="001E2D6E"/>
    <w:rsid w:val="001E4B14"/>
    <w:rsid w:val="001E4C19"/>
    <w:rsid w:val="001E56B5"/>
    <w:rsid w:val="001F13C1"/>
    <w:rsid w:val="001F2710"/>
    <w:rsid w:val="001F2A9A"/>
    <w:rsid w:val="001F2E54"/>
    <w:rsid w:val="001F446D"/>
    <w:rsid w:val="001F482C"/>
    <w:rsid w:val="001F50F3"/>
    <w:rsid w:val="001F528D"/>
    <w:rsid w:val="001F5383"/>
    <w:rsid w:val="001F6314"/>
    <w:rsid w:val="00201B81"/>
    <w:rsid w:val="00202685"/>
    <w:rsid w:val="00203F75"/>
    <w:rsid w:val="002040E7"/>
    <w:rsid w:val="002059C3"/>
    <w:rsid w:val="00205AC7"/>
    <w:rsid w:val="002068CA"/>
    <w:rsid w:val="002108BA"/>
    <w:rsid w:val="00211877"/>
    <w:rsid w:val="00214A76"/>
    <w:rsid w:val="002155AE"/>
    <w:rsid w:val="00216561"/>
    <w:rsid w:val="002173E0"/>
    <w:rsid w:val="002201A6"/>
    <w:rsid w:val="0022051D"/>
    <w:rsid w:val="00221AB7"/>
    <w:rsid w:val="0022269A"/>
    <w:rsid w:val="00222790"/>
    <w:rsid w:val="00223878"/>
    <w:rsid w:val="00223E1E"/>
    <w:rsid w:val="00226DCA"/>
    <w:rsid w:val="00234055"/>
    <w:rsid w:val="00234489"/>
    <w:rsid w:val="00237716"/>
    <w:rsid w:val="00241C46"/>
    <w:rsid w:val="002420CF"/>
    <w:rsid w:val="002431CF"/>
    <w:rsid w:val="0024518D"/>
    <w:rsid w:val="00245CDE"/>
    <w:rsid w:val="00245DE3"/>
    <w:rsid w:val="00246435"/>
    <w:rsid w:val="002464B7"/>
    <w:rsid w:val="00246BCF"/>
    <w:rsid w:val="00246CD5"/>
    <w:rsid w:val="00250BCC"/>
    <w:rsid w:val="002530E6"/>
    <w:rsid w:val="00255823"/>
    <w:rsid w:val="00256359"/>
    <w:rsid w:val="00257464"/>
    <w:rsid w:val="0026326C"/>
    <w:rsid w:val="00265834"/>
    <w:rsid w:val="0026653B"/>
    <w:rsid w:val="002707D2"/>
    <w:rsid w:val="00270834"/>
    <w:rsid w:val="00272219"/>
    <w:rsid w:val="00272D51"/>
    <w:rsid w:val="00274241"/>
    <w:rsid w:val="0027461A"/>
    <w:rsid w:val="00274B5B"/>
    <w:rsid w:val="00275CAF"/>
    <w:rsid w:val="002769ED"/>
    <w:rsid w:val="00280AEA"/>
    <w:rsid w:val="00281204"/>
    <w:rsid w:val="002814E6"/>
    <w:rsid w:val="00281D38"/>
    <w:rsid w:val="00282FD1"/>
    <w:rsid w:val="00284662"/>
    <w:rsid w:val="002846EB"/>
    <w:rsid w:val="00287280"/>
    <w:rsid w:val="002923D0"/>
    <w:rsid w:val="0029356E"/>
    <w:rsid w:val="00294345"/>
    <w:rsid w:val="00294B34"/>
    <w:rsid w:val="002954CD"/>
    <w:rsid w:val="002965C0"/>
    <w:rsid w:val="00296D98"/>
    <w:rsid w:val="002A03CA"/>
    <w:rsid w:val="002A1761"/>
    <w:rsid w:val="002A358C"/>
    <w:rsid w:val="002A3F5A"/>
    <w:rsid w:val="002A6FA5"/>
    <w:rsid w:val="002A73F2"/>
    <w:rsid w:val="002B1787"/>
    <w:rsid w:val="002B1C66"/>
    <w:rsid w:val="002B42CC"/>
    <w:rsid w:val="002B48F9"/>
    <w:rsid w:val="002B666B"/>
    <w:rsid w:val="002C00A1"/>
    <w:rsid w:val="002C1228"/>
    <w:rsid w:val="002C3E41"/>
    <w:rsid w:val="002C42EE"/>
    <w:rsid w:val="002C5E6F"/>
    <w:rsid w:val="002C6CD3"/>
    <w:rsid w:val="002C72B3"/>
    <w:rsid w:val="002D1E39"/>
    <w:rsid w:val="002D7305"/>
    <w:rsid w:val="002D769C"/>
    <w:rsid w:val="002E02F9"/>
    <w:rsid w:val="002E0EDA"/>
    <w:rsid w:val="002E24E4"/>
    <w:rsid w:val="002E54DE"/>
    <w:rsid w:val="002E6E1D"/>
    <w:rsid w:val="002E733A"/>
    <w:rsid w:val="002E7B8A"/>
    <w:rsid w:val="002E7CC0"/>
    <w:rsid w:val="002F1A04"/>
    <w:rsid w:val="002F22EC"/>
    <w:rsid w:val="002F3A1B"/>
    <w:rsid w:val="002F3C20"/>
    <w:rsid w:val="002F4101"/>
    <w:rsid w:val="002F5C6F"/>
    <w:rsid w:val="002F5F53"/>
    <w:rsid w:val="002F7E21"/>
    <w:rsid w:val="00300037"/>
    <w:rsid w:val="00302036"/>
    <w:rsid w:val="0030444B"/>
    <w:rsid w:val="003049E6"/>
    <w:rsid w:val="00305171"/>
    <w:rsid w:val="00306DED"/>
    <w:rsid w:val="00307468"/>
    <w:rsid w:val="003079C9"/>
    <w:rsid w:val="00311C40"/>
    <w:rsid w:val="003145A9"/>
    <w:rsid w:val="00314762"/>
    <w:rsid w:val="00314E02"/>
    <w:rsid w:val="00316A32"/>
    <w:rsid w:val="00316CE6"/>
    <w:rsid w:val="003177E5"/>
    <w:rsid w:val="00322046"/>
    <w:rsid w:val="003228B0"/>
    <w:rsid w:val="0032331C"/>
    <w:rsid w:val="003233D6"/>
    <w:rsid w:val="00324044"/>
    <w:rsid w:val="00324F76"/>
    <w:rsid w:val="00327F8D"/>
    <w:rsid w:val="00333DE2"/>
    <w:rsid w:val="003347A2"/>
    <w:rsid w:val="003366A1"/>
    <w:rsid w:val="0034005F"/>
    <w:rsid w:val="00341106"/>
    <w:rsid w:val="0034377F"/>
    <w:rsid w:val="00343811"/>
    <w:rsid w:val="00343FCE"/>
    <w:rsid w:val="0034515F"/>
    <w:rsid w:val="00346220"/>
    <w:rsid w:val="003462F2"/>
    <w:rsid w:val="0034680A"/>
    <w:rsid w:val="00353129"/>
    <w:rsid w:val="0035355E"/>
    <w:rsid w:val="00361B54"/>
    <w:rsid w:val="00362078"/>
    <w:rsid w:val="003632BD"/>
    <w:rsid w:val="00363FF8"/>
    <w:rsid w:val="0036560C"/>
    <w:rsid w:val="0036584C"/>
    <w:rsid w:val="00367CBB"/>
    <w:rsid w:val="003729E4"/>
    <w:rsid w:val="0037365E"/>
    <w:rsid w:val="00374610"/>
    <w:rsid w:val="00374847"/>
    <w:rsid w:val="0037721D"/>
    <w:rsid w:val="00377716"/>
    <w:rsid w:val="0038102A"/>
    <w:rsid w:val="00382F50"/>
    <w:rsid w:val="00384101"/>
    <w:rsid w:val="003846F8"/>
    <w:rsid w:val="0039052F"/>
    <w:rsid w:val="00391EC1"/>
    <w:rsid w:val="00394789"/>
    <w:rsid w:val="003949AE"/>
    <w:rsid w:val="003950FB"/>
    <w:rsid w:val="00395D04"/>
    <w:rsid w:val="003964E7"/>
    <w:rsid w:val="003A0538"/>
    <w:rsid w:val="003A0E2F"/>
    <w:rsid w:val="003A1B9A"/>
    <w:rsid w:val="003A217A"/>
    <w:rsid w:val="003A21E7"/>
    <w:rsid w:val="003A277D"/>
    <w:rsid w:val="003A3866"/>
    <w:rsid w:val="003A5539"/>
    <w:rsid w:val="003A5825"/>
    <w:rsid w:val="003A638E"/>
    <w:rsid w:val="003A6D8A"/>
    <w:rsid w:val="003A74DF"/>
    <w:rsid w:val="003B0BF2"/>
    <w:rsid w:val="003B0FC9"/>
    <w:rsid w:val="003B2369"/>
    <w:rsid w:val="003B39CE"/>
    <w:rsid w:val="003B49B8"/>
    <w:rsid w:val="003C1DB1"/>
    <w:rsid w:val="003C4373"/>
    <w:rsid w:val="003C5B3B"/>
    <w:rsid w:val="003C61FC"/>
    <w:rsid w:val="003C6284"/>
    <w:rsid w:val="003C7D34"/>
    <w:rsid w:val="003D01B2"/>
    <w:rsid w:val="003D1F43"/>
    <w:rsid w:val="003D23A3"/>
    <w:rsid w:val="003D352B"/>
    <w:rsid w:val="003D3729"/>
    <w:rsid w:val="003D5856"/>
    <w:rsid w:val="003D5EEF"/>
    <w:rsid w:val="003E021A"/>
    <w:rsid w:val="003E1235"/>
    <w:rsid w:val="003E2662"/>
    <w:rsid w:val="003E4024"/>
    <w:rsid w:val="003E565A"/>
    <w:rsid w:val="003E64AB"/>
    <w:rsid w:val="003F0A14"/>
    <w:rsid w:val="003F11BD"/>
    <w:rsid w:val="003F1EC7"/>
    <w:rsid w:val="003F2141"/>
    <w:rsid w:val="003F3414"/>
    <w:rsid w:val="003F3576"/>
    <w:rsid w:val="003F38FD"/>
    <w:rsid w:val="003F3C54"/>
    <w:rsid w:val="00400750"/>
    <w:rsid w:val="00400EAD"/>
    <w:rsid w:val="00402E8B"/>
    <w:rsid w:val="00404E4F"/>
    <w:rsid w:val="00406BE5"/>
    <w:rsid w:val="004100A8"/>
    <w:rsid w:val="004104E1"/>
    <w:rsid w:val="00411334"/>
    <w:rsid w:val="004132A1"/>
    <w:rsid w:val="004133D6"/>
    <w:rsid w:val="00413ECD"/>
    <w:rsid w:val="0041673A"/>
    <w:rsid w:val="00420523"/>
    <w:rsid w:val="004205CF"/>
    <w:rsid w:val="00421015"/>
    <w:rsid w:val="0042309E"/>
    <w:rsid w:val="0042339A"/>
    <w:rsid w:val="0042508F"/>
    <w:rsid w:val="00427902"/>
    <w:rsid w:val="0043024A"/>
    <w:rsid w:val="0043535B"/>
    <w:rsid w:val="00440CB7"/>
    <w:rsid w:val="00441863"/>
    <w:rsid w:val="00442847"/>
    <w:rsid w:val="004447DA"/>
    <w:rsid w:val="00444964"/>
    <w:rsid w:val="00445477"/>
    <w:rsid w:val="0045014E"/>
    <w:rsid w:val="004504CF"/>
    <w:rsid w:val="00450E48"/>
    <w:rsid w:val="00451D5A"/>
    <w:rsid w:val="004527A6"/>
    <w:rsid w:val="00453D8D"/>
    <w:rsid w:val="00453DE9"/>
    <w:rsid w:val="004570D3"/>
    <w:rsid w:val="00462BBD"/>
    <w:rsid w:val="00462E54"/>
    <w:rsid w:val="004635FD"/>
    <w:rsid w:val="00466464"/>
    <w:rsid w:val="004669DF"/>
    <w:rsid w:val="004679EC"/>
    <w:rsid w:val="00470153"/>
    <w:rsid w:val="004705F8"/>
    <w:rsid w:val="004730EF"/>
    <w:rsid w:val="00473562"/>
    <w:rsid w:val="00473AC7"/>
    <w:rsid w:val="00473DA5"/>
    <w:rsid w:val="004741E8"/>
    <w:rsid w:val="00475DBF"/>
    <w:rsid w:val="004810F3"/>
    <w:rsid w:val="00482BE6"/>
    <w:rsid w:val="004858C4"/>
    <w:rsid w:val="004874E1"/>
    <w:rsid w:val="004911C5"/>
    <w:rsid w:val="00493E16"/>
    <w:rsid w:val="004947C5"/>
    <w:rsid w:val="004A061C"/>
    <w:rsid w:val="004A1282"/>
    <w:rsid w:val="004A1914"/>
    <w:rsid w:val="004A5DD4"/>
    <w:rsid w:val="004B0820"/>
    <w:rsid w:val="004B0D54"/>
    <w:rsid w:val="004B1D67"/>
    <w:rsid w:val="004B2484"/>
    <w:rsid w:val="004B2EF5"/>
    <w:rsid w:val="004B3B33"/>
    <w:rsid w:val="004B609E"/>
    <w:rsid w:val="004B6D32"/>
    <w:rsid w:val="004C4278"/>
    <w:rsid w:val="004C7CDB"/>
    <w:rsid w:val="004D0322"/>
    <w:rsid w:val="004D0E45"/>
    <w:rsid w:val="004D1182"/>
    <w:rsid w:val="004D2CE5"/>
    <w:rsid w:val="004D2DDA"/>
    <w:rsid w:val="004D5A82"/>
    <w:rsid w:val="004D64F9"/>
    <w:rsid w:val="004D695B"/>
    <w:rsid w:val="004E0833"/>
    <w:rsid w:val="004E0A4A"/>
    <w:rsid w:val="004E1521"/>
    <w:rsid w:val="004E1DAB"/>
    <w:rsid w:val="004E23BE"/>
    <w:rsid w:val="004E28C6"/>
    <w:rsid w:val="004E28E7"/>
    <w:rsid w:val="004E348E"/>
    <w:rsid w:val="004E383D"/>
    <w:rsid w:val="004E7FB9"/>
    <w:rsid w:val="004F0C70"/>
    <w:rsid w:val="004F0DD1"/>
    <w:rsid w:val="004F138F"/>
    <w:rsid w:val="004F2B12"/>
    <w:rsid w:val="004F30DA"/>
    <w:rsid w:val="004F44ED"/>
    <w:rsid w:val="004F5E27"/>
    <w:rsid w:val="004F6E8A"/>
    <w:rsid w:val="004F6ED6"/>
    <w:rsid w:val="004F7D12"/>
    <w:rsid w:val="00500C61"/>
    <w:rsid w:val="00502144"/>
    <w:rsid w:val="00503851"/>
    <w:rsid w:val="005039E2"/>
    <w:rsid w:val="0050585A"/>
    <w:rsid w:val="005061FE"/>
    <w:rsid w:val="0050670B"/>
    <w:rsid w:val="00506DA4"/>
    <w:rsid w:val="005101B8"/>
    <w:rsid w:val="00510BE2"/>
    <w:rsid w:val="00510D22"/>
    <w:rsid w:val="00512ED8"/>
    <w:rsid w:val="005141E8"/>
    <w:rsid w:val="00514324"/>
    <w:rsid w:val="00514670"/>
    <w:rsid w:val="005168E6"/>
    <w:rsid w:val="005179D3"/>
    <w:rsid w:val="00524AFD"/>
    <w:rsid w:val="0052522E"/>
    <w:rsid w:val="00527186"/>
    <w:rsid w:val="00527DD9"/>
    <w:rsid w:val="00532231"/>
    <w:rsid w:val="005327A4"/>
    <w:rsid w:val="00532ECD"/>
    <w:rsid w:val="00534D4F"/>
    <w:rsid w:val="00535ACA"/>
    <w:rsid w:val="005408D0"/>
    <w:rsid w:val="0054208F"/>
    <w:rsid w:val="0054272D"/>
    <w:rsid w:val="00550C99"/>
    <w:rsid w:val="00553413"/>
    <w:rsid w:val="005610BE"/>
    <w:rsid w:val="005618D6"/>
    <w:rsid w:val="005641D4"/>
    <w:rsid w:val="00565ADC"/>
    <w:rsid w:val="00566173"/>
    <w:rsid w:val="005665D2"/>
    <w:rsid w:val="005708C1"/>
    <w:rsid w:val="00574CD5"/>
    <w:rsid w:val="005760A6"/>
    <w:rsid w:val="0057632C"/>
    <w:rsid w:val="00577B80"/>
    <w:rsid w:val="00577E2E"/>
    <w:rsid w:val="00582639"/>
    <w:rsid w:val="0058340B"/>
    <w:rsid w:val="0058369E"/>
    <w:rsid w:val="00583F9A"/>
    <w:rsid w:val="00584631"/>
    <w:rsid w:val="00585104"/>
    <w:rsid w:val="0059124E"/>
    <w:rsid w:val="005914FA"/>
    <w:rsid w:val="00591B85"/>
    <w:rsid w:val="00593314"/>
    <w:rsid w:val="00593C81"/>
    <w:rsid w:val="00594496"/>
    <w:rsid w:val="00594774"/>
    <w:rsid w:val="0059551F"/>
    <w:rsid w:val="00597CC0"/>
    <w:rsid w:val="005A0C97"/>
    <w:rsid w:val="005A0DA9"/>
    <w:rsid w:val="005A1A8B"/>
    <w:rsid w:val="005A1C06"/>
    <w:rsid w:val="005A2364"/>
    <w:rsid w:val="005A30BA"/>
    <w:rsid w:val="005A31D0"/>
    <w:rsid w:val="005A3C1B"/>
    <w:rsid w:val="005A4233"/>
    <w:rsid w:val="005A4393"/>
    <w:rsid w:val="005A5CEA"/>
    <w:rsid w:val="005A7A57"/>
    <w:rsid w:val="005B1E05"/>
    <w:rsid w:val="005B24B9"/>
    <w:rsid w:val="005B3571"/>
    <w:rsid w:val="005B4E42"/>
    <w:rsid w:val="005B5325"/>
    <w:rsid w:val="005B6CB4"/>
    <w:rsid w:val="005B6F6B"/>
    <w:rsid w:val="005C13CF"/>
    <w:rsid w:val="005C1C6C"/>
    <w:rsid w:val="005C1E10"/>
    <w:rsid w:val="005C6618"/>
    <w:rsid w:val="005C6655"/>
    <w:rsid w:val="005D06CF"/>
    <w:rsid w:val="005D23B5"/>
    <w:rsid w:val="005D24F8"/>
    <w:rsid w:val="005D6808"/>
    <w:rsid w:val="005D6A3D"/>
    <w:rsid w:val="005E15C3"/>
    <w:rsid w:val="005E17CB"/>
    <w:rsid w:val="005E1E3F"/>
    <w:rsid w:val="005E3901"/>
    <w:rsid w:val="005E58A6"/>
    <w:rsid w:val="005E59B7"/>
    <w:rsid w:val="005F013F"/>
    <w:rsid w:val="005F1832"/>
    <w:rsid w:val="005F1976"/>
    <w:rsid w:val="005F234D"/>
    <w:rsid w:val="005F23A7"/>
    <w:rsid w:val="005F57B1"/>
    <w:rsid w:val="005F60F6"/>
    <w:rsid w:val="005F7030"/>
    <w:rsid w:val="00600E45"/>
    <w:rsid w:val="00602C13"/>
    <w:rsid w:val="00602F34"/>
    <w:rsid w:val="00603758"/>
    <w:rsid w:val="00603FD5"/>
    <w:rsid w:val="006040C4"/>
    <w:rsid w:val="00604826"/>
    <w:rsid w:val="00605047"/>
    <w:rsid w:val="006052CB"/>
    <w:rsid w:val="00606484"/>
    <w:rsid w:val="00606AB8"/>
    <w:rsid w:val="00610210"/>
    <w:rsid w:val="00611A63"/>
    <w:rsid w:val="00612291"/>
    <w:rsid w:val="00612BA2"/>
    <w:rsid w:val="00614B57"/>
    <w:rsid w:val="006161CA"/>
    <w:rsid w:val="006165F1"/>
    <w:rsid w:val="00616DC8"/>
    <w:rsid w:val="00620502"/>
    <w:rsid w:val="00620780"/>
    <w:rsid w:val="00620C63"/>
    <w:rsid w:val="006212C0"/>
    <w:rsid w:val="00621CD0"/>
    <w:rsid w:val="00622D52"/>
    <w:rsid w:val="006230A4"/>
    <w:rsid w:val="006244F0"/>
    <w:rsid w:val="00625277"/>
    <w:rsid w:val="00626373"/>
    <w:rsid w:val="006263CC"/>
    <w:rsid w:val="00627839"/>
    <w:rsid w:val="006307F9"/>
    <w:rsid w:val="00631786"/>
    <w:rsid w:val="00632316"/>
    <w:rsid w:val="0063377B"/>
    <w:rsid w:val="00633E52"/>
    <w:rsid w:val="00633FC2"/>
    <w:rsid w:val="00636487"/>
    <w:rsid w:val="00637F07"/>
    <w:rsid w:val="006506F9"/>
    <w:rsid w:val="00651F74"/>
    <w:rsid w:val="00652110"/>
    <w:rsid w:val="0065367D"/>
    <w:rsid w:val="00653EB9"/>
    <w:rsid w:val="00655CD4"/>
    <w:rsid w:val="00660A79"/>
    <w:rsid w:val="006621D3"/>
    <w:rsid w:val="00663258"/>
    <w:rsid w:val="00665656"/>
    <w:rsid w:val="006660FB"/>
    <w:rsid w:val="00666880"/>
    <w:rsid w:val="00667169"/>
    <w:rsid w:val="006700B4"/>
    <w:rsid w:val="0067014A"/>
    <w:rsid w:val="00671194"/>
    <w:rsid w:val="0067418C"/>
    <w:rsid w:val="00677827"/>
    <w:rsid w:val="006808D2"/>
    <w:rsid w:val="006819E9"/>
    <w:rsid w:val="006838F7"/>
    <w:rsid w:val="0068451D"/>
    <w:rsid w:val="00684F04"/>
    <w:rsid w:val="00686444"/>
    <w:rsid w:val="00686BB9"/>
    <w:rsid w:val="0068724F"/>
    <w:rsid w:val="0069001B"/>
    <w:rsid w:val="006908AE"/>
    <w:rsid w:val="00690A05"/>
    <w:rsid w:val="00692419"/>
    <w:rsid w:val="00693358"/>
    <w:rsid w:val="00694FFE"/>
    <w:rsid w:val="00695DF2"/>
    <w:rsid w:val="00696C72"/>
    <w:rsid w:val="006A0D7B"/>
    <w:rsid w:val="006A0F86"/>
    <w:rsid w:val="006A18C3"/>
    <w:rsid w:val="006A1D38"/>
    <w:rsid w:val="006A1DEF"/>
    <w:rsid w:val="006A340B"/>
    <w:rsid w:val="006A6CD1"/>
    <w:rsid w:val="006A7616"/>
    <w:rsid w:val="006A7649"/>
    <w:rsid w:val="006B06C8"/>
    <w:rsid w:val="006B2F9E"/>
    <w:rsid w:val="006B302E"/>
    <w:rsid w:val="006B3227"/>
    <w:rsid w:val="006B7769"/>
    <w:rsid w:val="006C10B5"/>
    <w:rsid w:val="006C2A88"/>
    <w:rsid w:val="006C3D78"/>
    <w:rsid w:val="006C4AF4"/>
    <w:rsid w:val="006C6227"/>
    <w:rsid w:val="006C67BD"/>
    <w:rsid w:val="006C794C"/>
    <w:rsid w:val="006D1420"/>
    <w:rsid w:val="006D20DB"/>
    <w:rsid w:val="006D23C3"/>
    <w:rsid w:val="006D2797"/>
    <w:rsid w:val="006D2DC3"/>
    <w:rsid w:val="006D3F2F"/>
    <w:rsid w:val="006D4BEB"/>
    <w:rsid w:val="006D6B0B"/>
    <w:rsid w:val="006D6D30"/>
    <w:rsid w:val="006D75C3"/>
    <w:rsid w:val="006E0688"/>
    <w:rsid w:val="006E2017"/>
    <w:rsid w:val="006E29D2"/>
    <w:rsid w:val="006E3536"/>
    <w:rsid w:val="006E4846"/>
    <w:rsid w:val="006E5418"/>
    <w:rsid w:val="006E5B77"/>
    <w:rsid w:val="006F166D"/>
    <w:rsid w:val="006F2223"/>
    <w:rsid w:val="0070342B"/>
    <w:rsid w:val="00703444"/>
    <w:rsid w:val="007037C1"/>
    <w:rsid w:val="00704ABF"/>
    <w:rsid w:val="00707778"/>
    <w:rsid w:val="00713259"/>
    <w:rsid w:val="00713ADE"/>
    <w:rsid w:val="00714488"/>
    <w:rsid w:val="007145F5"/>
    <w:rsid w:val="007148A5"/>
    <w:rsid w:val="00714B1E"/>
    <w:rsid w:val="00714B5E"/>
    <w:rsid w:val="00715DF3"/>
    <w:rsid w:val="00722502"/>
    <w:rsid w:val="00722529"/>
    <w:rsid w:val="007254A7"/>
    <w:rsid w:val="00726E35"/>
    <w:rsid w:val="00730912"/>
    <w:rsid w:val="00731D99"/>
    <w:rsid w:val="00732A17"/>
    <w:rsid w:val="007350EB"/>
    <w:rsid w:val="0073600C"/>
    <w:rsid w:val="007416A4"/>
    <w:rsid w:val="00741D9A"/>
    <w:rsid w:val="007424F2"/>
    <w:rsid w:val="007444CA"/>
    <w:rsid w:val="00751D81"/>
    <w:rsid w:val="0075244E"/>
    <w:rsid w:val="00752BF4"/>
    <w:rsid w:val="0075381E"/>
    <w:rsid w:val="007549AF"/>
    <w:rsid w:val="00754B9D"/>
    <w:rsid w:val="00755732"/>
    <w:rsid w:val="0075643F"/>
    <w:rsid w:val="007627BD"/>
    <w:rsid w:val="00764A16"/>
    <w:rsid w:val="0076668E"/>
    <w:rsid w:val="00767924"/>
    <w:rsid w:val="00770AEF"/>
    <w:rsid w:val="00770F21"/>
    <w:rsid w:val="0077276A"/>
    <w:rsid w:val="00772C62"/>
    <w:rsid w:val="007753CC"/>
    <w:rsid w:val="0078005E"/>
    <w:rsid w:val="007813DF"/>
    <w:rsid w:val="007813EF"/>
    <w:rsid w:val="00781675"/>
    <w:rsid w:val="00781DAD"/>
    <w:rsid w:val="00790050"/>
    <w:rsid w:val="007912E5"/>
    <w:rsid w:val="007A0363"/>
    <w:rsid w:val="007A0AD5"/>
    <w:rsid w:val="007A10F7"/>
    <w:rsid w:val="007A65D9"/>
    <w:rsid w:val="007B0BD3"/>
    <w:rsid w:val="007B3B4A"/>
    <w:rsid w:val="007B3FEF"/>
    <w:rsid w:val="007B4E89"/>
    <w:rsid w:val="007B7017"/>
    <w:rsid w:val="007B79FA"/>
    <w:rsid w:val="007C15CC"/>
    <w:rsid w:val="007C1B7A"/>
    <w:rsid w:val="007C1EA5"/>
    <w:rsid w:val="007C2E28"/>
    <w:rsid w:val="007C45D5"/>
    <w:rsid w:val="007C5A2F"/>
    <w:rsid w:val="007D0B36"/>
    <w:rsid w:val="007D13A6"/>
    <w:rsid w:val="007D16F8"/>
    <w:rsid w:val="007D21A0"/>
    <w:rsid w:val="007D2497"/>
    <w:rsid w:val="007D301F"/>
    <w:rsid w:val="007E0523"/>
    <w:rsid w:val="007E1574"/>
    <w:rsid w:val="007E3D32"/>
    <w:rsid w:val="007E4047"/>
    <w:rsid w:val="007E5B46"/>
    <w:rsid w:val="007E62F5"/>
    <w:rsid w:val="007F2459"/>
    <w:rsid w:val="007F29FE"/>
    <w:rsid w:val="007F2DA4"/>
    <w:rsid w:val="007F3506"/>
    <w:rsid w:val="007F36B3"/>
    <w:rsid w:val="007F63C8"/>
    <w:rsid w:val="007F687A"/>
    <w:rsid w:val="007F7860"/>
    <w:rsid w:val="00800477"/>
    <w:rsid w:val="00803347"/>
    <w:rsid w:val="00807BA8"/>
    <w:rsid w:val="0081207D"/>
    <w:rsid w:val="008149DC"/>
    <w:rsid w:val="00815142"/>
    <w:rsid w:val="0081533C"/>
    <w:rsid w:val="00815750"/>
    <w:rsid w:val="00815989"/>
    <w:rsid w:val="008160B2"/>
    <w:rsid w:val="00817646"/>
    <w:rsid w:val="00817A12"/>
    <w:rsid w:val="00821822"/>
    <w:rsid w:val="00821B49"/>
    <w:rsid w:val="008222C0"/>
    <w:rsid w:val="0082244D"/>
    <w:rsid w:val="0082333F"/>
    <w:rsid w:val="00823A89"/>
    <w:rsid w:val="00825A7B"/>
    <w:rsid w:val="0082697F"/>
    <w:rsid w:val="0083002B"/>
    <w:rsid w:val="00832F5B"/>
    <w:rsid w:val="008345CA"/>
    <w:rsid w:val="0083559A"/>
    <w:rsid w:val="00835D28"/>
    <w:rsid w:val="00835D7E"/>
    <w:rsid w:val="0083667A"/>
    <w:rsid w:val="008450BD"/>
    <w:rsid w:val="00845142"/>
    <w:rsid w:val="0084764E"/>
    <w:rsid w:val="008476D8"/>
    <w:rsid w:val="00847C97"/>
    <w:rsid w:val="008501E5"/>
    <w:rsid w:val="00850606"/>
    <w:rsid w:val="008510C9"/>
    <w:rsid w:val="00851A8F"/>
    <w:rsid w:val="0085439B"/>
    <w:rsid w:val="00855DFB"/>
    <w:rsid w:val="008574EA"/>
    <w:rsid w:val="008626E5"/>
    <w:rsid w:val="008647DB"/>
    <w:rsid w:val="008654AD"/>
    <w:rsid w:val="00865B79"/>
    <w:rsid w:val="00866254"/>
    <w:rsid w:val="00866554"/>
    <w:rsid w:val="00866572"/>
    <w:rsid w:val="00867D7F"/>
    <w:rsid w:val="00870389"/>
    <w:rsid w:val="008730E9"/>
    <w:rsid w:val="00874E82"/>
    <w:rsid w:val="00875C02"/>
    <w:rsid w:val="00880153"/>
    <w:rsid w:val="00881A4C"/>
    <w:rsid w:val="0088469B"/>
    <w:rsid w:val="0088480E"/>
    <w:rsid w:val="0088635D"/>
    <w:rsid w:val="00886989"/>
    <w:rsid w:val="00886D40"/>
    <w:rsid w:val="008870DD"/>
    <w:rsid w:val="008872CD"/>
    <w:rsid w:val="0089026B"/>
    <w:rsid w:val="00890779"/>
    <w:rsid w:val="00891A81"/>
    <w:rsid w:val="0089239A"/>
    <w:rsid w:val="00892A8A"/>
    <w:rsid w:val="00896474"/>
    <w:rsid w:val="00897434"/>
    <w:rsid w:val="008A1723"/>
    <w:rsid w:val="008A6952"/>
    <w:rsid w:val="008B05C3"/>
    <w:rsid w:val="008B0B25"/>
    <w:rsid w:val="008B110B"/>
    <w:rsid w:val="008B2A76"/>
    <w:rsid w:val="008B3748"/>
    <w:rsid w:val="008B3C40"/>
    <w:rsid w:val="008B3EDA"/>
    <w:rsid w:val="008B4965"/>
    <w:rsid w:val="008B4BEE"/>
    <w:rsid w:val="008B4D4F"/>
    <w:rsid w:val="008B6CE0"/>
    <w:rsid w:val="008C1EF4"/>
    <w:rsid w:val="008C33E5"/>
    <w:rsid w:val="008C6716"/>
    <w:rsid w:val="008C6C79"/>
    <w:rsid w:val="008C72CD"/>
    <w:rsid w:val="008C7FF5"/>
    <w:rsid w:val="008D1ABD"/>
    <w:rsid w:val="008D3E51"/>
    <w:rsid w:val="008D49C7"/>
    <w:rsid w:val="008D50FD"/>
    <w:rsid w:val="008D5D42"/>
    <w:rsid w:val="008D5D4E"/>
    <w:rsid w:val="008D661A"/>
    <w:rsid w:val="008E19C5"/>
    <w:rsid w:val="008E1F3F"/>
    <w:rsid w:val="008E3CB2"/>
    <w:rsid w:val="008E53D0"/>
    <w:rsid w:val="008F12E5"/>
    <w:rsid w:val="008F1323"/>
    <w:rsid w:val="008F15D8"/>
    <w:rsid w:val="008F177C"/>
    <w:rsid w:val="008F19EB"/>
    <w:rsid w:val="008F2441"/>
    <w:rsid w:val="008F2E77"/>
    <w:rsid w:val="008F631E"/>
    <w:rsid w:val="008F70D1"/>
    <w:rsid w:val="00900D4F"/>
    <w:rsid w:val="0090137A"/>
    <w:rsid w:val="00901D4E"/>
    <w:rsid w:val="009037BB"/>
    <w:rsid w:val="00903AB4"/>
    <w:rsid w:val="00905DC1"/>
    <w:rsid w:val="00906851"/>
    <w:rsid w:val="0091055B"/>
    <w:rsid w:val="00910FDC"/>
    <w:rsid w:val="00914715"/>
    <w:rsid w:val="00915655"/>
    <w:rsid w:val="009159BD"/>
    <w:rsid w:val="00924CD6"/>
    <w:rsid w:val="009250B9"/>
    <w:rsid w:val="009264CC"/>
    <w:rsid w:val="00926A83"/>
    <w:rsid w:val="0093207E"/>
    <w:rsid w:val="0093582E"/>
    <w:rsid w:val="00936068"/>
    <w:rsid w:val="00936384"/>
    <w:rsid w:val="0093639A"/>
    <w:rsid w:val="00936559"/>
    <w:rsid w:val="0094176B"/>
    <w:rsid w:val="00942121"/>
    <w:rsid w:val="00944037"/>
    <w:rsid w:val="009442C7"/>
    <w:rsid w:val="00950760"/>
    <w:rsid w:val="00950C62"/>
    <w:rsid w:val="009517CC"/>
    <w:rsid w:val="00953538"/>
    <w:rsid w:val="00954B4F"/>
    <w:rsid w:val="00957ECE"/>
    <w:rsid w:val="00961170"/>
    <w:rsid w:val="009615D4"/>
    <w:rsid w:val="009617C3"/>
    <w:rsid w:val="00961998"/>
    <w:rsid w:val="0096226A"/>
    <w:rsid w:val="00963987"/>
    <w:rsid w:val="00963BFA"/>
    <w:rsid w:val="00964A0B"/>
    <w:rsid w:val="009678A0"/>
    <w:rsid w:val="0097042B"/>
    <w:rsid w:val="00970B4F"/>
    <w:rsid w:val="00971A5B"/>
    <w:rsid w:val="00974677"/>
    <w:rsid w:val="0097630C"/>
    <w:rsid w:val="0097741C"/>
    <w:rsid w:val="00980598"/>
    <w:rsid w:val="009812ED"/>
    <w:rsid w:val="0098687A"/>
    <w:rsid w:val="00992FAE"/>
    <w:rsid w:val="00994127"/>
    <w:rsid w:val="009959B8"/>
    <w:rsid w:val="009A2F17"/>
    <w:rsid w:val="009A4495"/>
    <w:rsid w:val="009A4F09"/>
    <w:rsid w:val="009A6285"/>
    <w:rsid w:val="009A7FE6"/>
    <w:rsid w:val="009B2C15"/>
    <w:rsid w:val="009B4FEE"/>
    <w:rsid w:val="009B52C9"/>
    <w:rsid w:val="009B63F2"/>
    <w:rsid w:val="009C0DE1"/>
    <w:rsid w:val="009C24C5"/>
    <w:rsid w:val="009C2A63"/>
    <w:rsid w:val="009C2C91"/>
    <w:rsid w:val="009C3677"/>
    <w:rsid w:val="009C3C08"/>
    <w:rsid w:val="009C5432"/>
    <w:rsid w:val="009C6E1E"/>
    <w:rsid w:val="009C75B4"/>
    <w:rsid w:val="009D0AA0"/>
    <w:rsid w:val="009D0AC0"/>
    <w:rsid w:val="009D0CDD"/>
    <w:rsid w:val="009D0D2E"/>
    <w:rsid w:val="009D24F5"/>
    <w:rsid w:val="009D5545"/>
    <w:rsid w:val="009D7575"/>
    <w:rsid w:val="009E089E"/>
    <w:rsid w:val="009E28BC"/>
    <w:rsid w:val="009E38C4"/>
    <w:rsid w:val="009E3A47"/>
    <w:rsid w:val="009E6359"/>
    <w:rsid w:val="009E635E"/>
    <w:rsid w:val="009E725B"/>
    <w:rsid w:val="009F0C3B"/>
    <w:rsid w:val="009F2DF4"/>
    <w:rsid w:val="009F3993"/>
    <w:rsid w:val="009F5437"/>
    <w:rsid w:val="009F6E0E"/>
    <w:rsid w:val="009F7960"/>
    <w:rsid w:val="009F7E0C"/>
    <w:rsid w:val="00A004E2"/>
    <w:rsid w:val="00A01195"/>
    <w:rsid w:val="00A01890"/>
    <w:rsid w:val="00A04EED"/>
    <w:rsid w:val="00A05F31"/>
    <w:rsid w:val="00A10F37"/>
    <w:rsid w:val="00A11D52"/>
    <w:rsid w:val="00A13664"/>
    <w:rsid w:val="00A17CA0"/>
    <w:rsid w:val="00A17DA7"/>
    <w:rsid w:val="00A212D5"/>
    <w:rsid w:val="00A2137C"/>
    <w:rsid w:val="00A24EF4"/>
    <w:rsid w:val="00A27251"/>
    <w:rsid w:val="00A27EBA"/>
    <w:rsid w:val="00A316C2"/>
    <w:rsid w:val="00A31F40"/>
    <w:rsid w:val="00A33747"/>
    <w:rsid w:val="00A35867"/>
    <w:rsid w:val="00A37448"/>
    <w:rsid w:val="00A455B7"/>
    <w:rsid w:val="00A4624A"/>
    <w:rsid w:val="00A50629"/>
    <w:rsid w:val="00A508B5"/>
    <w:rsid w:val="00A52439"/>
    <w:rsid w:val="00A52A64"/>
    <w:rsid w:val="00A53EE0"/>
    <w:rsid w:val="00A548E3"/>
    <w:rsid w:val="00A57156"/>
    <w:rsid w:val="00A5791F"/>
    <w:rsid w:val="00A64AD2"/>
    <w:rsid w:val="00A724B4"/>
    <w:rsid w:val="00A7251B"/>
    <w:rsid w:val="00A72910"/>
    <w:rsid w:val="00A74E5F"/>
    <w:rsid w:val="00A75D6E"/>
    <w:rsid w:val="00A76A88"/>
    <w:rsid w:val="00A77595"/>
    <w:rsid w:val="00A80260"/>
    <w:rsid w:val="00A8042D"/>
    <w:rsid w:val="00A80518"/>
    <w:rsid w:val="00A81861"/>
    <w:rsid w:val="00A81F5F"/>
    <w:rsid w:val="00A824DA"/>
    <w:rsid w:val="00A83404"/>
    <w:rsid w:val="00A85A84"/>
    <w:rsid w:val="00A90151"/>
    <w:rsid w:val="00A9185D"/>
    <w:rsid w:val="00A9359B"/>
    <w:rsid w:val="00A942D5"/>
    <w:rsid w:val="00A95EE1"/>
    <w:rsid w:val="00A96C2F"/>
    <w:rsid w:val="00AA0BDD"/>
    <w:rsid w:val="00AA0C7F"/>
    <w:rsid w:val="00AA163B"/>
    <w:rsid w:val="00AA53E6"/>
    <w:rsid w:val="00AA5EBB"/>
    <w:rsid w:val="00AA79BD"/>
    <w:rsid w:val="00AA7EBA"/>
    <w:rsid w:val="00AB1E4A"/>
    <w:rsid w:val="00AB370D"/>
    <w:rsid w:val="00AB5F12"/>
    <w:rsid w:val="00AB60F3"/>
    <w:rsid w:val="00AB77EC"/>
    <w:rsid w:val="00AB7803"/>
    <w:rsid w:val="00AC0558"/>
    <w:rsid w:val="00AC3CE7"/>
    <w:rsid w:val="00AC790E"/>
    <w:rsid w:val="00AD0243"/>
    <w:rsid w:val="00AD2081"/>
    <w:rsid w:val="00AD2A05"/>
    <w:rsid w:val="00AD31D5"/>
    <w:rsid w:val="00AD55B2"/>
    <w:rsid w:val="00AE01EB"/>
    <w:rsid w:val="00AE02B6"/>
    <w:rsid w:val="00AE0640"/>
    <w:rsid w:val="00AE0DAD"/>
    <w:rsid w:val="00AE44BC"/>
    <w:rsid w:val="00AE4D4B"/>
    <w:rsid w:val="00AE4DB4"/>
    <w:rsid w:val="00AE798A"/>
    <w:rsid w:val="00AF01F8"/>
    <w:rsid w:val="00AF2097"/>
    <w:rsid w:val="00AF23FD"/>
    <w:rsid w:val="00AF2C14"/>
    <w:rsid w:val="00AF610B"/>
    <w:rsid w:val="00B00480"/>
    <w:rsid w:val="00B0071A"/>
    <w:rsid w:val="00B0147C"/>
    <w:rsid w:val="00B04D52"/>
    <w:rsid w:val="00B05FE9"/>
    <w:rsid w:val="00B11BF5"/>
    <w:rsid w:val="00B14DFB"/>
    <w:rsid w:val="00B153EB"/>
    <w:rsid w:val="00B178D0"/>
    <w:rsid w:val="00B20C7B"/>
    <w:rsid w:val="00B22212"/>
    <w:rsid w:val="00B23603"/>
    <w:rsid w:val="00B2364F"/>
    <w:rsid w:val="00B2486B"/>
    <w:rsid w:val="00B252ED"/>
    <w:rsid w:val="00B255CB"/>
    <w:rsid w:val="00B259B4"/>
    <w:rsid w:val="00B274B7"/>
    <w:rsid w:val="00B322A1"/>
    <w:rsid w:val="00B32D6C"/>
    <w:rsid w:val="00B336E7"/>
    <w:rsid w:val="00B33B4B"/>
    <w:rsid w:val="00B361AA"/>
    <w:rsid w:val="00B3749D"/>
    <w:rsid w:val="00B40432"/>
    <w:rsid w:val="00B40C14"/>
    <w:rsid w:val="00B4171C"/>
    <w:rsid w:val="00B4197A"/>
    <w:rsid w:val="00B4291B"/>
    <w:rsid w:val="00B45CD3"/>
    <w:rsid w:val="00B46600"/>
    <w:rsid w:val="00B51AAF"/>
    <w:rsid w:val="00B52562"/>
    <w:rsid w:val="00B52A69"/>
    <w:rsid w:val="00B54884"/>
    <w:rsid w:val="00B54BD9"/>
    <w:rsid w:val="00B55972"/>
    <w:rsid w:val="00B56FCA"/>
    <w:rsid w:val="00B6247E"/>
    <w:rsid w:val="00B64165"/>
    <w:rsid w:val="00B64B5D"/>
    <w:rsid w:val="00B65252"/>
    <w:rsid w:val="00B65DAA"/>
    <w:rsid w:val="00B66B2F"/>
    <w:rsid w:val="00B66C69"/>
    <w:rsid w:val="00B70057"/>
    <w:rsid w:val="00B70115"/>
    <w:rsid w:val="00B7256A"/>
    <w:rsid w:val="00B73894"/>
    <w:rsid w:val="00B747FA"/>
    <w:rsid w:val="00B74F7F"/>
    <w:rsid w:val="00B7590E"/>
    <w:rsid w:val="00B75B08"/>
    <w:rsid w:val="00B75DB1"/>
    <w:rsid w:val="00B76AB9"/>
    <w:rsid w:val="00B76F74"/>
    <w:rsid w:val="00B80152"/>
    <w:rsid w:val="00B80649"/>
    <w:rsid w:val="00B82D2A"/>
    <w:rsid w:val="00B83450"/>
    <w:rsid w:val="00B83B30"/>
    <w:rsid w:val="00B87859"/>
    <w:rsid w:val="00B879A1"/>
    <w:rsid w:val="00B91D47"/>
    <w:rsid w:val="00B92713"/>
    <w:rsid w:val="00B94FDA"/>
    <w:rsid w:val="00BA0B35"/>
    <w:rsid w:val="00BA1CFE"/>
    <w:rsid w:val="00BA2847"/>
    <w:rsid w:val="00BA32DC"/>
    <w:rsid w:val="00BA3CB8"/>
    <w:rsid w:val="00BA3DAC"/>
    <w:rsid w:val="00BA5560"/>
    <w:rsid w:val="00BA5C39"/>
    <w:rsid w:val="00BA5CE0"/>
    <w:rsid w:val="00BA6722"/>
    <w:rsid w:val="00BA67E0"/>
    <w:rsid w:val="00BA7195"/>
    <w:rsid w:val="00BA7623"/>
    <w:rsid w:val="00BA782C"/>
    <w:rsid w:val="00BB339B"/>
    <w:rsid w:val="00BB5859"/>
    <w:rsid w:val="00BB5978"/>
    <w:rsid w:val="00BB7F67"/>
    <w:rsid w:val="00BC0B46"/>
    <w:rsid w:val="00BC2435"/>
    <w:rsid w:val="00BC4F8E"/>
    <w:rsid w:val="00BC65C7"/>
    <w:rsid w:val="00BC682E"/>
    <w:rsid w:val="00BD1BF1"/>
    <w:rsid w:val="00BD2D45"/>
    <w:rsid w:val="00BD3371"/>
    <w:rsid w:val="00BD3891"/>
    <w:rsid w:val="00BD50A3"/>
    <w:rsid w:val="00BE13A4"/>
    <w:rsid w:val="00BE4031"/>
    <w:rsid w:val="00BE51C1"/>
    <w:rsid w:val="00BF0BE8"/>
    <w:rsid w:val="00BF357D"/>
    <w:rsid w:val="00BF445F"/>
    <w:rsid w:val="00BF5BD0"/>
    <w:rsid w:val="00BF68C8"/>
    <w:rsid w:val="00BF72B6"/>
    <w:rsid w:val="00BF74E6"/>
    <w:rsid w:val="00C01E68"/>
    <w:rsid w:val="00C0502F"/>
    <w:rsid w:val="00C055E2"/>
    <w:rsid w:val="00C05F53"/>
    <w:rsid w:val="00C06945"/>
    <w:rsid w:val="00C11924"/>
    <w:rsid w:val="00C1212A"/>
    <w:rsid w:val="00C12591"/>
    <w:rsid w:val="00C14262"/>
    <w:rsid w:val="00C148CB"/>
    <w:rsid w:val="00C14959"/>
    <w:rsid w:val="00C14A0F"/>
    <w:rsid w:val="00C1572E"/>
    <w:rsid w:val="00C2109F"/>
    <w:rsid w:val="00C21EFC"/>
    <w:rsid w:val="00C2284D"/>
    <w:rsid w:val="00C26099"/>
    <w:rsid w:val="00C2621C"/>
    <w:rsid w:val="00C2664E"/>
    <w:rsid w:val="00C2765F"/>
    <w:rsid w:val="00C31633"/>
    <w:rsid w:val="00C326F9"/>
    <w:rsid w:val="00C33A9B"/>
    <w:rsid w:val="00C36026"/>
    <w:rsid w:val="00C37A29"/>
    <w:rsid w:val="00C40B0E"/>
    <w:rsid w:val="00C41DED"/>
    <w:rsid w:val="00C43588"/>
    <w:rsid w:val="00C43F71"/>
    <w:rsid w:val="00C444AB"/>
    <w:rsid w:val="00C4556F"/>
    <w:rsid w:val="00C45B94"/>
    <w:rsid w:val="00C5223D"/>
    <w:rsid w:val="00C52A49"/>
    <w:rsid w:val="00C55C51"/>
    <w:rsid w:val="00C56B2E"/>
    <w:rsid w:val="00C6083C"/>
    <w:rsid w:val="00C60DBB"/>
    <w:rsid w:val="00C61007"/>
    <w:rsid w:val="00C63937"/>
    <w:rsid w:val="00C63CF1"/>
    <w:rsid w:val="00C653FE"/>
    <w:rsid w:val="00C667A1"/>
    <w:rsid w:val="00C66993"/>
    <w:rsid w:val="00C67EA7"/>
    <w:rsid w:val="00C70D1C"/>
    <w:rsid w:val="00C70EFC"/>
    <w:rsid w:val="00C71E70"/>
    <w:rsid w:val="00C72329"/>
    <w:rsid w:val="00C735E2"/>
    <w:rsid w:val="00C73612"/>
    <w:rsid w:val="00C756E9"/>
    <w:rsid w:val="00C815DD"/>
    <w:rsid w:val="00C90FF3"/>
    <w:rsid w:val="00C91BC5"/>
    <w:rsid w:val="00C91C97"/>
    <w:rsid w:val="00C92740"/>
    <w:rsid w:val="00C932F3"/>
    <w:rsid w:val="00C934C2"/>
    <w:rsid w:val="00C94A01"/>
    <w:rsid w:val="00CA0C3F"/>
    <w:rsid w:val="00CA391F"/>
    <w:rsid w:val="00CA48A5"/>
    <w:rsid w:val="00CA6DC1"/>
    <w:rsid w:val="00CB0A40"/>
    <w:rsid w:val="00CB0E15"/>
    <w:rsid w:val="00CB12CE"/>
    <w:rsid w:val="00CB18B3"/>
    <w:rsid w:val="00CB3824"/>
    <w:rsid w:val="00CB47B0"/>
    <w:rsid w:val="00CB71AE"/>
    <w:rsid w:val="00CC1386"/>
    <w:rsid w:val="00CC174A"/>
    <w:rsid w:val="00CC1B26"/>
    <w:rsid w:val="00CC1DDC"/>
    <w:rsid w:val="00CC2F59"/>
    <w:rsid w:val="00CC382F"/>
    <w:rsid w:val="00CC7DD5"/>
    <w:rsid w:val="00CD37D2"/>
    <w:rsid w:val="00CD61EB"/>
    <w:rsid w:val="00CD66BE"/>
    <w:rsid w:val="00CD73A2"/>
    <w:rsid w:val="00CE040D"/>
    <w:rsid w:val="00CE279E"/>
    <w:rsid w:val="00CE449E"/>
    <w:rsid w:val="00CF02F0"/>
    <w:rsid w:val="00CF1579"/>
    <w:rsid w:val="00CF32A1"/>
    <w:rsid w:val="00D007F0"/>
    <w:rsid w:val="00D01E91"/>
    <w:rsid w:val="00D03577"/>
    <w:rsid w:val="00D04F7E"/>
    <w:rsid w:val="00D061AD"/>
    <w:rsid w:val="00D16072"/>
    <w:rsid w:val="00D16F74"/>
    <w:rsid w:val="00D21AE0"/>
    <w:rsid w:val="00D22319"/>
    <w:rsid w:val="00D230AB"/>
    <w:rsid w:val="00D231AC"/>
    <w:rsid w:val="00D23651"/>
    <w:rsid w:val="00D26EBB"/>
    <w:rsid w:val="00D30371"/>
    <w:rsid w:val="00D31E0A"/>
    <w:rsid w:val="00D31EF5"/>
    <w:rsid w:val="00D32B00"/>
    <w:rsid w:val="00D41108"/>
    <w:rsid w:val="00D431A0"/>
    <w:rsid w:val="00D44CBB"/>
    <w:rsid w:val="00D44FB0"/>
    <w:rsid w:val="00D47BD5"/>
    <w:rsid w:val="00D52C71"/>
    <w:rsid w:val="00D53D59"/>
    <w:rsid w:val="00D55519"/>
    <w:rsid w:val="00D55984"/>
    <w:rsid w:val="00D567C3"/>
    <w:rsid w:val="00D57C58"/>
    <w:rsid w:val="00D60625"/>
    <w:rsid w:val="00D60649"/>
    <w:rsid w:val="00D61E88"/>
    <w:rsid w:val="00D63766"/>
    <w:rsid w:val="00D6543C"/>
    <w:rsid w:val="00D66D9D"/>
    <w:rsid w:val="00D70166"/>
    <w:rsid w:val="00D71FD5"/>
    <w:rsid w:val="00D72C9C"/>
    <w:rsid w:val="00D75086"/>
    <w:rsid w:val="00D75DA0"/>
    <w:rsid w:val="00D76791"/>
    <w:rsid w:val="00D81C1E"/>
    <w:rsid w:val="00D824B3"/>
    <w:rsid w:val="00D82889"/>
    <w:rsid w:val="00D82AB8"/>
    <w:rsid w:val="00D83923"/>
    <w:rsid w:val="00D869BC"/>
    <w:rsid w:val="00D87377"/>
    <w:rsid w:val="00D87A61"/>
    <w:rsid w:val="00D926E0"/>
    <w:rsid w:val="00D93B62"/>
    <w:rsid w:val="00D9419D"/>
    <w:rsid w:val="00D941EE"/>
    <w:rsid w:val="00D94AC5"/>
    <w:rsid w:val="00D9501F"/>
    <w:rsid w:val="00D9600C"/>
    <w:rsid w:val="00D96CFE"/>
    <w:rsid w:val="00D978EC"/>
    <w:rsid w:val="00DA05EC"/>
    <w:rsid w:val="00DA3408"/>
    <w:rsid w:val="00DA391B"/>
    <w:rsid w:val="00DA6439"/>
    <w:rsid w:val="00DB256C"/>
    <w:rsid w:val="00DB2771"/>
    <w:rsid w:val="00DB32A8"/>
    <w:rsid w:val="00DB3B20"/>
    <w:rsid w:val="00DB4131"/>
    <w:rsid w:val="00DB573D"/>
    <w:rsid w:val="00DB6251"/>
    <w:rsid w:val="00DB6489"/>
    <w:rsid w:val="00DB7285"/>
    <w:rsid w:val="00DB7498"/>
    <w:rsid w:val="00DB7C46"/>
    <w:rsid w:val="00DC0132"/>
    <w:rsid w:val="00DC28E9"/>
    <w:rsid w:val="00DC4337"/>
    <w:rsid w:val="00DC6238"/>
    <w:rsid w:val="00DC7FA9"/>
    <w:rsid w:val="00DD0D95"/>
    <w:rsid w:val="00DD1A97"/>
    <w:rsid w:val="00DD29E6"/>
    <w:rsid w:val="00DD4A2E"/>
    <w:rsid w:val="00DD5865"/>
    <w:rsid w:val="00DE0638"/>
    <w:rsid w:val="00DE076F"/>
    <w:rsid w:val="00DE46C9"/>
    <w:rsid w:val="00DE46F5"/>
    <w:rsid w:val="00DE75EA"/>
    <w:rsid w:val="00DF0736"/>
    <w:rsid w:val="00DF259D"/>
    <w:rsid w:val="00DF4DA1"/>
    <w:rsid w:val="00DF4E3E"/>
    <w:rsid w:val="00DF6547"/>
    <w:rsid w:val="00E00564"/>
    <w:rsid w:val="00E03116"/>
    <w:rsid w:val="00E03232"/>
    <w:rsid w:val="00E03A71"/>
    <w:rsid w:val="00E0453D"/>
    <w:rsid w:val="00E05FA6"/>
    <w:rsid w:val="00E0616F"/>
    <w:rsid w:val="00E0628E"/>
    <w:rsid w:val="00E16007"/>
    <w:rsid w:val="00E17461"/>
    <w:rsid w:val="00E17F6A"/>
    <w:rsid w:val="00E2071F"/>
    <w:rsid w:val="00E21FDC"/>
    <w:rsid w:val="00E24348"/>
    <w:rsid w:val="00E25474"/>
    <w:rsid w:val="00E25AF4"/>
    <w:rsid w:val="00E260C8"/>
    <w:rsid w:val="00E2694A"/>
    <w:rsid w:val="00E26A54"/>
    <w:rsid w:val="00E32F93"/>
    <w:rsid w:val="00E346D4"/>
    <w:rsid w:val="00E360FE"/>
    <w:rsid w:val="00E36789"/>
    <w:rsid w:val="00E40C39"/>
    <w:rsid w:val="00E421E9"/>
    <w:rsid w:val="00E42E3C"/>
    <w:rsid w:val="00E444BA"/>
    <w:rsid w:val="00E45CC2"/>
    <w:rsid w:val="00E50076"/>
    <w:rsid w:val="00E54B2B"/>
    <w:rsid w:val="00E5562B"/>
    <w:rsid w:val="00E571D4"/>
    <w:rsid w:val="00E579A7"/>
    <w:rsid w:val="00E640B0"/>
    <w:rsid w:val="00E64120"/>
    <w:rsid w:val="00E64696"/>
    <w:rsid w:val="00E64DC0"/>
    <w:rsid w:val="00E65897"/>
    <w:rsid w:val="00E66CD6"/>
    <w:rsid w:val="00E71FDA"/>
    <w:rsid w:val="00E727FF"/>
    <w:rsid w:val="00E806DB"/>
    <w:rsid w:val="00E816A9"/>
    <w:rsid w:val="00E81A3F"/>
    <w:rsid w:val="00E83958"/>
    <w:rsid w:val="00E843AA"/>
    <w:rsid w:val="00E865D1"/>
    <w:rsid w:val="00E878F2"/>
    <w:rsid w:val="00E87915"/>
    <w:rsid w:val="00E90705"/>
    <w:rsid w:val="00E91ABA"/>
    <w:rsid w:val="00E92123"/>
    <w:rsid w:val="00E9279D"/>
    <w:rsid w:val="00E92FAE"/>
    <w:rsid w:val="00E939AF"/>
    <w:rsid w:val="00E940D6"/>
    <w:rsid w:val="00E940E7"/>
    <w:rsid w:val="00E94EA3"/>
    <w:rsid w:val="00E94F39"/>
    <w:rsid w:val="00E95E4A"/>
    <w:rsid w:val="00E95FB3"/>
    <w:rsid w:val="00E96408"/>
    <w:rsid w:val="00E96627"/>
    <w:rsid w:val="00EA1943"/>
    <w:rsid w:val="00EA1BAF"/>
    <w:rsid w:val="00EA27A4"/>
    <w:rsid w:val="00EA2ADE"/>
    <w:rsid w:val="00EA2E4E"/>
    <w:rsid w:val="00EA2FF1"/>
    <w:rsid w:val="00EA3659"/>
    <w:rsid w:val="00EA711E"/>
    <w:rsid w:val="00EA7AAF"/>
    <w:rsid w:val="00EB0617"/>
    <w:rsid w:val="00EB07F5"/>
    <w:rsid w:val="00EB0858"/>
    <w:rsid w:val="00EB0ABB"/>
    <w:rsid w:val="00EB2730"/>
    <w:rsid w:val="00EB2FA1"/>
    <w:rsid w:val="00EB496E"/>
    <w:rsid w:val="00EB5CFE"/>
    <w:rsid w:val="00EC1719"/>
    <w:rsid w:val="00EC19AE"/>
    <w:rsid w:val="00EC2356"/>
    <w:rsid w:val="00ED0CFA"/>
    <w:rsid w:val="00ED0D6E"/>
    <w:rsid w:val="00ED105B"/>
    <w:rsid w:val="00ED2D24"/>
    <w:rsid w:val="00ED3869"/>
    <w:rsid w:val="00ED528F"/>
    <w:rsid w:val="00ED63CA"/>
    <w:rsid w:val="00ED7B2C"/>
    <w:rsid w:val="00EE3FB6"/>
    <w:rsid w:val="00EE50C6"/>
    <w:rsid w:val="00EE6F14"/>
    <w:rsid w:val="00EE7281"/>
    <w:rsid w:val="00EE7B4B"/>
    <w:rsid w:val="00EF049A"/>
    <w:rsid w:val="00EF1295"/>
    <w:rsid w:val="00EF1E5E"/>
    <w:rsid w:val="00EF2296"/>
    <w:rsid w:val="00EF3F23"/>
    <w:rsid w:val="00EF5328"/>
    <w:rsid w:val="00EF541B"/>
    <w:rsid w:val="00EF735E"/>
    <w:rsid w:val="00F03546"/>
    <w:rsid w:val="00F05632"/>
    <w:rsid w:val="00F1236F"/>
    <w:rsid w:val="00F12DDE"/>
    <w:rsid w:val="00F13027"/>
    <w:rsid w:val="00F13F4E"/>
    <w:rsid w:val="00F162D4"/>
    <w:rsid w:val="00F164D0"/>
    <w:rsid w:val="00F17291"/>
    <w:rsid w:val="00F216CE"/>
    <w:rsid w:val="00F23A9E"/>
    <w:rsid w:val="00F310B2"/>
    <w:rsid w:val="00F320C6"/>
    <w:rsid w:val="00F32D83"/>
    <w:rsid w:val="00F36003"/>
    <w:rsid w:val="00F4010B"/>
    <w:rsid w:val="00F4186F"/>
    <w:rsid w:val="00F42205"/>
    <w:rsid w:val="00F42BD6"/>
    <w:rsid w:val="00F42F32"/>
    <w:rsid w:val="00F445C3"/>
    <w:rsid w:val="00F445F3"/>
    <w:rsid w:val="00F44819"/>
    <w:rsid w:val="00F449CC"/>
    <w:rsid w:val="00F4702C"/>
    <w:rsid w:val="00F5001F"/>
    <w:rsid w:val="00F505B8"/>
    <w:rsid w:val="00F5131A"/>
    <w:rsid w:val="00F53397"/>
    <w:rsid w:val="00F551AE"/>
    <w:rsid w:val="00F61E2F"/>
    <w:rsid w:val="00F62029"/>
    <w:rsid w:val="00F626BE"/>
    <w:rsid w:val="00F634F6"/>
    <w:rsid w:val="00F63A1B"/>
    <w:rsid w:val="00F66A50"/>
    <w:rsid w:val="00F66D17"/>
    <w:rsid w:val="00F72F29"/>
    <w:rsid w:val="00F72F98"/>
    <w:rsid w:val="00F738DE"/>
    <w:rsid w:val="00F7494B"/>
    <w:rsid w:val="00F756AB"/>
    <w:rsid w:val="00F76001"/>
    <w:rsid w:val="00F779E7"/>
    <w:rsid w:val="00F77ABD"/>
    <w:rsid w:val="00F82C7E"/>
    <w:rsid w:val="00F82FC0"/>
    <w:rsid w:val="00F839CF"/>
    <w:rsid w:val="00F84039"/>
    <w:rsid w:val="00F87B07"/>
    <w:rsid w:val="00F90079"/>
    <w:rsid w:val="00F91840"/>
    <w:rsid w:val="00F91C24"/>
    <w:rsid w:val="00F93598"/>
    <w:rsid w:val="00F943AA"/>
    <w:rsid w:val="00F94880"/>
    <w:rsid w:val="00F9695F"/>
    <w:rsid w:val="00FA1E5C"/>
    <w:rsid w:val="00FA425F"/>
    <w:rsid w:val="00FA43D4"/>
    <w:rsid w:val="00FA4B7E"/>
    <w:rsid w:val="00FA6A97"/>
    <w:rsid w:val="00FB01D0"/>
    <w:rsid w:val="00FB0D65"/>
    <w:rsid w:val="00FB2951"/>
    <w:rsid w:val="00FB4A9F"/>
    <w:rsid w:val="00FB620B"/>
    <w:rsid w:val="00FB678B"/>
    <w:rsid w:val="00FC013F"/>
    <w:rsid w:val="00FC2D8B"/>
    <w:rsid w:val="00FC3240"/>
    <w:rsid w:val="00FC45F8"/>
    <w:rsid w:val="00FC4A63"/>
    <w:rsid w:val="00FC4D6A"/>
    <w:rsid w:val="00FC5970"/>
    <w:rsid w:val="00FC7E48"/>
    <w:rsid w:val="00FD1562"/>
    <w:rsid w:val="00FD17C1"/>
    <w:rsid w:val="00FD2618"/>
    <w:rsid w:val="00FD3306"/>
    <w:rsid w:val="00FD476D"/>
    <w:rsid w:val="00FD4B32"/>
    <w:rsid w:val="00FD4C8D"/>
    <w:rsid w:val="00FD56CF"/>
    <w:rsid w:val="00FD5745"/>
    <w:rsid w:val="00FD6F56"/>
    <w:rsid w:val="00FE0060"/>
    <w:rsid w:val="00FE0D45"/>
    <w:rsid w:val="00FE0DD9"/>
    <w:rsid w:val="00FE119C"/>
    <w:rsid w:val="00FE134F"/>
    <w:rsid w:val="00FE1896"/>
    <w:rsid w:val="00FE1B05"/>
    <w:rsid w:val="00FE342A"/>
    <w:rsid w:val="00FE57D8"/>
    <w:rsid w:val="00FE679D"/>
    <w:rsid w:val="00FE7BA8"/>
    <w:rsid w:val="00FF2EF5"/>
    <w:rsid w:val="00FF3687"/>
    <w:rsid w:val="00FF3DEE"/>
    <w:rsid w:val="0658ED95"/>
    <w:rsid w:val="0BEE2A6C"/>
    <w:rsid w:val="115FCF4E"/>
    <w:rsid w:val="12FE9698"/>
    <w:rsid w:val="151AEB77"/>
    <w:rsid w:val="155F530A"/>
    <w:rsid w:val="279CD041"/>
    <w:rsid w:val="37E6F7FD"/>
    <w:rsid w:val="3909EAD1"/>
    <w:rsid w:val="406DED29"/>
    <w:rsid w:val="4214869A"/>
    <w:rsid w:val="4659B2E2"/>
    <w:rsid w:val="48F4ECE4"/>
    <w:rsid w:val="5B8CF377"/>
    <w:rsid w:val="635DB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0656E"/>
  <w15:chartTrackingRefBased/>
  <w15:docId w15:val="{454D753E-857C-466D-B3BE-D49B1CCA4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7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7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7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8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8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8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  <w:style w:type="paragraph" w:styleId="Revision">
    <w:name w:val="Revision"/>
    <w:hidden/>
    <w:uiPriority w:val="99"/>
    <w:semiHidden/>
    <w:rsid w:val="00903AB4"/>
    <w:pPr>
      <w:spacing w:after="0" w:line="240" w:lineRule="auto"/>
    </w:pPr>
    <w:rPr>
      <w:color w:val="1A1A1A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03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3A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3AB4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AB4"/>
    <w:rPr>
      <w:b/>
      <w:bCs/>
      <w:color w:val="1A1A1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85DB9"/>
    <w:rPr>
      <w:rFonts w:ascii="Times New Roman" w:hAnsi="Times New Roman" w:cs="Times New Roman"/>
      <w:sz w:val="24"/>
      <w:szCs w:val="24"/>
    </w:rPr>
  </w:style>
  <w:style w:type="character" w:customStyle="1" w:styleId="rpl-text-label">
    <w:name w:val="rpl-text-label"/>
    <w:basedOn w:val="DefaultParagraphFont"/>
    <w:rsid w:val="00EB5CFE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B5CFE"/>
    <w:rPr>
      <w:color w:val="1A1A1A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5CFE"/>
    <w:rPr>
      <w:color w:val="005FB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ved.org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rldefense.com/v3/__https:/www.vved.org.au/__;!!C5rN6bSF!BrO7RtF18Oze5HAVbiJCkvo05Pm9ZH-lplKIivaQPsX_3EkFabmOcSIqqkCwR4pRVPpWa_cOjkDsYYl3eJhgkyFQhh-O6LYmIVy3DJZpsFkhmA$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pa.vic.gov.au/check-air-and-water-qualit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5E5737B6E944A842E2003CFD76548" ma:contentTypeVersion="20" ma:contentTypeDescription="Create a new document." ma:contentTypeScope="" ma:versionID="1d34659f1c2c2a49f03c6a95a537d8d5">
  <xsd:schema xmlns:xsd="http://www.w3.org/2001/XMLSchema" xmlns:xs="http://www.w3.org/2001/XMLSchema" xmlns:p="http://schemas.microsoft.com/office/2006/metadata/properties" xmlns:ns1="http://schemas.microsoft.com/sharepoint/v3" xmlns:ns2="5bae97d8-9cf0-4c20-ba91-7d2b14db2461" xmlns:ns3="3d90d6de-97fe-48f3-aeba-3c21f3abbfca" xmlns:ns4="a6d3a7d7-5bbf-4e15-8086-1a83efe325b1" targetNamespace="http://schemas.microsoft.com/office/2006/metadata/properties" ma:root="true" ma:fieldsID="964bb74c985702a3d29062d726a64f59" ns1:_="" ns2:_="" ns3:_="" ns4:_="">
    <xsd:import namespace="http://schemas.microsoft.com/sharepoint/v3"/>
    <xsd:import namespace="5bae97d8-9cf0-4c20-ba91-7d2b14db2461"/>
    <xsd:import namespace="3d90d6de-97fe-48f3-aeba-3c21f3abbfca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e97d8-9cf0-4c20-ba91-7d2b14db2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0d6de-97fe-48f3-aeba-3c21f3abbf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466e9c9-2af9-4ff6-b52c-296417b1c35f}" ma:internalName="TaxCatchAll" ma:showField="CatchAllData" ma:web="3d90d6de-97fe-48f3-aeba-3c21f3abb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ae97d8-9cf0-4c20-ba91-7d2b14db2461">
      <Terms xmlns="http://schemas.microsoft.com/office/infopath/2007/PartnerControls"/>
    </lcf76f155ced4ddcb4097134ff3c332f>
    <TaxCatchAll xmlns="a6d3a7d7-5bbf-4e15-8086-1a83efe325b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63F607-2A66-4FFE-BA4C-9F395E67F7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bae97d8-9cf0-4c20-ba91-7d2b14db2461"/>
    <ds:schemaRef ds:uri="3d90d6de-97fe-48f3-aeba-3c21f3abbfca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5bae97d8-9cf0-4c20-ba91-7d2b14db2461"/>
    <ds:schemaRef ds:uri="a6d3a7d7-5bbf-4e15-8086-1a83efe325b1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</TotalTime>
  <Pages>1</Pages>
  <Words>408</Words>
  <Characters>2003</Characters>
  <Application>Microsoft Office Word</Application>
  <DocSecurity>0</DocSecurity>
  <Lines>58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Links>
    <vt:vector size="12" baseType="variant">
      <vt:variant>
        <vt:i4>4259925</vt:i4>
      </vt:variant>
      <vt:variant>
        <vt:i4>3</vt:i4>
      </vt:variant>
      <vt:variant>
        <vt:i4>0</vt:i4>
      </vt:variant>
      <vt:variant>
        <vt:i4>5</vt:i4>
      </vt:variant>
      <vt:variant>
        <vt:lpwstr>https://urldefense.com/v3/__https:/www.vved.org.au/__;!!C5rN6bSF!BrO7RtF18Oze5HAVbiJCkvo05Pm9ZH-lplKIivaQPsX_3EkFabmOcSIqqkCwR4pRVPpWa_cOjkDsYYl3eJhgkyFQhh-O6LYmIVy3DJZpsFkhmA$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http://www.epa.vic.gov.au/check-air-and-water-quality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Pacian Netherway</dc:creator>
  <cp:keywords/>
  <dc:description/>
  <cp:lastModifiedBy>Karen Mulvihill</cp:lastModifiedBy>
  <cp:revision>3</cp:revision>
  <cp:lastPrinted>2022-11-04T23:49:00Z</cp:lastPrinted>
  <dcterms:created xsi:type="dcterms:W3CDTF">2026-01-21T03:22:00Z</dcterms:created>
  <dcterms:modified xsi:type="dcterms:W3CDTF">2026-01-21T03:23:00Z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0x01010058D5E5737B6E944A842E2003CFD76548</vt:lpwstr>
  </property>
  <property fmtid="{D5CDD505-2E9C-101B-9397-08002B2CF9AE}" pid="6" name="MediaServiceImageTags">
    <vt:lpwstr/>
  </property>
  <property fmtid="{D5CDD505-2E9C-101B-9397-08002B2CF9AE}" pid="7" name="docLang">
    <vt:lpwstr>en</vt:lpwstr>
  </property>
</Properties>
</file>