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416BD" w14:textId="02FDAF5A" w:rsidR="008B195C" w:rsidRPr="00D94E6C" w:rsidRDefault="008B195C" w:rsidP="008B195C">
      <w:pPr>
        <w:pStyle w:val="Title"/>
        <w:rPr>
          <w:spacing w:val="-4"/>
        </w:rPr>
      </w:pPr>
      <w:r w:rsidRPr="00D94E6C">
        <w:t xml:space="preserve">Restorative </w:t>
      </w:r>
      <w:r w:rsidR="000421CD">
        <w:t>p</w:t>
      </w:r>
      <w:r w:rsidRPr="00D94E6C">
        <w:t xml:space="preserve">rogram </w:t>
      </w:r>
      <w:r w:rsidR="000421CD">
        <w:t>r</w:t>
      </w:r>
      <w:r w:rsidRPr="00D94E6C">
        <w:t xml:space="preserve">egistration </w:t>
      </w:r>
      <w:r w:rsidR="000421CD">
        <w:rPr>
          <w:spacing w:val="-4"/>
        </w:rPr>
        <w:t>f</w:t>
      </w:r>
      <w:r w:rsidRPr="00D94E6C">
        <w:rPr>
          <w:spacing w:val="-4"/>
        </w:rPr>
        <w:t>orm</w:t>
      </w:r>
    </w:p>
    <w:p w14:paraId="23235B86" w14:textId="5770E2EB" w:rsidR="00766744" w:rsidRDefault="00766744" w:rsidP="00762C72">
      <w:bookmarkStart w:id="0" w:name="_Hlk128556715"/>
      <w:r w:rsidRPr="00D94E6C">
        <w:t xml:space="preserve">Under the </w:t>
      </w:r>
      <w:r w:rsidRPr="000421CD">
        <w:rPr>
          <w:i/>
        </w:rPr>
        <w:t>E</w:t>
      </w:r>
      <w:r w:rsidR="00C03823" w:rsidRPr="000421CD">
        <w:rPr>
          <w:i/>
        </w:rPr>
        <w:t xml:space="preserve">nvironment </w:t>
      </w:r>
      <w:r w:rsidRPr="000421CD">
        <w:rPr>
          <w:i/>
        </w:rPr>
        <w:t>P</w:t>
      </w:r>
      <w:r w:rsidR="00C03823" w:rsidRPr="000421CD">
        <w:rPr>
          <w:i/>
        </w:rPr>
        <w:t>rotection</w:t>
      </w:r>
      <w:r w:rsidRPr="000421CD">
        <w:rPr>
          <w:i/>
        </w:rPr>
        <w:t xml:space="preserve"> Act</w:t>
      </w:r>
      <w:r w:rsidR="00700038" w:rsidRPr="000421CD">
        <w:rPr>
          <w:i/>
        </w:rPr>
        <w:t xml:space="preserve"> 2017</w:t>
      </w:r>
      <w:r w:rsidRPr="00D94E6C">
        <w:t xml:space="preserve">, </w:t>
      </w:r>
      <w:r w:rsidR="00B80304" w:rsidRPr="00D94E6C">
        <w:t>we</w:t>
      </w:r>
      <w:r w:rsidRPr="00D94E6C">
        <w:t xml:space="preserve"> can take </w:t>
      </w:r>
      <w:r w:rsidR="000421CD">
        <w:t>c</w:t>
      </w:r>
      <w:r w:rsidR="008B195C" w:rsidRPr="00D94E6C">
        <w:t>ourt</w:t>
      </w:r>
      <w:r w:rsidRPr="00D94E6C">
        <w:t xml:space="preserve"> action against offenders who breach the Act</w:t>
      </w:r>
      <w:r w:rsidR="00B558B9" w:rsidRPr="00D94E6C">
        <w:t xml:space="preserve">. </w:t>
      </w:r>
      <w:r w:rsidR="00A741D3" w:rsidRPr="00A741D3">
        <w:t xml:space="preserve">A court </w:t>
      </w:r>
      <w:r w:rsidR="00E9343A">
        <w:t xml:space="preserve">can </w:t>
      </w:r>
      <w:r w:rsidR="004D7712" w:rsidRPr="00A741D3">
        <w:t>make</w:t>
      </w:r>
      <w:r w:rsidR="0047054A" w:rsidRPr="00A741D3">
        <w:t xml:space="preserve"> </w:t>
      </w:r>
      <w:r w:rsidR="00A741D3" w:rsidRPr="00A741D3">
        <w:t xml:space="preserve">orders for </w:t>
      </w:r>
      <w:r w:rsidR="0047054A" w:rsidRPr="00A741D3">
        <w:t>a</w:t>
      </w:r>
      <w:r w:rsidR="000E657E" w:rsidRPr="00A741D3">
        <w:t xml:space="preserve"> </w:t>
      </w:r>
      <w:r w:rsidRPr="00A741D3">
        <w:t xml:space="preserve">restorative project </w:t>
      </w:r>
      <w:r w:rsidR="00A741D3" w:rsidRPr="00A741D3">
        <w:t>for the public benefit</w:t>
      </w:r>
      <w:r w:rsidR="005C3A11" w:rsidRPr="00A741D3">
        <w:t xml:space="preserve"> or </w:t>
      </w:r>
      <w:r w:rsidR="00A741D3" w:rsidRPr="00A741D3">
        <w:t xml:space="preserve">to </w:t>
      </w:r>
      <w:r w:rsidR="005C3A11" w:rsidRPr="00A741D3">
        <w:t>enhance the environment</w:t>
      </w:r>
      <w:r w:rsidR="00A84898" w:rsidRPr="00A741D3">
        <w:t>.</w:t>
      </w:r>
    </w:p>
    <w:p w14:paraId="78D96450" w14:textId="0A54ACD5" w:rsidR="000E657E" w:rsidRPr="00D94E6C" w:rsidRDefault="00B2009E" w:rsidP="00766744">
      <w:r w:rsidRPr="00D94E6C">
        <w:t xml:space="preserve">This form is to register your organisation with us for any future </w:t>
      </w:r>
      <w:commentRangeStart w:id="1"/>
      <w:r>
        <w:t xml:space="preserve">restorative program </w:t>
      </w:r>
      <w:r w:rsidRPr="00D94E6C">
        <w:t>funding opportunities</w:t>
      </w:r>
      <w:commentRangeEnd w:id="1"/>
      <w:r w:rsidRPr="00D94E6C">
        <w:rPr>
          <w:rStyle w:val="CommentReference"/>
          <w:sz w:val="20"/>
          <w:szCs w:val="22"/>
        </w:rPr>
        <w:commentReference w:id="1"/>
      </w:r>
      <w:r w:rsidRPr="00D94E6C">
        <w:t>.</w:t>
      </w:r>
      <w:r>
        <w:t xml:space="preserve"> It should be</w:t>
      </w:r>
      <w:r w:rsidRPr="00D94E6C">
        <w:t xml:space="preserve"> submitted by a person with the delegated authority to apply</w:t>
      </w:r>
      <w:r>
        <w:t>. That is usually the p</w:t>
      </w:r>
      <w:r w:rsidRPr="00D94E6C">
        <w:t>resident</w:t>
      </w:r>
      <w:r>
        <w:t xml:space="preserve">, </w:t>
      </w:r>
      <w:r w:rsidRPr="00D94E6C">
        <w:t>chairperson</w:t>
      </w:r>
      <w:r>
        <w:t xml:space="preserve"> or other o</w:t>
      </w:r>
      <w:r w:rsidRPr="00D94E6C">
        <w:t>ffice bearer</w:t>
      </w:r>
      <w:r>
        <w:t xml:space="preserve"> of an organisation</w:t>
      </w:r>
      <w:r w:rsidRPr="00D94E6C">
        <w:t>.</w:t>
      </w:r>
    </w:p>
    <w:bookmarkEnd w:id="0"/>
    <w:p w14:paraId="546D892D" w14:textId="1FAAA00F" w:rsidR="0001777E" w:rsidRPr="00D94E6C" w:rsidRDefault="0049651C" w:rsidP="002041BA">
      <w:pPr>
        <w:pStyle w:val="Heading1"/>
        <w:rPr>
          <w:spacing w:val="-2"/>
        </w:rPr>
      </w:pPr>
      <w:r w:rsidRPr="00D94E6C">
        <w:t>Section</w:t>
      </w:r>
      <w:r w:rsidRPr="00D94E6C">
        <w:rPr>
          <w:spacing w:val="10"/>
        </w:rPr>
        <w:t xml:space="preserve"> </w:t>
      </w:r>
      <w:r w:rsidRPr="00D94E6C">
        <w:t>1</w:t>
      </w:r>
      <w:r w:rsidRPr="00D94E6C">
        <w:rPr>
          <w:spacing w:val="10"/>
        </w:rPr>
        <w:t xml:space="preserve"> </w:t>
      </w:r>
      <w:r w:rsidRPr="00D94E6C">
        <w:t>–</w:t>
      </w:r>
      <w:r w:rsidRPr="00D94E6C">
        <w:rPr>
          <w:spacing w:val="-2"/>
        </w:rPr>
        <w:t>Information</w:t>
      </w:r>
      <w:r w:rsidR="00594782" w:rsidRPr="00D94E6C">
        <w:t xml:space="preserve"> about your organisation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30"/>
        <w:gridCol w:w="4708"/>
      </w:tblGrid>
      <w:tr w:rsidR="00405E44" w:rsidRPr="00D94E6C" w14:paraId="227C5AA6" w14:textId="28559045" w:rsidTr="00BC3632">
        <w:tc>
          <w:tcPr>
            <w:tcW w:w="5830" w:type="dxa"/>
          </w:tcPr>
          <w:p w14:paraId="46EA383D" w14:textId="1A097554" w:rsidR="00405E44" w:rsidRPr="00D94E6C" w:rsidRDefault="00C853E5" w:rsidP="00D94E6C">
            <w:pPr>
              <w:pStyle w:val="TableParagraph"/>
            </w:pPr>
            <w:r w:rsidRPr="00D94E6C">
              <w:t>Your name:</w:t>
            </w:r>
          </w:p>
        </w:tc>
        <w:tc>
          <w:tcPr>
            <w:tcW w:w="4708" w:type="dxa"/>
          </w:tcPr>
          <w:p w14:paraId="758C64BB" w14:textId="77777777" w:rsidR="00405E44" w:rsidRPr="00D94E6C" w:rsidRDefault="00405E44" w:rsidP="00D94E6C">
            <w:pPr>
              <w:pStyle w:val="TableParagraph"/>
            </w:pPr>
          </w:p>
        </w:tc>
      </w:tr>
      <w:tr w:rsidR="00405E44" w:rsidRPr="00D94E6C" w14:paraId="13FFB819" w14:textId="2DC8F3A2" w:rsidTr="00BC3632">
        <w:tc>
          <w:tcPr>
            <w:tcW w:w="5830" w:type="dxa"/>
          </w:tcPr>
          <w:p w14:paraId="17AE47A8" w14:textId="77E6D3E8" w:rsidR="00405E44" w:rsidRPr="00D94E6C" w:rsidRDefault="00C853E5" w:rsidP="00D94E6C">
            <w:pPr>
              <w:pStyle w:val="TableParagraph"/>
            </w:pPr>
            <w:r w:rsidRPr="00D94E6C">
              <w:t>Organisation name:</w:t>
            </w:r>
          </w:p>
        </w:tc>
        <w:tc>
          <w:tcPr>
            <w:tcW w:w="4708" w:type="dxa"/>
          </w:tcPr>
          <w:p w14:paraId="11376525" w14:textId="77777777" w:rsidR="00405E44" w:rsidRPr="00D94E6C" w:rsidRDefault="00405E44" w:rsidP="00D94E6C">
            <w:pPr>
              <w:pStyle w:val="TableParagraph"/>
            </w:pPr>
          </w:p>
        </w:tc>
      </w:tr>
      <w:tr w:rsidR="00405E44" w:rsidRPr="00D94E6C" w14:paraId="2964AD94" w14:textId="4804E32A" w:rsidTr="00BC3632">
        <w:tc>
          <w:tcPr>
            <w:tcW w:w="5830" w:type="dxa"/>
          </w:tcPr>
          <w:p w14:paraId="5446562C" w14:textId="438655D2" w:rsidR="00405E44" w:rsidRPr="00D94E6C" w:rsidRDefault="00405E44" w:rsidP="00D94E6C">
            <w:pPr>
              <w:pStyle w:val="TableParagraph"/>
            </w:pPr>
            <w:r w:rsidRPr="00D94E6C">
              <w:t>Your title/position in the organisation</w:t>
            </w:r>
            <w:r w:rsidR="00370582">
              <w:t>:</w:t>
            </w:r>
          </w:p>
        </w:tc>
        <w:tc>
          <w:tcPr>
            <w:tcW w:w="4708" w:type="dxa"/>
          </w:tcPr>
          <w:p w14:paraId="7E8B92CD" w14:textId="77777777" w:rsidR="00405E44" w:rsidRPr="00D94E6C" w:rsidRDefault="00405E44" w:rsidP="00D94E6C">
            <w:pPr>
              <w:pStyle w:val="TableParagraph"/>
            </w:pPr>
          </w:p>
        </w:tc>
      </w:tr>
      <w:tr w:rsidR="00405E44" w:rsidRPr="00D94E6C" w14:paraId="0CDDF7D3" w14:textId="1C84B6B0" w:rsidTr="00BC3632">
        <w:tc>
          <w:tcPr>
            <w:tcW w:w="5830" w:type="dxa"/>
          </w:tcPr>
          <w:p w14:paraId="1663C735" w14:textId="247A7921" w:rsidR="00405E44" w:rsidRPr="00D94E6C" w:rsidRDefault="00405E44" w:rsidP="00D94E6C">
            <w:pPr>
              <w:pStyle w:val="TableParagraph"/>
            </w:pPr>
            <w:r w:rsidRPr="00D94E6C">
              <w:t>Postal address:</w:t>
            </w:r>
          </w:p>
        </w:tc>
        <w:tc>
          <w:tcPr>
            <w:tcW w:w="4708" w:type="dxa"/>
          </w:tcPr>
          <w:p w14:paraId="2A7A4BB2" w14:textId="77777777" w:rsidR="00405E44" w:rsidRDefault="00405E44" w:rsidP="00D94E6C">
            <w:pPr>
              <w:pStyle w:val="TableParagraph"/>
            </w:pPr>
          </w:p>
          <w:p w14:paraId="6DE3819F" w14:textId="77777777" w:rsidR="00370582" w:rsidRDefault="00370582" w:rsidP="00D94E6C">
            <w:pPr>
              <w:pStyle w:val="TableParagraph"/>
            </w:pPr>
          </w:p>
          <w:p w14:paraId="2A615023" w14:textId="77777777" w:rsidR="00370582" w:rsidRPr="00D94E6C" w:rsidRDefault="00370582" w:rsidP="00D94E6C">
            <w:pPr>
              <w:pStyle w:val="TableParagraph"/>
            </w:pPr>
          </w:p>
        </w:tc>
      </w:tr>
      <w:tr w:rsidR="00BC3632" w:rsidRPr="00D94E6C" w14:paraId="62CA7029" w14:textId="77777777" w:rsidTr="00BC3632">
        <w:tc>
          <w:tcPr>
            <w:tcW w:w="5830" w:type="dxa"/>
          </w:tcPr>
          <w:p w14:paraId="198BF0CE" w14:textId="1AC299FA" w:rsidR="00BC3632" w:rsidRPr="00D94E6C" w:rsidRDefault="00BC3632" w:rsidP="00D94E6C">
            <w:pPr>
              <w:pStyle w:val="TableParagraph"/>
            </w:pPr>
            <w:r>
              <w:t>Local government area(s)</w:t>
            </w:r>
          </w:p>
        </w:tc>
        <w:tc>
          <w:tcPr>
            <w:tcW w:w="4708" w:type="dxa"/>
          </w:tcPr>
          <w:p w14:paraId="28A1D08D" w14:textId="77777777" w:rsidR="00BC3632" w:rsidRDefault="00BC3632" w:rsidP="00D94E6C">
            <w:pPr>
              <w:pStyle w:val="TableParagraph"/>
            </w:pPr>
          </w:p>
        </w:tc>
      </w:tr>
      <w:tr w:rsidR="00405E44" w:rsidRPr="00D94E6C" w14:paraId="534C81E4" w14:textId="134475E2" w:rsidTr="00BC3632">
        <w:tc>
          <w:tcPr>
            <w:tcW w:w="5830" w:type="dxa"/>
          </w:tcPr>
          <w:p w14:paraId="3A791CA4" w14:textId="509B325F" w:rsidR="00405E44" w:rsidRPr="00D94E6C" w:rsidRDefault="00405E44" w:rsidP="00D94E6C">
            <w:pPr>
              <w:pStyle w:val="TableParagraph"/>
            </w:pPr>
            <w:r w:rsidRPr="00D94E6C">
              <w:t>Email:</w:t>
            </w:r>
          </w:p>
        </w:tc>
        <w:tc>
          <w:tcPr>
            <w:tcW w:w="4708" w:type="dxa"/>
          </w:tcPr>
          <w:p w14:paraId="446B1965" w14:textId="77777777" w:rsidR="00405E44" w:rsidRPr="00D94E6C" w:rsidRDefault="00405E44" w:rsidP="00D94E6C">
            <w:pPr>
              <w:pStyle w:val="TableParagraph"/>
            </w:pPr>
          </w:p>
        </w:tc>
      </w:tr>
      <w:tr w:rsidR="00C853E5" w:rsidRPr="00D94E6C" w14:paraId="6AD83E1C" w14:textId="77777777" w:rsidTr="00BC3632">
        <w:tc>
          <w:tcPr>
            <w:tcW w:w="5830" w:type="dxa"/>
          </w:tcPr>
          <w:p w14:paraId="3C1BCAA3" w14:textId="159D9023" w:rsidR="00C853E5" w:rsidRPr="00D94E6C" w:rsidRDefault="00C853E5" w:rsidP="00D94E6C">
            <w:pPr>
              <w:pStyle w:val="TableParagraph"/>
            </w:pPr>
            <w:r w:rsidRPr="00D94E6C">
              <w:t>Daytime phone number:</w:t>
            </w:r>
          </w:p>
        </w:tc>
        <w:tc>
          <w:tcPr>
            <w:tcW w:w="4708" w:type="dxa"/>
          </w:tcPr>
          <w:p w14:paraId="1139A0BD" w14:textId="77777777" w:rsidR="00C853E5" w:rsidRPr="00D94E6C" w:rsidRDefault="00C853E5" w:rsidP="00D94E6C">
            <w:pPr>
              <w:pStyle w:val="TableParagraph"/>
            </w:pPr>
          </w:p>
        </w:tc>
      </w:tr>
      <w:tr w:rsidR="00405E44" w:rsidRPr="00D94E6C" w14:paraId="3A1E7306" w14:textId="3EE4BAF1" w:rsidTr="00BC3632">
        <w:tc>
          <w:tcPr>
            <w:tcW w:w="5830" w:type="dxa"/>
          </w:tcPr>
          <w:p w14:paraId="15B41F38" w14:textId="2DB3F84F" w:rsidR="00405E44" w:rsidRPr="00D94E6C" w:rsidRDefault="00405E44" w:rsidP="00D94E6C">
            <w:pPr>
              <w:pStyle w:val="TableParagraph"/>
            </w:pPr>
            <w:r w:rsidRPr="00D94E6C">
              <w:t>Are you an incorporated group or a legal entity? (Yes/No, see below)</w:t>
            </w:r>
          </w:p>
        </w:tc>
        <w:tc>
          <w:tcPr>
            <w:tcW w:w="4708" w:type="dxa"/>
          </w:tcPr>
          <w:p w14:paraId="67E4941A" w14:textId="77777777" w:rsidR="00405E44" w:rsidRPr="00D94E6C" w:rsidRDefault="00405E44" w:rsidP="00D94E6C">
            <w:pPr>
              <w:pStyle w:val="TableParagraph"/>
            </w:pPr>
          </w:p>
        </w:tc>
      </w:tr>
      <w:tr w:rsidR="00405E44" w:rsidRPr="00D94E6C" w14:paraId="053204F4" w14:textId="77777777" w:rsidTr="00BC3632">
        <w:tc>
          <w:tcPr>
            <w:tcW w:w="5830" w:type="dxa"/>
          </w:tcPr>
          <w:p w14:paraId="56853A8A" w14:textId="6CE85840" w:rsidR="00405E44" w:rsidRPr="00D94E6C" w:rsidRDefault="00405E44" w:rsidP="00D94E6C">
            <w:pPr>
              <w:pStyle w:val="TableParagraph"/>
            </w:pPr>
            <w:r w:rsidRPr="00D94E6C">
              <w:t>If you are not an incorporated group or a legal entity, which group or organisation can you partner with that is?</w:t>
            </w:r>
          </w:p>
        </w:tc>
        <w:tc>
          <w:tcPr>
            <w:tcW w:w="4708" w:type="dxa"/>
          </w:tcPr>
          <w:p w14:paraId="5023B70B" w14:textId="77777777" w:rsidR="00405E44" w:rsidRPr="00D94E6C" w:rsidRDefault="00405E44" w:rsidP="00D94E6C">
            <w:pPr>
              <w:pStyle w:val="TableParagraph"/>
            </w:pPr>
          </w:p>
        </w:tc>
      </w:tr>
      <w:tr w:rsidR="00405E44" w:rsidRPr="00D94E6C" w14:paraId="5BEAAC33" w14:textId="2E06D78D" w:rsidTr="00BC3632">
        <w:tc>
          <w:tcPr>
            <w:tcW w:w="5830" w:type="dxa"/>
          </w:tcPr>
          <w:p w14:paraId="19D6AE55" w14:textId="3FFB130F" w:rsidR="00405E44" w:rsidRPr="00D94E6C" w:rsidRDefault="00405E44" w:rsidP="00D94E6C">
            <w:pPr>
              <w:pStyle w:val="TableParagraph"/>
            </w:pPr>
            <w:r w:rsidRPr="00D94E6C">
              <w:t>Do you have public liability insurance? (Yes/No)</w:t>
            </w:r>
          </w:p>
        </w:tc>
        <w:tc>
          <w:tcPr>
            <w:tcW w:w="4708" w:type="dxa"/>
          </w:tcPr>
          <w:p w14:paraId="5788031B" w14:textId="77777777" w:rsidR="00405E44" w:rsidRPr="00D94E6C" w:rsidRDefault="00405E44" w:rsidP="00D94E6C">
            <w:pPr>
              <w:pStyle w:val="TableParagraph"/>
            </w:pPr>
          </w:p>
        </w:tc>
      </w:tr>
      <w:tr w:rsidR="00405E44" w:rsidRPr="00D94E6C" w14:paraId="03C52DF5" w14:textId="09D6E69E" w:rsidTr="00BC3632">
        <w:tc>
          <w:tcPr>
            <w:tcW w:w="5830" w:type="dxa"/>
          </w:tcPr>
          <w:p w14:paraId="19B65AC6" w14:textId="2402D21C" w:rsidR="00405E44" w:rsidRPr="00D94E6C" w:rsidRDefault="00405E44" w:rsidP="00D94E6C">
            <w:pPr>
              <w:pStyle w:val="TableParagraph"/>
            </w:pPr>
            <w:r w:rsidRPr="00D94E6C">
              <w:t>Have you managed projects with funds of $30,000 or more? (Yes/No)</w:t>
            </w:r>
          </w:p>
        </w:tc>
        <w:tc>
          <w:tcPr>
            <w:tcW w:w="4708" w:type="dxa"/>
          </w:tcPr>
          <w:p w14:paraId="1459E968" w14:textId="77777777" w:rsidR="00405E44" w:rsidRPr="00D94E6C" w:rsidRDefault="00405E44" w:rsidP="00D94E6C">
            <w:pPr>
              <w:pStyle w:val="TableParagraph"/>
            </w:pPr>
          </w:p>
        </w:tc>
      </w:tr>
      <w:tr w:rsidR="00405E44" w:rsidRPr="00D94E6C" w14:paraId="7FEB2FE2" w14:textId="706B072C" w:rsidTr="00BC3632">
        <w:tc>
          <w:tcPr>
            <w:tcW w:w="5830" w:type="dxa"/>
          </w:tcPr>
          <w:p w14:paraId="6364E8B9" w14:textId="77777777" w:rsidR="00C06D8C" w:rsidRDefault="00801701" w:rsidP="00D94E6C">
            <w:pPr>
              <w:pStyle w:val="TableParagraph"/>
            </w:pPr>
            <w:r w:rsidRPr="00D94E6C">
              <w:t>Which p</w:t>
            </w:r>
            <w:r w:rsidR="00405E44" w:rsidRPr="00D94E6C">
              <w:t xml:space="preserve">artner organisation(s) </w:t>
            </w:r>
            <w:r w:rsidRPr="00D94E6C">
              <w:t>have</w:t>
            </w:r>
            <w:r w:rsidR="00405E44" w:rsidRPr="00D94E6C">
              <w:t xml:space="preserve"> you worked with in the delivery of environmental projects</w:t>
            </w:r>
            <w:r w:rsidRPr="00D94E6C">
              <w:t>?</w:t>
            </w:r>
            <w:r w:rsidR="00405E44" w:rsidRPr="00D94E6C">
              <w:t xml:space="preserve"> </w:t>
            </w:r>
          </w:p>
          <w:p w14:paraId="6CCC97DF" w14:textId="3140F14D" w:rsidR="00405E44" w:rsidRPr="00D94E6C" w:rsidRDefault="00D94E6C" w:rsidP="00D94E6C">
            <w:pPr>
              <w:pStyle w:val="TableParagraph"/>
            </w:pPr>
            <w:r w:rsidRPr="00D94E6C">
              <w:t xml:space="preserve">Please </w:t>
            </w:r>
            <w:r w:rsidR="00405E44" w:rsidRPr="00D94E6C">
              <w:t>list financial or in-kind project partners</w:t>
            </w:r>
            <w:r w:rsidRPr="00D94E6C">
              <w:t>.</w:t>
            </w:r>
          </w:p>
        </w:tc>
        <w:tc>
          <w:tcPr>
            <w:tcW w:w="4708" w:type="dxa"/>
          </w:tcPr>
          <w:p w14:paraId="54FF09A3" w14:textId="77777777" w:rsidR="00405E44" w:rsidRPr="00D94E6C" w:rsidRDefault="00405E44" w:rsidP="00D94E6C">
            <w:pPr>
              <w:pStyle w:val="TableParagraph"/>
            </w:pPr>
          </w:p>
        </w:tc>
      </w:tr>
    </w:tbl>
    <w:p w14:paraId="1079E597" w14:textId="77777777" w:rsidR="008B195C" w:rsidRPr="00D94E6C" w:rsidRDefault="008B195C" w:rsidP="008B195C">
      <w:pPr>
        <w:pStyle w:val="BodyText"/>
        <w:spacing w:before="11"/>
        <w:rPr>
          <w:color w:val="002060"/>
          <w:lang w:val="en-AU"/>
        </w:rPr>
      </w:pPr>
    </w:p>
    <w:p w14:paraId="2F698016" w14:textId="77777777" w:rsidR="008B195C" w:rsidRPr="00D94E6C" w:rsidRDefault="008B195C" w:rsidP="008B195C">
      <w:pPr>
        <w:rPr>
          <w:rFonts w:ascii="VIC" w:hAnsi="VIC"/>
          <w:color w:val="002060"/>
        </w:rPr>
        <w:sectPr w:rsidR="008B195C" w:rsidRPr="00D94E6C" w:rsidSect="00231B93">
          <w:headerReference w:type="even" r:id="rId15"/>
          <w:headerReference w:type="default" r:id="rId16"/>
          <w:headerReference w:type="first" r:id="rId17"/>
          <w:footerReference w:type="first" r:id="rId18"/>
          <w:pgSz w:w="12240" w:h="15840"/>
          <w:pgMar w:top="1701" w:right="851" w:bottom="851" w:left="851" w:header="720" w:footer="720" w:gutter="0"/>
          <w:cols w:space="720"/>
          <w:titlePg/>
          <w:docGrid w:linePitch="272"/>
        </w:sectPr>
      </w:pPr>
    </w:p>
    <w:p w14:paraId="73480943" w14:textId="77777777" w:rsidR="0001777E" w:rsidRPr="00D94E6C" w:rsidRDefault="0049651C" w:rsidP="002041BA">
      <w:pPr>
        <w:pStyle w:val="Heading1"/>
      </w:pPr>
      <w:r w:rsidRPr="00D94E6C">
        <w:lastRenderedPageBreak/>
        <w:t>Section</w:t>
      </w:r>
      <w:r w:rsidRPr="00D94E6C">
        <w:rPr>
          <w:spacing w:val="6"/>
        </w:rPr>
        <w:t xml:space="preserve"> </w:t>
      </w:r>
      <w:r w:rsidRPr="00D94E6C">
        <w:t>2</w:t>
      </w:r>
      <w:r w:rsidRPr="00D94E6C">
        <w:rPr>
          <w:spacing w:val="8"/>
        </w:rPr>
        <w:t xml:space="preserve"> </w:t>
      </w:r>
      <w:r w:rsidRPr="00D94E6C">
        <w:t>–</w:t>
      </w:r>
      <w:r w:rsidRPr="00D94E6C">
        <w:rPr>
          <w:spacing w:val="8"/>
        </w:rPr>
        <w:t xml:space="preserve"> </w:t>
      </w:r>
      <w:r w:rsidRPr="00D94E6C">
        <w:t>Past</w:t>
      </w:r>
      <w:r w:rsidRPr="00D94E6C">
        <w:rPr>
          <w:spacing w:val="12"/>
        </w:rPr>
        <w:t xml:space="preserve"> </w:t>
      </w:r>
      <w:r w:rsidRPr="00D94E6C">
        <w:t>Project</w:t>
      </w:r>
      <w:r w:rsidRPr="00D94E6C">
        <w:rPr>
          <w:spacing w:val="12"/>
        </w:rPr>
        <w:t xml:space="preserve"> </w:t>
      </w:r>
      <w:r w:rsidRPr="00D94E6C">
        <w:rPr>
          <w:spacing w:val="-2"/>
        </w:rPr>
        <w:t>Information</w:t>
      </w:r>
    </w:p>
    <w:tbl>
      <w:tblPr>
        <w:tblStyle w:val="Blank"/>
        <w:tblW w:w="5000" w:type="pct"/>
        <w:tblLayout w:type="fixed"/>
        <w:tblLook w:val="01E0" w:firstRow="1" w:lastRow="1" w:firstColumn="1" w:lastColumn="1" w:noHBand="0" w:noVBand="0"/>
      </w:tblPr>
      <w:tblGrid>
        <w:gridCol w:w="5670"/>
        <w:gridCol w:w="4534"/>
      </w:tblGrid>
      <w:tr w:rsidR="00BA7DFD" w:rsidRPr="00D94E6C" w14:paraId="54854CD4" w14:textId="028A44EE" w:rsidTr="002077E3">
        <w:tc>
          <w:tcPr>
            <w:tcW w:w="5670" w:type="dxa"/>
          </w:tcPr>
          <w:p w14:paraId="1CB653D7" w14:textId="0E060E61" w:rsidR="002077E3" w:rsidRDefault="00870ECE" w:rsidP="00CA76C5">
            <w:pPr>
              <w:pStyle w:val="TableParagraph"/>
            </w:pPr>
            <w:r>
              <w:t xml:space="preserve">Describe any </w:t>
            </w:r>
            <w:r w:rsidR="002077E3" w:rsidRPr="00D94E6C">
              <w:t>environmental projects</w:t>
            </w:r>
            <w:r w:rsidR="002077E3">
              <w:t xml:space="preserve"> </w:t>
            </w:r>
            <w:r w:rsidR="009510C7">
              <w:t xml:space="preserve">you </w:t>
            </w:r>
            <w:r w:rsidR="002077E3">
              <w:t>have delivered</w:t>
            </w:r>
            <w:r w:rsidR="00DE70FE">
              <w:t xml:space="preserve"> in the past 3 years</w:t>
            </w:r>
            <w:r w:rsidR="002077E3">
              <w:t xml:space="preserve">? </w:t>
            </w:r>
            <w:r w:rsidR="0013632A">
              <w:br/>
            </w:r>
            <w:r w:rsidR="002077E3" w:rsidRPr="00D94E6C">
              <w:t>(50 words or less</w:t>
            </w:r>
            <w:r w:rsidR="0013632A">
              <w:t>, for multiple projects, please attach a</w:t>
            </w:r>
            <w:r>
              <w:t>n extra page</w:t>
            </w:r>
            <w:r w:rsidR="002077E3" w:rsidRPr="00D94E6C">
              <w:t>)</w:t>
            </w:r>
          </w:p>
          <w:p w14:paraId="382F3687" w14:textId="77777777" w:rsidR="0013632A" w:rsidRDefault="0013632A" w:rsidP="00CA76C5">
            <w:pPr>
              <w:pStyle w:val="TableParagraph"/>
            </w:pPr>
          </w:p>
          <w:p w14:paraId="1EA7B5F8" w14:textId="77777777" w:rsidR="0013632A" w:rsidRDefault="0013632A" w:rsidP="00CA76C5">
            <w:pPr>
              <w:pStyle w:val="TableParagraph"/>
            </w:pPr>
          </w:p>
          <w:p w14:paraId="52B1FDCF" w14:textId="77777777" w:rsidR="0013632A" w:rsidRDefault="0013632A" w:rsidP="00CA76C5">
            <w:pPr>
              <w:pStyle w:val="TableParagraph"/>
            </w:pPr>
          </w:p>
          <w:p w14:paraId="170FCF02" w14:textId="28A8CF86" w:rsidR="00BA7DFD" w:rsidRPr="00D94E6C" w:rsidRDefault="00BA7DFD" w:rsidP="00CA76C5">
            <w:pPr>
              <w:pStyle w:val="TableParagraph"/>
            </w:pPr>
          </w:p>
        </w:tc>
        <w:tc>
          <w:tcPr>
            <w:tcW w:w="4534" w:type="dxa"/>
          </w:tcPr>
          <w:p w14:paraId="5D8CD6FC" w14:textId="77777777" w:rsidR="002077E3" w:rsidRDefault="002077E3" w:rsidP="00CA76C5">
            <w:pPr>
              <w:pStyle w:val="TableParagraph"/>
            </w:pPr>
          </w:p>
        </w:tc>
      </w:tr>
      <w:tr w:rsidR="00BA7DFD" w:rsidRPr="00D94E6C" w14:paraId="189700F7" w14:textId="516B0006" w:rsidTr="002077E3">
        <w:tc>
          <w:tcPr>
            <w:tcW w:w="5670" w:type="dxa"/>
          </w:tcPr>
          <w:p w14:paraId="13149B50" w14:textId="1C5AE3DE" w:rsidR="00E671C5" w:rsidRPr="00D94E6C" w:rsidRDefault="00DE70FE" w:rsidP="00CA76C5">
            <w:pPr>
              <w:pStyle w:val="TableParagraph"/>
            </w:pPr>
            <w:r>
              <w:t>Which</w:t>
            </w:r>
            <w:r w:rsidR="00BA7DFD">
              <w:t xml:space="preserve"> </w:t>
            </w:r>
            <w:r w:rsidR="00BA7DFD" w:rsidRPr="00D94E6C">
              <w:t xml:space="preserve">categories best describe the nature of the projects that your group has completed in the past </w:t>
            </w:r>
            <w:r>
              <w:t>3</w:t>
            </w:r>
            <w:r w:rsidR="00010C8B">
              <w:rPr>
                <w:rFonts w:ascii="Cambria" w:hAnsi="Cambria"/>
              </w:rPr>
              <w:t> </w:t>
            </w:r>
            <w:r w:rsidR="00BA7DFD" w:rsidRPr="00D94E6C">
              <w:t>years</w:t>
            </w:r>
            <w:r>
              <w:t>?</w:t>
            </w:r>
          </w:p>
        </w:tc>
        <w:tc>
          <w:tcPr>
            <w:tcW w:w="4534" w:type="dxa"/>
          </w:tcPr>
          <w:p w14:paraId="7AB77979" w14:textId="28EFD72E" w:rsidR="00DE70FE" w:rsidRDefault="00DE70FE" w:rsidP="00370582">
            <w:pPr>
              <w:pStyle w:val="TableParagraph"/>
              <w:ind w:left="1839" w:hanging="1839"/>
              <w:jc w:val="right"/>
            </w:pPr>
            <w:r w:rsidRPr="00D94E6C">
              <w:t>Water</w:t>
            </w:r>
            <w:r w:rsidR="00FB5C6A">
              <w:tab/>
            </w:r>
            <w:sdt>
              <w:sdtPr>
                <w:id w:val="51727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94E6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41ED69C9" w14:textId="7A81F673" w:rsidR="00DE70FE" w:rsidRDefault="00DE70FE" w:rsidP="00370582">
            <w:pPr>
              <w:pStyle w:val="TableParagraph"/>
              <w:ind w:left="1839" w:hanging="1839"/>
              <w:jc w:val="right"/>
            </w:pPr>
            <w:r w:rsidRPr="00D94E6C">
              <w:t>Land</w:t>
            </w:r>
            <w:r w:rsidR="00FB5C6A">
              <w:tab/>
            </w:r>
            <w:sdt>
              <w:sdtPr>
                <w:id w:val="-133409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94E6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0F7EB86E" w14:textId="4A4EB07B" w:rsidR="00DE70FE" w:rsidRDefault="00DE70FE" w:rsidP="00370582">
            <w:pPr>
              <w:pStyle w:val="TableParagraph"/>
              <w:ind w:left="1839" w:hanging="1839"/>
              <w:jc w:val="right"/>
            </w:pPr>
            <w:r w:rsidRPr="00D94E6C">
              <w:t>Air</w:t>
            </w:r>
            <w:r w:rsidR="00FB5C6A">
              <w:tab/>
            </w:r>
            <w:sdt>
              <w:sdtPr>
                <w:id w:val="-196610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94E6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0BE6942B" w14:textId="4D69D3D9" w:rsidR="00DE70FE" w:rsidRPr="00D94E6C" w:rsidRDefault="00DE70FE" w:rsidP="00370582">
            <w:pPr>
              <w:pStyle w:val="TableParagraph"/>
              <w:ind w:left="1839" w:hanging="1839"/>
              <w:jc w:val="right"/>
            </w:pPr>
            <w:r w:rsidRPr="00D94E6C">
              <w:t xml:space="preserve">Cultural </w:t>
            </w:r>
            <w:r w:rsidR="0036057D">
              <w:t>v</w:t>
            </w:r>
            <w:r w:rsidRPr="00D94E6C">
              <w:t>alues</w:t>
            </w:r>
            <w:r w:rsidR="00FB5C6A">
              <w:tab/>
            </w:r>
            <w:sdt>
              <w:sdtPr>
                <w:id w:val="64756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94E6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</w:tbl>
    <w:p w14:paraId="283BEE26" w14:textId="1699BF30" w:rsidR="0001777E" w:rsidRPr="00D94E6C" w:rsidRDefault="0049651C" w:rsidP="005E209F">
      <w:pPr>
        <w:pStyle w:val="Heading1"/>
      </w:pPr>
      <w:r w:rsidRPr="00D94E6C">
        <w:t>Section</w:t>
      </w:r>
      <w:r w:rsidRPr="00D94E6C">
        <w:rPr>
          <w:spacing w:val="8"/>
        </w:rPr>
        <w:t xml:space="preserve"> </w:t>
      </w:r>
      <w:r w:rsidRPr="00D94E6C">
        <w:t>3</w:t>
      </w:r>
      <w:r w:rsidRPr="00D94E6C">
        <w:rPr>
          <w:spacing w:val="8"/>
        </w:rPr>
        <w:t xml:space="preserve"> </w:t>
      </w:r>
      <w:r w:rsidRPr="00D94E6C">
        <w:t>–</w:t>
      </w:r>
      <w:r w:rsidRPr="00D94E6C">
        <w:rPr>
          <w:spacing w:val="8"/>
        </w:rPr>
        <w:t xml:space="preserve"> </w:t>
      </w:r>
      <w:r w:rsidRPr="00D94E6C">
        <w:t>Declaration</w:t>
      </w:r>
    </w:p>
    <w:tbl>
      <w:tblPr>
        <w:tblStyle w:val="Blank"/>
        <w:tblW w:w="5000" w:type="pct"/>
        <w:tblLayout w:type="fixed"/>
        <w:tblLook w:val="01E0" w:firstRow="1" w:lastRow="1" w:firstColumn="1" w:lastColumn="1" w:noHBand="0" w:noVBand="0"/>
      </w:tblPr>
      <w:tblGrid>
        <w:gridCol w:w="5670"/>
        <w:gridCol w:w="4534"/>
      </w:tblGrid>
      <w:tr w:rsidR="00766744" w:rsidRPr="00D94E6C" w14:paraId="68588F43" w14:textId="6F0883AE" w:rsidTr="00010C8B">
        <w:trPr>
          <w:cantSplit/>
        </w:trPr>
        <w:tc>
          <w:tcPr>
            <w:tcW w:w="5670" w:type="dxa"/>
          </w:tcPr>
          <w:p w14:paraId="1F6E5FA9" w14:textId="453EACE4" w:rsidR="00BA7DFD" w:rsidRPr="00D94E6C" w:rsidRDefault="0049651C" w:rsidP="00CA76C5">
            <w:pPr>
              <w:pStyle w:val="TableParagraph"/>
            </w:pPr>
            <w:r w:rsidRPr="00D94E6C">
              <w:t xml:space="preserve">I understand that this is a </w:t>
            </w:r>
            <w:r w:rsidR="007106BA" w:rsidRPr="00D94E6C">
              <w:t>r</w:t>
            </w:r>
            <w:r w:rsidRPr="00D94E6C">
              <w:t xml:space="preserve">egistration only and </w:t>
            </w:r>
            <w:r w:rsidR="006B641C" w:rsidRPr="00D94E6C">
              <w:t>will</w:t>
            </w:r>
            <w:r w:rsidRPr="00D94E6C">
              <w:t xml:space="preserve"> not result in a funding approval.</w:t>
            </w:r>
          </w:p>
        </w:tc>
        <w:tc>
          <w:tcPr>
            <w:tcW w:w="4534" w:type="dxa"/>
          </w:tcPr>
          <w:p w14:paraId="11ADDF35" w14:textId="77777777" w:rsidR="00010C8B" w:rsidRPr="00D94E6C" w:rsidRDefault="00010C8B" w:rsidP="00CA76C5">
            <w:pPr>
              <w:pStyle w:val="TableParagraph"/>
            </w:pPr>
          </w:p>
        </w:tc>
      </w:tr>
      <w:tr w:rsidR="00010C8B" w:rsidRPr="00D94E6C" w14:paraId="67E483AA" w14:textId="7A7CCB61" w:rsidTr="00010C8B">
        <w:trPr>
          <w:cantSplit/>
        </w:trPr>
        <w:tc>
          <w:tcPr>
            <w:tcW w:w="5670" w:type="dxa"/>
          </w:tcPr>
          <w:p w14:paraId="252A6EAC" w14:textId="485EF8AB" w:rsidR="00010C8B" w:rsidRPr="00D94E6C" w:rsidRDefault="00010C8B" w:rsidP="00C06D8C">
            <w:pPr>
              <w:pStyle w:val="TableParagraph"/>
              <w:jc w:val="right"/>
            </w:pPr>
            <w:r w:rsidRPr="00D94E6C">
              <w:t>Signature</w:t>
            </w:r>
            <w:r>
              <w:t>:</w:t>
            </w:r>
          </w:p>
        </w:tc>
        <w:tc>
          <w:tcPr>
            <w:tcW w:w="4534" w:type="dxa"/>
          </w:tcPr>
          <w:p w14:paraId="20934FB6" w14:textId="7EBAA403" w:rsidR="00010C8B" w:rsidRPr="00D94E6C" w:rsidRDefault="003A01C4" w:rsidP="00CA76C5">
            <w:pPr>
              <w:pStyle w:val="TableParagraph"/>
            </w:pPr>
            <w:r>
              <w:t>_________________________________________</w:t>
            </w:r>
          </w:p>
        </w:tc>
      </w:tr>
      <w:tr w:rsidR="00010C8B" w:rsidRPr="00D94E6C" w14:paraId="39E9D802" w14:textId="4AB3517A" w:rsidTr="00010C8B">
        <w:trPr>
          <w:cantSplit/>
        </w:trPr>
        <w:tc>
          <w:tcPr>
            <w:tcW w:w="5670" w:type="dxa"/>
          </w:tcPr>
          <w:p w14:paraId="09AFD778" w14:textId="065D67AD" w:rsidR="00010C8B" w:rsidRPr="00D94E6C" w:rsidRDefault="00010C8B" w:rsidP="00C06D8C">
            <w:pPr>
              <w:pStyle w:val="TableParagraph"/>
              <w:jc w:val="right"/>
            </w:pPr>
            <w:r w:rsidRPr="00D94E6C">
              <w:t>Position:</w:t>
            </w:r>
          </w:p>
        </w:tc>
        <w:tc>
          <w:tcPr>
            <w:tcW w:w="4534" w:type="dxa"/>
          </w:tcPr>
          <w:p w14:paraId="5C4984BE" w14:textId="77777777" w:rsidR="00010C8B" w:rsidRPr="00D94E6C" w:rsidRDefault="00010C8B" w:rsidP="00CA76C5">
            <w:pPr>
              <w:pStyle w:val="TableParagraph"/>
            </w:pPr>
          </w:p>
        </w:tc>
      </w:tr>
      <w:tr w:rsidR="00766744" w:rsidRPr="00766744" w14:paraId="0FE1B38F" w14:textId="6085EE98" w:rsidTr="00010C8B">
        <w:trPr>
          <w:cantSplit/>
        </w:trPr>
        <w:tc>
          <w:tcPr>
            <w:tcW w:w="5670" w:type="dxa"/>
          </w:tcPr>
          <w:p w14:paraId="5D513817" w14:textId="6B437B70" w:rsidR="0001777E" w:rsidRPr="00D94E6C" w:rsidRDefault="0049651C" w:rsidP="00C06D8C">
            <w:pPr>
              <w:pStyle w:val="TableParagraph"/>
              <w:jc w:val="right"/>
            </w:pPr>
            <w:r w:rsidRPr="00D94E6C">
              <w:t>Date:</w:t>
            </w:r>
          </w:p>
        </w:tc>
        <w:tc>
          <w:tcPr>
            <w:tcW w:w="4534" w:type="dxa"/>
          </w:tcPr>
          <w:p w14:paraId="3252FF64" w14:textId="77777777" w:rsidR="0001777E" w:rsidRPr="00D94E6C" w:rsidRDefault="0001777E" w:rsidP="00CA76C5">
            <w:pPr>
              <w:pStyle w:val="TableParagraph"/>
            </w:pPr>
          </w:p>
        </w:tc>
      </w:tr>
      <w:tr w:rsidR="00766744" w:rsidRPr="00D94E6C" w14:paraId="7FAE6C9C" w14:textId="78E23AC4" w:rsidTr="00010C8B">
        <w:trPr>
          <w:cantSplit/>
        </w:trPr>
        <w:tc>
          <w:tcPr>
            <w:tcW w:w="5670" w:type="dxa"/>
          </w:tcPr>
          <w:p w14:paraId="036C6ED0" w14:textId="77777777" w:rsidR="005D331F" w:rsidRDefault="005752C0" w:rsidP="00CA76C5">
            <w:pPr>
              <w:pStyle w:val="TableParagraph"/>
            </w:pPr>
            <w:r>
              <w:t>We</w:t>
            </w:r>
            <w:r w:rsidR="0049651C">
              <w:t xml:space="preserve"> </w:t>
            </w:r>
            <w:r w:rsidR="0049651C" w:rsidRPr="00D94E6C">
              <w:t xml:space="preserve">may send you information about </w:t>
            </w:r>
            <w:r>
              <w:t>c</w:t>
            </w:r>
            <w:r w:rsidR="00010C8B" w:rsidRPr="00D94E6C">
              <w:t xml:space="preserve">ommunity </w:t>
            </w:r>
            <w:r>
              <w:t>f</w:t>
            </w:r>
            <w:r w:rsidR="00010C8B" w:rsidRPr="00D94E6C">
              <w:t xml:space="preserve">orums, </w:t>
            </w:r>
            <w:r>
              <w:t>o</w:t>
            </w:r>
            <w:r w:rsidR="00010C8B" w:rsidRPr="00D94E6C">
              <w:t xml:space="preserve">pen </w:t>
            </w:r>
            <w:r>
              <w:t>h</w:t>
            </w:r>
            <w:r w:rsidR="00010C8B" w:rsidRPr="00D94E6C">
              <w:t>ouses</w:t>
            </w:r>
            <w:r w:rsidR="0049651C" w:rsidRPr="00D94E6C">
              <w:t xml:space="preserve"> or other</w:t>
            </w:r>
            <w:r>
              <w:t xml:space="preserve"> i</w:t>
            </w:r>
            <w:r w:rsidR="00010C8B" w:rsidRPr="00D94E6C">
              <w:t>nformation</w:t>
            </w:r>
            <w:r w:rsidR="0049651C" w:rsidRPr="00D94E6C">
              <w:t xml:space="preserve"> sessions.</w:t>
            </w:r>
          </w:p>
          <w:p w14:paraId="43DC90DE" w14:textId="214FE159" w:rsidR="00BA7DFD" w:rsidRPr="00D94E6C" w:rsidRDefault="0049651C" w:rsidP="00CA76C5">
            <w:pPr>
              <w:pStyle w:val="TableParagraph"/>
            </w:pPr>
            <w:r w:rsidRPr="00D94E6C">
              <w:t xml:space="preserve">If you do not wish to receive this </w:t>
            </w:r>
            <w:r w:rsidR="00BF315E" w:rsidRPr="00D94E6C">
              <w:t>information,</w:t>
            </w:r>
            <w:r w:rsidRPr="00D94E6C">
              <w:t xml:space="preserve"> please </w:t>
            </w:r>
            <w:r w:rsidR="00155A82" w:rsidRPr="00D94E6C">
              <w:t xml:space="preserve">mark </w:t>
            </w:r>
            <w:r w:rsidR="005D331F">
              <w:t xml:space="preserve">this </w:t>
            </w:r>
            <w:r w:rsidR="00155A82" w:rsidRPr="00D94E6C">
              <w:t>checkbox:</w:t>
            </w:r>
            <w:r w:rsidR="00BA7DFD" w:rsidRPr="00D94E6C">
              <w:t xml:space="preserve"> </w:t>
            </w:r>
            <w:sdt>
              <w:sdtPr>
                <w:id w:val="-603109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0C8B" w:rsidRPr="00D94E6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  <w:tc>
          <w:tcPr>
            <w:tcW w:w="4534" w:type="dxa"/>
          </w:tcPr>
          <w:p w14:paraId="626B0FB3" w14:textId="77777777" w:rsidR="00010C8B" w:rsidRPr="00D94E6C" w:rsidRDefault="00010C8B" w:rsidP="00CA76C5">
            <w:pPr>
              <w:pStyle w:val="TableParagraph"/>
            </w:pPr>
          </w:p>
        </w:tc>
      </w:tr>
    </w:tbl>
    <w:p w14:paraId="4183D9D8" w14:textId="418B6386" w:rsidR="000956B7" w:rsidRPr="00BC606A" w:rsidRDefault="000956B7" w:rsidP="001E0D1B">
      <w:pPr>
        <w:rPr>
          <w:b/>
          <w:bCs/>
        </w:rPr>
      </w:pPr>
      <w:r w:rsidRPr="00BC606A">
        <w:rPr>
          <w:b/>
          <w:bCs/>
        </w:rPr>
        <w:t xml:space="preserve">Submit this form to </w:t>
      </w:r>
      <w:hyperlink r:id="rId19" w:history="1">
        <w:r w:rsidR="00BC606A" w:rsidRPr="00BC606A">
          <w:rPr>
            <w:rStyle w:val="Hyperlink"/>
            <w:b/>
            <w:bCs/>
          </w:rPr>
          <w:t>restorative@epa.vic.gov.au</w:t>
        </w:r>
      </w:hyperlink>
    </w:p>
    <w:p w14:paraId="4389FC1A" w14:textId="2814D032" w:rsidR="001E0D1B" w:rsidRPr="001E0D1B" w:rsidRDefault="008D338F" w:rsidP="001E0D1B">
      <w:r w:rsidRPr="000A56AE">
        <w:t>For more in</w:t>
      </w:r>
      <w:r w:rsidR="000A56AE" w:rsidRPr="000A56AE">
        <w:t>formation</w:t>
      </w:r>
      <w:r w:rsidR="001E0D1B">
        <w:t>, e</w:t>
      </w:r>
      <w:r w:rsidR="001E0D1B" w:rsidRPr="001E0D1B">
        <w:t xml:space="preserve">mail </w:t>
      </w:r>
      <w:hyperlink r:id="rId20" w:history="1">
        <w:r w:rsidR="001E0D1B" w:rsidRPr="001E0D1B">
          <w:rPr>
            <w:rStyle w:val="Hyperlink"/>
          </w:rPr>
          <w:t>restorative@epa.vic.gov.au</w:t>
        </w:r>
      </w:hyperlink>
      <w:r w:rsidR="001E0D1B" w:rsidRPr="001E0D1B">
        <w:t xml:space="preserve"> or call 1300 372 842</w:t>
      </w:r>
      <w:r w:rsidR="001E0D1B">
        <w:t>.</w:t>
      </w:r>
    </w:p>
    <w:p w14:paraId="75188DA2" w14:textId="263D211B" w:rsidR="0001777E" w:rsidRPr="000A56AE" w:rsidRDefault="005E209F" w:rsidP="000A56AE">
      <w:r w:rsidRPr="000A56AE">
        <w:t xml:space="preserve">Registrations are open all year. </w:t>
      </w:r>
      <w:r w:rsidR="00DC634B">
        <w:t>Once you have registered, w</w:t>
      </w:r>
      <w:r w:rsidR="00CA76C5">
        <w:t xml:space="preserve">e </w:t>
      </w:r>
      <w:r w:rsidRPr="000A56AE">
        <w:t>will contact</w:t>
      </w:r>
      <w:r w:rsidR="00CA76C5">
        <w:t xml:space="preserve"> you</w:t>
      </w:r>
      <w:r w:rsidRPr="000A56AE">
        <w:t xml:space="preserve"> when suitable </w:t>
      </w:r>
      <w:r w:rsidR="00DC634B">
        <w:t>opportunities are</w:t>
      </w:r>
      <w:r w:rsidRPr="000A56AE">
        <w:t xml:space="preserve"> pending in your area.</w:t>
      </w:r>
    </w:p>
    <w:sectPr w:rsidR="0001777E" w:rsidRPr="000A56AE" w:rsidSect="00231B93">
      <w:headerReference w:type="even" r:id="rId21"/>
      <w:headerReference w:type="default" r:id="rId22"/>
      <w:footerReference w:type="default" r:id="rId23"/>
      <w:headerReference w:type="first" r:id="rId24"/>
      <w:pgSz w:w="11906" w:h="16838" w:code="9"/>
      <w:pgMar w:top="851" w:right="851" w:bottom="851" w:left="851" w:header="709" w:footer="85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Thomas Harper" w:date="2026-03-31T15:58:00Z" w:initials="TH">
    <w:p w14:paraId="138B628E" w14:textId="77777777" w:rsidR="00B2009E" w:rsidRDefault="00B2009E" w:rsidP="00B2009E">
      <w:pPr>
        <w:pStyle w:val="CommentText"/>
      </w:pPr>
      <w:r>
        <w:rPr>
          <w:rStyle w:val="CommentReference"/>
        </w:rPr>
        <w:annotationRef/>
      </w:r>
      <w:r>
        <w:t>Link to restorative justice web content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38B628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52736DD" w16cex:dateUtc="2026-03-31T04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38B628E" w16cid:durableId="052736D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ADD76" w14:textId="77777777" w:rsidR="00346A1F" w:rsidRDefault="00346A1F" w:rsidP="00C37A29">
      <w:pPr>
        <w:spacing w:after="0"/>
      </w:pPr>
      <w:r>
        <w:separator/>
      </w:r>
    </w:p>
  </w:endnote>
  <w:endnote w:type="continuationSeparator" w:id="0">
    <w:p w14:paraId="7E8B00BC" w14:textId="77777777" w:rsidR="00346A1F" w:rsidRDefault="00346A1F" w:rsidP="00C37A29">
      <w:pPr>
        <w:spacing w:after="0"/>
      </w:pPr>
      <w:r>
        <w:continuationSeparator/>
      </w:r>
    </w:p>
  </w:endnote>
  <w:endnote w:type="continuationNotice" w:id="1">
    <w:p w14:paraId="0E4D2D02" w14:textId="77777777" w:rsidR="00346A1F" w:rsidRDefault="00346A1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265962-4895-435F-9137-E491AE3B54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3D03858D-BBF5-4B2C-8C52-C3EBC7BF86BA}"/>
    <w:embedBold r:id="rId3" w:fontKey="{5011E266-ACD1-480F-BDC1-5D9B0047F547}"/>
    <w:embedItalic r:id="rId4" w:fontKey="{ABBE3651-31A3-4400-A5A4-7D37BA13BA6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5" w:fontKey="{8D576372-5B90-49A8-89DA-40F2F9B060D1}"/>
    <w:embedBold r:id="rId6" w:fontKey="{BEFB3FF1-DDFC-4305-82BE-39FAA86A7A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C54C0B-E1E8-4A56-963D-8074338A4AD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297814C0-5C68-4DA4-8CB0-9EB6FCB3CBC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86802" w14:textId="6ED77FAC" w:rsidR="00231B93" w:rsidRDefault="00231B93" w:rsidP="002850F9">
    <w:pPr>
      <w:pStyle w:val="Footer"/>
      <w:jc w:val="right"/>
    </w:pPr>
    <w:r>
      <w:t xml:space="preserve">Page </w:t>
    </w:r>
    <w:r w:rsidR="002850F9">
      <w:fldChar w:fldCharType="begin"/>
    </w:r>
    <w:r w:rsidR="002850F9">
      <w:instrText xml:space="preserve"> PAGE   \* MERGEFORMAT </w:instrText>
    </w:r>
    <w:r w:rsidR="002850F9">
      <w:fldChar w:fldCharType="separate"/>
    </w:r>
    <w:r w:rsidR="002850F9">
      <w:rPr>
        <w:noProof/>
      </w:rPr>
      <w:t>1</w:t>
    </w:r>
    <w:r w:rsidR="002850F9">
      <w:rPr>
        <w:noProof/>
      </w:rPr>
      <w:fldChar w:fldCharType="end"/>
    </w:r>
    <w:r w:rsidR="002850F9">
      <w:rPr>
        <w:noProof/>
      </w:rPr>
      <w:t xml:space="preserve"> of </w:t>
    </w:r>
    <w:r w:rsidR="002850F9">
      <w:rPr>
        <w:noProof/>
      </w:rPr>
      <w:fldChar w:fldCharType="begin"/>
    </w:r>
    <w:r w:rsidR="002850F9">
      <w:rPr>
        <w:noProof/>
      </w:rPr>
      <w:instrText xml:space="preserve"> NUMPAGES   \* MERGEFORMAT </w:instrText>
    </w:r>
    <w:r w:rsidR="002850F9">
      <w:rPr>
        <w:noProof/>
      </w:rPr>
      <w:fldChar w:fldCharType="separate"/>
    </w:r>
    <w:r w:rsidR="002850F9">
      <w:rPr>
        <w:noProof/>
      </w:rPr>
      <w:t>2</w:t>
    </w:r>
    <w:r w:rsidR="002850F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B8992" w14:textId="77777777" w:rsidR="00155B1D" w:rsidRDefault="00A50047">
    <w:pPr>
      <w:pStyle w:val="Footer"/>
    </w:pPr>
    <w:r w:rsidRPr="00303FB1">
      <w:rPr>
        <w:noProof/>
      </w:rPr>
      <w:drawing>
        <wp:anchor distT="0" distB="0" distL="114300" distR="114300" simplePos="0" relativeHeight="251658240" behindDoc="0" locked="0" layoutInCell="1" allowOverlap="1" wp14:anchorId="16C99A2E" wp14:editId="1C6887E2">
          <wp:simplePos x="0" y="0"/>
          <wp:positionH relativeFrom="margin">
            <wp:posOffset>5507990</wp:posOffset>
          </wp:positionH>
          <wp:positionV relativeFrom="margin">
            <wp:posOffset>9259655</wp:posOffset>
          </wp:positionV>
          <wp:extent cx="964800" cy="403200"/>
          <wp:effectExtent l="0" t="0" r="6985" b="0"/>
          <wp:wrapNone/>
          <wp:docPr id="574442354" name="Graphic 4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c 4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8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3FB1">
      <w:t xml:space="preserve">Page </w:t>
    </w:r>
    <w:r w:rsidRPr="00303FB1">
      <w:fldChar w:fldCharType="begin"/>
    </w:r>
    <w:r w:rsidRPr="00303FB1">
      <w:instrText>PAGE   \* MERGEFORMAT</w:instrText>
    </w:r>
    <w:r w:rsidRPr="00303FB1">
      <w:fldChar w:fldCharType="separate"/>
    </w:r>
    <w:r>
      <w:t>1</w:t>
    </w:r>
    <w:r w:rsidRPr="00303FB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F2979" w14:textId="77777777" w:rsidR="00346A1F" w:rsidRDefault="00346A1F" w:rsidP="00C37A29">
      <w:pPr>
        <w:spacing w:after="0"/>
      </w:pPr>
      <w:r>
        <w:separator/>
      </w:r>
    </w:p>
  </w:footnote>
  <w:footnote w:type="continuationSeparator" w:id="0">
    <w:p w14:paraId="7B1B5F5D" w14:textId="77777777" w:rsidR="00346A1F" w:rsidRDefault="00346A1F" w:rsidP="00C37A29">
      <w:pPr>
        <w:spacing w:after="0"/>
      </w:pPr>
      <w:r>
        <w:continuationSeparator/>
      </w:r>
    </w:p>
  </w:footnote>
  <w:footnote w:type="continuationNotice" w:id="1">
    <w:p w14:paraId="33079ACB" w14:textId="77777777" w:rsidR="00346A1F" w:rsidRDefault="00346A1F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C75F5" w14:textId="77777777" w:rsidR="008B195C" w:rsidRDefault="008B19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E71E81F" wp14:editId="148FA37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6510"/>
              <wp:wrapSquare wrapText="bothSides"/>
              <wp:docPr id="1778361673" name="Text Box 177836167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E22F6B" w14:textId="77777777" w:rsidR="008B195C" w:rsidRPr="00766744" w:rsidRDefault="008B19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6674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0E71E81F" id="_x0000_t202" coordsize="21600,21600" o:spt="202" path="m,l,21600r21600,l21600,xe">
              <v:stroke joinstyle="miter"/>
              <v:path gradientshapeok="t" o:connecttype="rect"/>
            </v:shapetype>
            <v:shape id="Text Box 1778361673" o:spid="_x0000_s1026" type="#_x0000_t202" alt="OFFICIAL " style="position:absolute;margin-left:0;margin-top:.05pt;width:34.95pt;height:34.95pt;z-index:251658245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1AE22F6B" w14:textId="77777777" w:rsidR="008B195C" w:rsidRPr="00766744" w:rsidRDefault="008B19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66744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C419E" w14:textId="77777777" w:rsidR="008B195C" w:rsidRDefault="008B195C" w:rsidP="00CC7C06">
    <w:pPr>
      <w:pStyle w:val="Header"/>
      <w:ind w:left="7920"/>
    </w:pPr>
    <w:r>
      <w:rPr>
        <w:noProof/>
        <w:color w:val="0A3C73"/>
        <w:szCs w:val="20"/>
        <w:lang w:eastAsia="en-AU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097C3E9A" wp14:editId="657EC852">
              <wp:simplePos x="927100" y="45720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6510"/>
              <wp:wrapSquare wrapText="bothSides"/>
              <wp:docPr id="92997921" name="Text Box 9299792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ECC7F5" w14:textId="77777777" w:rsidR="008B195C" w:rsidRPr="00766744" w:rsidRDefault="008B19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6674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097C3E9A" id="_x0000_t202" coordsize="21600,21600" o:spt="202" path="m,l,21600r21600,l21600,xe">
              <v:stroke joinstyle="miter"/>
              <v:path gradientshapeok="t" o:connecttype="rect"/>
            </v:shapetype>
            <v:shape id="Text Box 92997921" o:spid="_x0000_s1027" type="#_x0000_t202" alt="OFFICIAL " style="position:absolute;left:0;text-align:left;margin-left:0;margin-top:.05pt;width:34.95pt;height:34.95pt;z-index:25165824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0AECC7F5" w14:textId="77777777" w:rsidR="008B195C" w:rsidRPr="00766744" w:rsidRDefault="008B19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66744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0A3C73"/>
        <w:szCs w:val="20"/>
        <w:lang w:eastAsia="en-AU"/>
      </w:rPr>
      <w:drawing>
        <wp:inline distT="0" distB="0" distL="0" distR="0" wp14:anchorId="33EAC610" wp14:editId="50BD30F3">
          <wp:extent cx="1219200" cy="504825"/>
          <wp:effectExtent l="0" t="0" r="0" b="9525"/>
          <wp:docPr id="945118144" name="Picture 945118144" descr="Chart, funne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, funnel ch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60C9" w14:textId="554CB16E" w:rsidR="008B195C" w:rsidRDefault="00231B93">
    <w:pPr>
      <w:pStyle w:val="Header"/>
    </w:pPr>
    <w:r w:rsidRPr="00594774">
      <w:rPr>
        <w:noProof/>
      </w:rPr>
      <w:drawing>
        <wp:anchor distT="0" distB="0" distL="114300" distR="114300" simplePos="0" relativeHeight="251658247" behindDoc="0" locked="1" layoutInCell="1" allowOverlap="1" wp14:anchorId="7A3FA6B1" wp14:editId="4BD7E58E">
          <wp:simplePos x="0" y="0"/>
          <wp:positionH relativeFrom="margin">
            <wp:posOffset>5102860</wp:posOffset>
          </wp:positionH>
          <wp:positionV relativeFrom="margin">
            <wp:posOffset>-636905</wp:posOffset>
          </wp:positionV>
          <wp:extent cx="1518920" cy="636905"/>
          <wp:effectExtent l="0" t="0" r="5080" b="0"/>
          <wp:wrapSquare wrapText="bothSides"/>
          <wp:docPr id="162378617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195C"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A1B5C7E" wp14:editId="38AB094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6510"/>
              <wp:wrapSquare wrapText="bothSides"/>
              <wp:docPr id="1728520065" name="Text Box 172852006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0BABA7" w14:textId="77777777" w:rsidR="008B195C" w:rsidRPr="00766744" w:rsidRDefault="008B19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6674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6A1B5C7E" id="_x0000_t202" coordsize="21600,21600" o:spt="202" path="m,l,21600r21600,l21600,xe">
              <v:stroke joinstyle="miter"/>
              <v:path gradientshapeok="t" o:connecttype="rect"/>
            </v:shapetype>
            <v:shape id="Text Box 1728520065" o:spid="_x0000_s1028" type="#_x0000_t202" alt="OFFICIAL " style="position:absolute;margin-left:0;margin-top:.05pt;width:34.95pt;height:34.95pt;z-index:2516582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050BABA7" w14:textId="77777777" w:rsidR="008B195C" w:rsidRPr="00766744" w:rsidRDefault="008B19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66744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2B6C7" w14:textId="309E0C00" w:rsidR="00CF7852" w:rsidRDefault="007045F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A3F2641" wp14:editId="173F6C3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96240"/>
              <wp:effectExtent l="0" t="0" r="16510" b="3810"/>
              <wp:wrapNone/>
              <wp:docPr id="1967053730" name="Text Box 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68846E" w14:textId="21AD16A0" w:rsidR="007045FE" w:rsidRPr="007045FE" w:rsidRDefault="007045FE" w:rsidP="007045F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045F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3A3F26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OFFICIAL " style="position:absolute;margin-left:0;margin-top:0;width:36.2pt;height:31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" filled="f" stroked="f">
              <v:textbox style="mso-fit-shape-to-text:t" inset="0,15pt,0,0">
                <w:txbxContent>
                  <w:p w14:paraId="0168846E" w14:textId="21AD16A0" w:rsidR="007045FE" w:rsidRPr="007045FE" w:rsidRDefault="007045FE" w:rsidP="007045F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045F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90BB5" w14:textId="1AA84625" w:rsidR="00CF7852" w:rsidRDefault="007045F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497BCCD" wp14:editId="772745BB">
              <wp:simplePos x="54864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96240"/>
              <wp:effectExtent l="0" t="0" r="16510" b="3810"/>
              <wp:wrapNone/>
              <wp:docPr id="474654084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398135" w14:textId="711E9F2C" w:rsidR="007045FE" w:rsidRPr="007045FE" w:rsidRDefault="007045FE" w:rsidP="007045F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045F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4497BC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OFFICIAL " style="position:absolute;margin-left:0;margin-top:0;width:36.2pt;height:31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" filled="f" stroked="f">
              <v:textbox style="mso-fit-shape-to-text:t" inset="0,15pt,0,0">
                <w:txbxContent>
                  <w:p w14:paraId="18398135" w14:textId="711E9F2C" w:rsidR="007045FE" w:rsidRPr="007045FE" w:rsidRDefault="007045FE" w:rsidP="007045F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045F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7BC50" w14:textId="65C41F60" w:rsidR="00CF7852" w:rsidRDefault="007045F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E49438C" wp14:editId="71319C20">
              <wp:simplePos x="54864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96240"/>
              <wp:effectExtent l="0" t="0" r="16510" b="3810"/>
              <wp:wrapNone/>
              <wp:docPr id="19842759" name="Text Box 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BE5C87" w14:textId="45F09869" w:rsidR="007045FE" w:rsidRPr="007045FE" w:rsidRDefault="007045FE" w:rsidP="007045F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045F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3E4943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 " style="position:absolute;margin-left:0;margin-top:0;width:36.2pt;height:31.2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" filled="f" stroked="f">
              <v:textbox style="mso-fit-shape-to-text:t" inset="0,15pt,0,0">
                <w:txbxContent>
                  <w:p w14:paraId="74BE5C87" w14:textId="45F09869" w:rsidR="007045FE" w:rsidRPr="007045FE" w:rsidRDefault="007045FE" w:rsidP="007045F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045F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multilevel"/>
    <w:tmpl w:val="DD046EF0"/>
    <w:styleLink w:val="LetteredList"/>
    <w:lvl w:ilvl="0">
      <w:start w:val="1"/>
      <w:numFmt w:val="lowerLetter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FFFFFF89"/>
    <w:multiLevelType w:val="multilevel"/>
    <w:tmpl w:val="AF166534"/>
    <w:styleLink w:val="Numbering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" w15:restartNumberingAfterBreak="0">
    <w:nsid w:val="0AC2735F"/>
    <w:multiLevelType w:val="multilevel"/>
    <w:tmpl w:val="20B4D9F2"/>
    <w:styleLink w:val="ListHeadings"/>
    <w:lvl w:ilvl="0">
      <w:start w:val="1"/>
      <w:numFmt w:val="decimal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AF33E35"/>
    <w:multiLevelType w:val="multilevel"/>
    <w:tmpl w:val="DD046EF0"/>
    <w:numStyleLink w:val="LetteredList"/>
  </w:abstractNum>
  <w:abstractNum w:abstractNumId="4" w15:restartNumberingAfterBreak="0">
    <w:nsid w:val="0D5A5E93"/>
    <w:multiLevelType w:val="multilevel"/>
    <w:tmpl w:val="1646C884"/>
    <w:numStyleLink w:val="Bullets"/>
  </w:abstractNum>
  <w:abstractNum w:abstractNumId="5" w15:restartNumberingAfterBreak="0">
    <w:nsid w:val="204A6002"/>
    <w:multiLevelType w:val="hybridMultilevel"/>
    <w:tmpl w:val="EF72AA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F35671"/>
    <w:multiLevelType w:val="hybridMultilevel"/>
    <w:tmpl w:val="DD94F5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D6ED3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8" w15:restartNumberingAfterBreak="0">
    <w:nsid w:val="334C1887"/>
    <w:multiLevelType w:val="hybridMultilevel"/>
    <w:tmpl w:val="693A71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BB1A2A"/>
    <w:multiLevelType w:val="multilevel"/>
    <w:tmpl w:val="AF166534"/>
    <w:numStyleLink w:val="Numbering"/>
  </w:abstractNum>
  <w:abstractNum w:abstractNumId="10" w15:restartNumberingAfterBreak="0">
    <w:nsid w:val="5CD40AF3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 w15:restartNumberingAfterBreak="0">
    <w:nsid w:val="65122415"/>
    <w:multiLevelType w:val="multilevel"/>
    <w:tmpl w:val="D53E43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72077C2"/>
    <w:multiLevelType w:val="hybridMultilevel"/>
    <w:tmpl w:val="97FC1CE0"/>
    <w:lvl w:ilvl="0" w:tplc="10D62B1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C40B35"/>
    <w:multiLevelType w:val="hybridMultilevel"/>
    <w:tmpl w:val="D606294A"/>
    <w:lvl w:ilvl="0" w:tplc="9FB6A7F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410CD3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num w:numId="1" w16cid:durableId="764494191">
    <w:abstractNumId w:val="14"/>
  </w:num>
  <w:num w:numId="2" w16cid:durableId="511378831">
    <w:abstractNumId w:val="1"/>
  </w:num>
  <w:num w:numId="3" w16cid:durableId="1065026392">
    <w:abstractNumId w:val="0"/>
  </w:num>
  <w:num w:numId="4" w16cid:durableId="659580476">
    <w:abstractNumId w:val="2"/>
  </w:num>
  <w:num w:numId="5" w16cid:durableId="2036539326">
    <w:abstractNumId w:val="4"/>
  </w:num>
  <w:num w:numId="6" w16cid:durableId="1360938251">
    <w:abstractNumId w:val="12"/>
  </w:num>
  <w:num w:numId="7" w16cid:durableId="1137259616">
    <w:abstractNumId w:val="3"/>
  </w:num>
  <w:num w:numId="8" w16cid:durableId="1232807673">
    <w:abstractNumId w:val="7"/>
  </w:num>
  <w:num w:numId="9" w16cid:durableId="474488205">
    <w:abstractNumId w:val="9"/>
  </w:num>
  <w:num w:numId="10" w16cid:durableId="1026567272">
    <w:abstractNumId w:val="10"/>
  </w:num>
  <w:num w:numId="11" w16cid:durableId="1877044152">
    <w:abstractNumId w:val="8"/>
  </w:num>
  <w:num w:numId="12" w16cid:durableId="2102987937">
    <w:abstractNumId w:val="5"/>
  </w:num>
  <w:num w:numId="13" w16cid:durableId="868682230">
    <w:abstractNumId w:val="11"/>
  </w:num>
  <w:num w:numId="14" w16cid:durableId="2136556449">
    <w:abstractNumId w:val="6"/>
  </w:num>
  <w:num w:numId="15" w16cid:durableId="153574771">
    <w:abstractNumId w:val="13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homas Harper">
    <w15:presenceInfo w15:providerId="AD" w15:userId="S::Thomas.Harper@epa.vic.gov.au::a3d96188-ae95-4864-ab4c-62a920f8e7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9F8"/>
    <w:rsid w:val="00000116"/>
    <w:rsid w:val="00000756"/>
    <w:rsid w:val="000025F1"/>
    <w:rsid w:val="0000396B"/>
    <w:rsid w:val="00004EA9"/>
    <w:rsid w:val="00010875"/>
    <w:rsid w:val="00010C8B"/>
    <w:rsid w:val="00011029"/>
    <w:rsid w:val="00012453"/>
    <w:rsid w:val="000125E5"/>
    <w:rsid w:val="0001415B"/>
    <w:rsid w:val="0001569C"/>
    <w:rsid w:val="0001596C"/>
    <w:rsid w:val="00015A21"/>
    <w:rsid w:val="0001674A"/>
    <w:rsid w:val="0001777E"/>
    <w:rsid w:val="000178CF"/>
    <w:rsid w:val="00022EAD"/>
    <w:rsid w:val="00023A8D"/>
    <w:rsid w:val="000250FF"/>
    <w:rsid w:val="00026826"/>
    <w:rsid w:val="00027BAB"/>
    <w:rsid w:val="000300AF"/>
    <w:rsid w:val="00030714"/>
    <w:rsid w:val="00033C88"/>
    <w:rsid w:val="00034B5D"/>
    <w:rsid w:val="000421CD"/>
    <w:rsid w:val="00043814"/>
    <w:rsid w:val="00054B28"/>
    <w:rsid w:val="00063E7B"/>
    <w:rsid w:val="0006556C"/>
    <w:rsid w:val="00065B73"/>
    <w:rsid w:val="00067FBB"/>
    <w:rsid w:val="0007158F"/>
    <w:rsid w:val="000724AE"/>
    <w:rsid w:val="000763C0"/>
    <w:rsid w:val="00076EE9"/>
    <w:rsid w:val="0008037D"/>
    <w:rsid w:val="0008240E"/>
    <w:rsid w:val="00083347"/>
    <w:rsid w:val="000834B8"/>
    <w:rsid w:val="00085584"/>
    <w:rsid w:val="00086C8F"/>
    <w:rsid w:val="00086D33"/>
    <w:rsid w:val="00090DCE"/>
    <w:rsid w:val="000956B7"/>
    <w:rsid w:val="000A0499"/>
    <w:rsid w:val="000A18B1"/>
    <w:rsid w:val="000A18E0"/>
    <w:rsid w:val="000A19DF"/>
    <w:rsid w:val="000A2235"/>
    <w:rsid w:val="000A4AA4"/>
    <w:rsid w:val="000A56AE"/>
    <w:rsid w:val="000A6026"/>
    <w:rsid w:val="000A6F5C"/>
    <w:rsid w:val="000B2206"/>
    <w:rsid w:val="000B2DD5"/>
    <w:rsid w:val="000B497F"/>
    <w:rsid w:val="000B5BBF"/>
    <w:rsid w:val="000B79F8"/>
    <w:rsid w:val="000C0FB8"/>
    <w:rsid w:val="000C69AD"/>
    <w:rsid w:val="000C6BDC"/>
    <w:rsid w:val="000C7B57"/>
    <w:rsid w:val="000D6AFD"/>
    <w:rsid w:val="000D70E4"/>
    <w:rsid w:val="000D7EE8"/>
    <w:rsid w:val="000E24C1"/>
    <w:rsid w:val="000E29F5"/>
    <w:rsid w:val="000E64DA"/>
    <w:rsid w:val="000E657E"/>
    <w:rsid w:val="000F05E3"/>
    <w:rsid w:val="000F1445"/>
    <w:rsid w:val="000F23AB"/>
    <w:rsid w:val="000F34A3"/>
    <w:rsid w:val="000F355C"/>
    <w:rsid w:val="000F7A7D"/>
    <w:rsid w:val="000F7AC0"/>
    <w:rsid w:val="000F7CA8"/>
    <w:rsid w:val="00102733"/>
    <w:rsid w:val="00112420"/>
    <w:rsid w:val="00112E8F"/>
    <w:rsid w:val="00115546"/>
    <w:rsid w:val="00115E4D"/>
    <w:rsid w:val="00122551"/>
    <w:rsid w:val="00123519"/>
    <w:rsid w:val="00125368"/>
    <w:rsid w:val="001266BA"/>
    <w:rsid w:val="001268BC"/>
    <w:rsid w:val="00126C28"/>
    <w:rsid w:val="00127A1B"/>
    <w:rsid w:val="0013421C"/>
    <w:rsid w:val="0013632A"/>
    <w:rsid w:val="00141B73"/>
    <w:rsid w:val="00141C61"/>
    <w:rsid w:val="001427D5"/>
    <w:rsid w:val="00145AC0"/>
    <w:rsid w:val="001505B1"/>
    <w:rsid w:val="00150B04"/>
    <w:rsid w:val="00150D9A"/>
    <w:rsid w:val="0015165C"/>
    <w:rsid w:val="0015484C"/>
    <w:rsid w:val="00154944"/>
    <w:rsid w:val="00155360"/>
    <w:rsid w:val="00155A82"/>
    <w:rsid w:val="00155B1D"/>
    <w:rsid w:val="00156020"/>
    <w:rsid w:val="00157250"/>
    <w:rsid w:val="001611DB"/>
    <w:rsid w:val="00162672"/>
    <w:rsid w:val="00162E26"/>
    <w:rsid w:val="0016367F"/>
    <w:rsid w:val="001661F9"/>
    <w:rsid w:val="0016778D"/>
    <w:rsid w:val="00167D9B"/>
    <w:rsid w:val="00173EBB"/>
    <w:rsid w:val="00174651"/>
    <w:rsid w:val="00174686"/>
    <w:rsid w:val="001817F9"/>
    <w:rsid w:val="00185D0C"/>
    <w:rsid w:val="001869E7"/>
    <w:rsid w:val="001875D8"/>
    <w:rsid w:val="00192381"/>
    <w:rsid w:val="001929ED"/>
    <w:rsid w:val="001959C4"/>
    <w:rsid w:val="0019685C"/>
    <w:rsid w:val="001A05BC"/>
    <w:rsid w:val="001A0D77"/>
    <w:rsid w:val="001A0E2F"/>
    <w:rsid w:val="001A42AB"/>
    <w:rsid w:val="001A48F1"/>
    <w:rsid w:val="001A4C32"/>
    <w:rsid w:val="001A4C7E"/>
    <w:rsid w:val="001A667C"/>
    <w:rsid w:val="001A69E8"/>
    <w:rsid w:val="001A6FED"/>
    <w:rsid w:val="001B71E1"/>
    <w:rsid w:val="001C0140"/>
    <w:rsid w:val="001C03DD"/>
    <w:rsid w:val="001C07EC"/>
    <w:rsid w:val="001C2A6F"/>
    <w:rsid w:val="001C3D4B"/>
    <w:rsid w:val="001C4D0A"/>
    <w:rsid w:val="001C67C3"/>
    <w:rsid w:val="001C6BC2"/>
    <w:rsid w:val="001C7835"/>
    <w:rsid w:val="001D29DC"/>
    <w:rsid w:val="001D5F96"/>
    <w:rsid w:val="001D6C73"/>
    <w:rsid w:val="001E0083"/>
    <w:rsid w:val="001E0D1B"/>
    <w:rsid w:val="001E1F49"/>
    <w:rsid w:val="001E230E"/>
    <w:rsid w:val="001E4C19"/>
    <w:rsid w:val="001F0BCD"/>
    <w:rsid w:val="001F13C1"/>
    <w:rsid w:val="001F18F9"/>
    <w:rsid w:val="001F35F0"/>
    <w:rsid w:val="001F4425"/>
    <w:rsid w:val="001F446D"/>
    <w:rsid w:val="001F4EF3"/>
    <w:rsid w:val="001F5F7A"/>
    <w:rsid w:val="001F6314"/>
    <w:rsid w:val="001F640A"/>
    <w:rsid w:val="001F7C1A"/>
    <w:rsid w:val="00201A45"/>
    <w:rsid w:val="00201B1F"/>
    <w:rsid w:val="00202D8A"/>
    <w:rsid w:val="002041BA"/>
    <w:rsid w:val="002059C3"/>
    <w:rsid w:val="002068CA"/>
    <w:rsid w:val="00206C36"/>
    <w:rsid w:val="002077E3"/>
    <w:rsid w:val="00211877"/>
    <w:rsid w:val="00211A14"/>
    <w:rsid w:val="00212749"/>
    <w:rsid w:val="00217A26"/>
    <w:rsid w:val="00217A69"/>
    <w:rsid w:val="00217AB7"/>
    <w:rsid w:val="00221AB7"/>
    <w:rsid w:val="00222398"/>
    <w:rsid w:val="00223F5B"/>
    <w:rsid w:val="00225A2B"/>
    <w:rsid w:val="00231B93"/>
    <w:rsid w:val="00232D1B"/>
    <w:rsid w:val="00233EEB"/>
    <w:rsid w:val="0023649D"/>
    <w:rsid w:val="00237716"/>
    <w:rsid w:val="00240B7B"/>
    <w:rsid w:val="002420CF"/>
    <w:rsid w:val="00242616"/>
    <w:rsid w:val="0024303D"/>
    <w:rsid w:val="002437A7"/>
    <w:rsid w:val="00246435"/>
    <w:rsid w:val="002464B7"/>
    <w:rsid w:val="00246BCF"/>
    <w:rsid w:val="00250651"/>
    <w:rsid w:val="00252271"/>
    <w:rsid w:val="00253299"/>
    <w:rsid w:val="0025578B"/>
    <w:rsid w:val="0025580F"/>
    <w:rsid w:val="00255B8C"/>
    <w:rsid w:val="00261229"/>
    <w:rsid w:val="002679A4"/>
    <w:rsid w:val="0027082A"/>
    <w:rsid w:val="00270834"/>
    <w:rsid w:val="0027461A"/>
    <w:rsid w:val="00276073"/>
    <w:rsid w:val="002762BC"/>
    <w:rsid w:val="00277C03"/>
    <w:rsid w:val="002807B7"/>
    <w:rsid w:val="002814E6"/>
    <w:rsid w:val="00283D8E"/>
    <w:rsid w:val="00284662"/>
    <w:rsid w:val="002850F9"/>
    <w:rsid w:val="00286B20"/>
    <w:rsid w:val="00292CC9"/>
    <w:rsid w:val="0029356E"/>
    <w:rsid w:val="002965C0"/>
    <w:rsid w:val="002A0203"/>
    <w:rsid w:val="002A19E5"/>
    <w:rsid w:val="002A1A70"/>
    <w:rsid w:val="002A1BC6"/>
    <w:rsid w:val="002A2D8D"/>
    <w:rsid w:val="002A4C54"/>
    <w:rsid w:val="002A64AA"/>
    <w:rsid w:val="002B3D36"/>
    <w:rsid w:val="002B4FD3"/>
    <w:rsid w:val="002B5B65"/>
    <w:rsid w:val="002B6EAC"/>
    <w:rsid w:val="002C1228"/>
    <w:rsid w:val="002C37C5"/>
    <w:rsid w:val="002C398A"/>
    <w:rsid w:val="002E04BD"/>
    <w:rsid w:val="002E0AF1"/>
    <w:rsid w:val="002E0EDA"/>
    <w:rsid w:val="002E2130"/>
    <w:rsid w:val="002E24E4"/>
    <w:rsid w:val="002E54DE"/>
    <w:rsid w:val="002E7943"/>
    <w:rsid w:val="002F09C2"/>
    <w:rsid w:val="002F10C2"/>
    <w:rsid w:val="002F1D64"/>
    <w:rsid w:val="002F20EE"/>
    <w:rsid w:val="002F384B"/>
    <w:rsid w:val="002F66D5"/>
    <w:rsid w:val="00300356"/>
    <w:rsid w:val="003025B8"/>
    <w:rsid w:val="00303FB1"/>
    <w:rsid w:val="00304C2D"/>
    <w:rsid w:val="00305171"/>
    <w:rsid w:val="00305DB8"/>
    <w:rsid w:val="00311C40"/>
    <w:rsid w:val="003175E8"/>
    <w:rsid w:val="00320797"/>
    <w:rsid w:val="003227B7"/>
    <w:rsid w:val="0032331C"/>
    <w:rsid w:val="00324044"/>
    <w:rsid w:val="00326644"/>
    <w:rsid w:val="003268E8"/>
    <w:rsid w:val="00333DE2"/>
    <w:rsid w:val="00334408"/>
    <w:rsid w:val="0033460E"/>
    <w:rsid w:val="00335413"/>
    <w:rsid w:val="00335FEC"/>
    <w:rsid w:val="00336CE8"/>
    <w:rsid w:val="00336EBA"/>
    <w:rsid w:val="003437D9"/>
    <w:rsid w:val="0034680A"/>
    <w:rsid w:val="00346A1F"/>
    <w:rsid w:val="00347706"/>
    <w:rsid w:val="003517ED"/>
    <w:rsid w:val="00353129"/>
    <w:rsid w:val="00356CAB"/>
    <w:rsid w:val="0036057D"/>
    <w:rsid w:val="00363FF8"/>
    <w:rsid w:val="00364ECA"/>
    <w:rsid w:val="003671DA"/>
    <w:rsid w:val="003677D0"/>
    <w:rsid w:val="00367CC4"/>
    <w:rsid w:val="00370582"/>
    <w:rsid w:val="00370D45"/>
    <w:rsid w:val="0037282E"/>
    <w:rsid w:val="00374847"/>
    <w:rsid w:val="00374FD8"/>
    <w:rsid w:val="00376514"/>
    <w:rsid w:val="0037721D"/>
    <w:rsid w:val="00380D3F"/>
    <w:rsid w:val="0038102A"/>
    <w:rsid w:val="0038150A"/>
    <w:rsid w:val="00382CF6"/>
    <w:rsid w:val="003832F0"/>
    <w:rsid w:val="00385762"/>
    <w:rsid w:val="00385F05"/>
    <w:rsid w:val="0038694E"/>
    <w:rsid w:val="00397E32"/>
    <w:rsid w:val="003A01C4"/>
    <w:rsid w:val="003A3866"/>
    <w:rsid w:val="003A48BB"/>
    <w:rsid w:val="003A6456"/>
    <w:rsid w:val="003B0A37"/>
    <w:rsid w:val="003B1129"/>
    <w:rsid w:val="003B2A08"/>
    <w:rsid w:val="003B6A1C"/>
    <w:rsid w:val="003C40B6"/>
    <w:rsid w:val="003C7D34"/>
    <w:rsid w:val="003D0D73"/>
    <w:rsid w:val="003D11F7"/>
    <w:rsid w:val="003D23A3"/>
    <w:rsid w:val="003D3377"/>
    <w:rsid w:val="003D3729"/>
    <w:rsid w:val="003D5856"/>
    <w:rsid w:val="003D708F"/>
    <w:rsid w:val="003E3D07"/>
    <w:rsid w:val="003E3F70"/>
    <w:rsid w:val="003E441C"/>
    <w:rsid w:val="003E49EC"/>
    <w:rsid w:val="003E5CB8"/>
    <w:rsid w:val="003F4086"/>
    <w:rsid w:val="003F6521"/>
    <w:rsid w:val="0040148D"/>
    <w:rsid w:val="00402E8B"/>
    <w:rsid w:val="00404E4F"/>
    <w:rsid w:val="00405E44"/>
    <w:rsid w:val="00406C3A"/>
    <w:rsid w:val="004133D6"/>
    <w:rsid w:val="004139BF"/>
    <w:rsid w:val="00416659"/>
    <w:rsid w:val="0041673A"/>
    <w:rsid w:val="00416855"/>
    <w:rsid w:val="0041687E"/>
    <w:rsid w:val="00420F38"/>
    <w:rsid w:val="0042339A"/>
    <w:rsid w:val="0042508F"/>
    <w:rsid w:val="00425EF5"/>
    <w:rsid w:val="00425F85"/>
    <w:rsid w:val="00427319"/>
    <w:rsid w:val="004354BB"/>
    <w:rsid w:val="00435B83"/>
    <w:rsid w:val="00437E98"/>
    <w:rsid w:val="00440611"/>
    <w:rsid w:val="00442847"/>
    <w:rsid w:val="00450BC9"/>
    <w:rsid w:val="00451FB6"/>
    <w:rsid w:val="004523E4"/>
    <w:rsid w:val="004539B2"/>
    <w:rsid w:val="00453D8D"/>
    <w:rsid w:val="00457A2B"/>
    <w:rsid w:val="00461E69"/>
    <w:rsid w:val="00462837"/>
    <w:rsid w:val="004628C5"/>
    <w:rsid w:val="004635FD"/>
    <w:rsid w:val="00465B65"/>
    <w:rsid w:val="004679B6"/>
    <w:rsid w:val="00467DDF"/>
    <w:rsid w:val="0047054A"/>
    <w:rsid w:val="004705F8"/>
    <w:rsid w:val="00472785"/>
    <w:rsid w:val="00483E54"/>
    <w:rsid w:val="00484FA8"/>
    <w:rsid w:val="0048517D"/>
    <w:rsid w:val="004851AC"/>
    <w:rsid w:val="00485B79"/>
    <w:rsid w:val="00490857"/>
    <w:rsid w:val="00491F86"/>
    <w:rsid w:val="00493D13"/>
    <w:rsid w:val="0049651C"/>
    <w:rsid w:val="004968A3"/>
    <w:rsid w:val="004A2F0A"/>
    <w:rsid w:val="004A4690"/>
    <w:rsid w:val="004A7973"/>
    <w:rsid w:val="004B609E"/>
    <w:rsid w:val="004B65E3"/>
    <w:rsid w:val="004B709E"/>
    <w:rsid w:val="004B76F6"/>
    <w:rsid w:val="004B7903"/>
    <w:rsid w:val="004C4D32"/>
    <w:rsid w:val="004D0322"/>
    <w:rsid w:val="004D2BC1"/>
    <w:rsid w:val="004D2DDA"/>
    <w:rsid w:val="004D317C"/>
    <w:rsid w:val="004D32CF"/>
    <w:rsid w:val="004D402C"/>
    <w:rsid w:val="004D4792"/>
    <w:rsid w:val="004D554A"/>
    <w:rsid w:val="004D5E6E"/>
    <w:rsid w:val="004D75FB"/>
    <w:rsid w:val="004D7712"/>
    <w:rsid w:val="004E067A"/>
    <w:rsid w:val="004E0833"/>
    <w:rsid w:val="004E28C6"/>
    <w:rsid w:val="004E63E3"/>
    <w:rsid w:val="004F0C70"/>
    <w:rsid w:val="004F138F"/>
    <w:rsid w:val="004F23D4"/>
    <w:rsid w:val="004F315F"/>
    <w:rsid w:val="004F72AA"/>
    <w:rsid w:val="00500C61"/>
    <w:rsid w:val="00502144"/>
    <w:rsid w:val="00503A72"/>
    <w:rsid w:val="0050670B"/>
    <w:rsid w:val="00507D22"/>
    <w:rsid w:val="00510D22"/>
    <w:rsid w:val="005115DB"/>
    <w:rsid w:val="005141E8"/>
    <w:rsid w:val="00514670"/>
    <w:rsid w:val="00515CA0"/>
    <w:rsid w:val="00516AEF"/>
    <w:rsid w:val="005209D3"/>
    <w:rsid w:val="005212B6"/>
    <w:rsid w:val="00524AFD"/>
    <w:rsid w:val="00525144"/>
    <w:rsid w:val="0052542F"/>
    <w:rsid w:val="00533A07"/>
    <w:rsid w:val="00534D4F"/>
    <w:rsid w:val="00535A9A"/>
    <w:rsid w:val="00536058"/>
    <w:rsid w:val="00545BBF"/>
    <w:rsid w:val="00550C99"/>
    <w:rsid w:val="00550D9E"/>
    <w:rsid w:val="00551567"/>
    <w:rsid w:val="00551D62"/>
    <w:rsid w:val="00553029"/>
    <w:rsid w:val="00553413"/>
    <w:rsid w:val="00554409"/>
    <w:rsid w:val="005549BA"/>
    <w:rsid w:val="00556EFA"/>
    <w:rsid w:val="00557319"/>
    <w:rsid w:val="00560BEC"/>
    <w:rsid w:val="00561105"/>
    <w:rsid w:val="00564D4C"/>
    <w:rsid w:val="00567B80"/>
    <w:rsid w:val="00567D0F"/>
    <w:rsid w:val="005719B5"/>
    <w:rsid w:val="0057508B"/>
    <w:rsid w:val="005752C0"/>
    <w:rsid w:val="00575BA1"/>
    <w:rsid w:val="00576FB4"/>
    <w:rsid w:val="00577E2E"/>
    <w:rsid w:val="0058266B"/>
    <w:rsid w:val="0058369E"/>
    <w:rsid w:val="00584A12"/>
    <w:rsid w:val="00591A6A"/>
    <w:rsid w:val="00593314"/>
    <w:rsid w:val="00594496"/>
    <w:rsid w:val="00594590"/>
    <w:rsid w:val="00594774"/>
    <w:rsid w:val="00594782"/>
    <w:rsid w:val="00596024"/>
    <w:rsid w:val="005965FF"/>
    <w:rsid w:val="005A16D8"/>
    <w:rsid w:val="005A1A42"/>
    <w:rsid w:val="005A2197"/>
    <w:rsid w:val="005A2C28"/>
    <w:rsid w:val="005A3467"/>
    <w:rsid w:val="005A39DD"/>
    <w:rsid w:val="005A6ED4"/>
    <w:rsid w:val="005B0248"/>
    <w:rsid w:val="005B0A1B"/>
    <w:rsid w:val="005B14A0"/>
    <w:rsid w:val="005B3084"/>
    <w:rsid w:val="005B456A"/>
    <w:rsid w:val="005B5D81"/>
    <w:rsid w:val="005B76BC"/>
    <w:rsid w:val="005C3A11"/>
    <w:rsid w:val="005C4094"/>
    <w:rsid w:val="005C6618"/>
    <w:rsid w:val="005C6655"/>
    <w:rsid w:val="005D0933"/>
    <w:rsid w:val="005D15A6"/>
    <w:rsid w:val="005D3236"/>
    <w:rsid w:val="005D331F"/>
    <w:rsid w:val="005D4627"/>
    <w:rsid w:val="005D5A71"/>
    <w:rsid w:val="005E06DC"/>
    <w:rsid w:val="005E19CD"/>
    <w:rsid w:val="005E1F48"/>
    <w:rsid w:val="005E209F"/>
    <w:rsid w:val="005F066B"/>
    <w:rsid w:val="005F1832"/>
    <w:rsid w:val="005F26EF"/>
    <w:rsid w:val="005F7030"/>
    <w:rsid w:val="0060000D"/>
    <w:rsid w:val="00602C13"/>
    <w:rsid w:val="00603FD5"/>
    <w:rsid w:val="00605670"/>
    <w:rsid w:val="00606484"/>
    <w:rsid w:val="006067F2"/>
    <w:rsid w:val="006109D7"/>
    <w:rsid w:val="0061191E"/>
    <w:rsid w:val="00611F34"/>
    <w:rsid w:val="00615541"/>
    <w:rsid w:val="00616DC8"/>
    <w:rsid w:val="00620502"/>
    <w:rsid w:val="00622821"/>
    <w:rsid w:val="00624C5E"/>
    <w:rsid w:val="006263CC"/>
    <w:rsid w:val="00626ADB"/>
    <w:rsid w:val="0063480A"/>
    <w:rsid w:val="0063524C"/>
    <w:rsid w:val="0063542A"/>
    <w:rsid w:val="00636294"/>
    <w:rsid w:val="0063650C"/>
    <w:rsid w:val="00640D3F"/>
    <w:rsid w:val="00641523"/>
    <w:rsid w:val="006415DE"/>
    <w:rsid w:val="00642B84"/>
    <w:rsid w:val="00642BAC"/>
    <w:rsid w:val="00642EFE"/>
    <w:rsid w:val="00645918"/>
    <w:rsid w:val="00646F10"/>
    <w:rsid w:val="0064742A"/>
    <w:rsid w:val="00651FC2"/>
    <w:rsid w:val="00653EB9"/>
    <w:rsid w:val="006574FA"/>
    <w:rsid w:val="00660739"/>
    <w:rsid w:val="00663F34"/>
    <w:rsid w:val="00666C9F"/>
    <w:rsid w:val="006700B4"/>
    <w:rsid w:val="0067014A"/>
    <w:rsid w:val="00670AE2"/>
    <w:rsid w:val="0067418C"/>
    <w:rsid w:val="006749CA"/>
    <w:rsid w:val="00676190"/>
    <w:rsid w:val="00677A5B"/>
    <w:rsid w:val="0068417F"/>
    <w:rsid w:val="00684F04"/>
    <w:rsid w:val="00685BB9"/>
    <w:rsid w:val="00686A9F"/>
    <w:rsid w:val="0068724F"/>
    <w:rsid w:val="00693358"/>
    <w:rsid w:val="00694E2A"/>
    <w:rsid w:val="00695195"/>
    <w:rsid w:val="00695E8E"/>
    <w:rsid w:val="00695FA7"/>
    <w:rsid w:val="006965DA"/>
    <w:rsid w:val="006A0AE8"/>
    <w:rsid w:val="006A0FD2"/>
    <w:rsid w:val="006A1DEF"/>
    <w:rsid w:val="006A3F1F"/>
    <w:rsid w:val="006A4B80"/>
    <w:rsid w:val="006A72A8"/>
    <w:rsid w:val="006A7616"/>
    <w:rsid w:val="006A7649"/>
    <w:rsid w:val="006B1464"/>
    <w:rsid w:val="006B1715"/>
    <w:rsid w:val="006B26A8"/>
    <w:rsid w:val="006B27EF"/>
    <w:rsid w:val="006B357D"/>
    <w:rsid w:val="006B5DA6"/>
    <w:rsid w:val="006B5F65"/>
    <w:rsid w:val="006B641C"/>
    <w:rsid w:val="006C1829"/>
    <w:rsid w:val="006C3918"/>
    <w:rsid w:val="006C4AF4"/>
    <w:rsid w:val="006D1420"/>
    <w:rsid w:val="006D2FDD"/>
    <w:rsid w:val="006D3B8A"/>
    <w:rsid w:val="006D3F2F"/>
    <w:rsid w:val="006D661C"/>
    <w:rsid w:val="006D75C3"/>
    <w:rsid w:val="006E3536"/>
    <w:rsid w:val="006E5808"/>
    <w:rsid w:val="006E5B77"/>
    <w:rsid w:val="006F08BB"/>
    <w:rsid w:val="006F6D0B"/>
    <w:rsid w:val="006F740C"/>
    <w:rsid w:val="006F7962"/>
    <w:rsid w:val="00700038"/>
    <w:rsid w:val="007006CD"/>
    <w:rsid w:val="0070198D"/>
    <w:rsid w:val="0070342B"/>
    <w:rsid w:val="00703AEF"/>
    <w:rsid w:val="007045FE"/>
    <w:rsid w:val="007050C8"/>
    <w:rsid w:val="0070521E"/>
    <w:rsid w:val="00705959"/>
    <w:rsid w:val="00705F09"/>
    <w:rsid w:val="007072BE"/>
    <w:rsid w:val="00707778"/>
    <w:rsid w:val="007104BF"/>
    <w:rsid w:val="007106BA"/>
    <w:rsid w:val="00712501"/>
    <w:rsid w:val="00714488"/>
    <w:rsid w:val="00714F82"/>
    <w:rsid w:val="00714F94"/>
    <w:rsid w:val="0071585D"/>
    <w:rsid w:val="00715A5E"/>
    <w:rsid w:val="00716B1F"/>
    <w:rsid w:val="00717544"/>
    <w:rsid w:val="00720A5E"/>
    <w:rsid w:val="007219A1"/>
    <w:rsid w:val="0072280E"/>
    <w:rsid w:val="0072297B"/>
    <w:rsid w:val="00724730"/>
    <w:rsid w:val="00724E23"/>
    <w:rsid w:val="007254A7"/>
    <w:rsid w:val="00725D40"/>
    <w:rsid w:val="0073149C"/>
    <w:rsid w:val="00732678"/>
    <w:rsid w:val="0073600C"/>
    <w:rsid w:val="0073724C"/>
    <w:rsid w:val="007442E6"/>
    <w:rsid w:val="00751F69"/>
    <w:rsid w:val="00754023"/>
    <w:rsid w:val="007540B1"/>
    <w:rsid w:val="00755924"/>
    <w:rsid w:val="00755EBE"/>
    <w:rsid w:val="0076000B"/>
    <w:rsid w:val="00760396"/>
    <w:rsid w:val="00761B06"/>
    <w:rsid w:val="00762C72"/>
    <w:rsid w:val="00764392"/>
    <w:rsid w:val="00766744"/>
    <w:rsid w:val="0077097E"/>
    <w:rsid w:val="00770C3A"/>
    <w:rsid w:val="00770EA2"/>
    <w:rsid w:val="00771648"/>
    <w:rsid w:val="0077186E"/>
    <w:rsid w:val="007750F7"/>
    <w:rsid w:val="00775246"/>
    <w:rsid w:val="00780FF3"/>
    <w:rsid w:val="007810F8"/>
    <w:rsid w:val="00781675"/>
    <w:rsid w:val="00783BB9"/>
    <w:rsid w:val="00791BC8"/>
    <w:rsid w:val="007924EE"/>
    <w:rsid w:val="00796E37"/>
    <w:rsid w:val="007978E3"/>
    <w:rsid w:val="007A0363"/>
    <w:rsid w:val="007A05E3"/>
    <w:rsid w:val="007A10F7"/>
    <w:rsid w:val="007B1CA2"/>
    <w:rsid w:val="007B2684"/>
    <w:rsid w:val="007B3387"/>
    <w:rsid w:val="007B3F31"/>
    <w:rsid w:val="007B5386"/>
    <w:rsid w:val="007B6359"/>
    <w:rsid w:val="007B635F"/>
    <w:rsid w:val="007C1039"/>
    <w:rsid w:val="007C20D4"/>
    <w:rsid w:val="007C2C80"/>
    <w:rsid w:val="007C337B"/>
    <w:rsid w:val="007C3427"/>
    <w:rsid w:val="007C36EA"/>
    <w:rsid w:val="007C590C"/>
    <w:rsid w:val="007D06DD"/>
    <w:rsid w:val="007D208F"/>
    <w:rsid w:val="007D376D"/>
    <w:rsid w:val="007D7CD2"/>
    <w:rsid w:val="007E26CC"/>
    <w:rsid w:val="007F2713"/>
    <w:rsid w:val="0080019A"/>
    <w:rsid w:val="0080043E"/>
    <w:rsid w:val="00800615"/>
    <w:rsid w:val="00800850"/>
    <w:rsid w:val="00801701"/>
    <w:rsid w:val="00801EC0"/>
    <w:rsid w:val="008045AD"/>
    <w:rsid w:val="00804DD8"/>
    <w:rsid w:val="00804F9B"/>
    <w:rsid w:val="00806CEA"/>
    <w:rsid w:val="0081207D"/>
    <w:rsid w:val="00812AFE"/>
    <w:rsid w:val="00812CD8"/>
    <w:rsid w:val="00814871"/>
    <w:rsid w:val="0081533C"/>
    <w:rsid w:val="00815E79"/>
    <w:rsid w:val="00817F0F"/>
    <w:rsid w:val="00820D68"/>
    <w:rsid w:val="00820E13"/>
    <w:rsid w:val="00821480"/>
    <w:rsid w:val="00821BF8"/>
    <w:rsid w:val="00824E21"/>
    <w:rsid w:val="00825973"/>
    <w:rsid w:val="00830237"/>
    <w:rsid w:val="0083243C"/>
    <w:rsid w:val="00832FB6"/>
    <w:rsid w:val="0083531E"/>
    <w:rsid w:val="00835FD8"/>
    <w:rsid w:val="0083680A"/>
    <w:rsid w:val="00844985"/>
    <w:rsid w:val="00845CBB"/>
    <w:rsid w:val="008463DA"/>
    <w:rsid w:val="008474EA"/>
    <w:rsid w:val="00847BF2"/>
    <w:rsid w:val="0085307B"/>
    <w:rsid w:val="0085340B"/>
    <w:rsid w:val="0085439B"/>
    <w:rsid w:val="00866572"/>
    <w:rsid w:val="00870210"/>
    <w:rsid w:val="00870B62"/>
    <w:rsid w:val="00870BC4"/>
    <w:rsid w:val="00870ECE"/>
    <w:rsid w:val="0087156F"/>
    <w:rsid w:val="00872833"/>
    <w:rsid w:val="00874A0C"/>
    <w:rsid w:val="0087551A"/>
    <w:rsid w:val="00875A9F"/>
    <w:rsid w:val="0087635C"/>
    <w:rsid w:val="00880CB7"/>
    <w:rsid w:val="0088744D"/>
    <w:rsid w:val="0089026B"/>
    <w:rsid w:val="00890B01"/>
    <w:rsid w:val="00891A9A"/>
    <w:rsid w:val="0089239A"/>
    <w:rsid w:val="00892448"/>
    <w:rsid w:val="008938F3"/>
    <w:rsid w:val="008951AD"/>
    <w:rsid w:val="00897434"/>
    <w:rsid w:val="008A18D4"/>
    <w:rsid w:val="008A20A4"/>
    <w:rsid w:val="008A6589"/>
    <w:rsid w:val="008B05C3"/>
    <w:rsid w:val="008B11C4"/>
    <w:rsid w:val="008B195C"/>
    <w:rsid w:val="008B3152"/>
    <w:rsid w:val="008B3EDA"/>
    <w:rsid w:val="008B4965"/>
    <w:rsid w:val="008B4BEE"/>
    <w:rsid w:val="008B50DB"/>
    <w:rsid w:val="008C33E5"/>
    <w:rsid w:val="008C512A"/>
    <w:rsid w:val="008C59F8"/>
    <w:rsid w:val="008C6463"/>
    <w:rsid w:val="008D1835"/>
    <w:rsid w:val="008D1ABD"/>
    <w:rsid w:val="008D338F"/>
    <w:rsid w:val="008D3E51"/>
    <w:rsid w:val="008D50FD"/>
    <w:rsid w:val="008D661A"/>
    <w:rsid w:val="008E189A"/>
    <w:rsid w:val="008E1E2E"/>
    <w:rsid w:val="008E27CD"/>
    <w:rsid w:val="008E4FCE"/>
    <w:rsid w:val="008E4FF6"/>
    <w:rsid w:val="008E58DF"/>
    <w:rsid w:val="008E5AE2"/>
    <w:rsid w:val="008E7B28"/>
    <w:rsid w:val="008E7B4B"/>
    <w:rsid w:val="008F02D6"/>
    <w:rsid w:val="008F70D1"/>
    <w:rsid w:val="0090137A"/>
    <w:rsid w:val="00903297"/>
    <w:rsid w:val="00903718"/>
    <w:rsid w:val="00903D1E"/>
    <w:rsid w:val="009055CF"/>
    <w:rsid w:val="00906941"/>
    <w:rsid w:val="009070D5"/>
    <w:rsid w:val="00912360"/>
    <w:rsid w:val="00912421"/>
    <w:rsid w:val="009203AB"/>
    <w:rsid w:val="00921738"/>
    <w:rsid w:val="00923780"/>
    <w:rsid w:val="00923900"/>
    <w:rsid w:val="009264FC"/>
    <w:rsid w:val="00926606"/>
    <w:rsid w:val="00926BBF"/>
    <w:rsid w:val="0093402D"/>
    <w:rsid w:val="009351E5"/>
    <w:rsid w:val="00936068"/>
    <w:rsid w:val="00937DA5"/>
    <w:rsid w:val="0094176B"/>
    <w:rsid w:val="00943E01"/>
    <w:rsid w:val="009459D3"/>
    <w:rsid w:val="009469CD"/>
    <w:rsid w:val="009510C7"/>
    <w:rsid w:val="009517CC"/>
    <w:rsid w:val="00952814"/>
    <w:rsid w:val="00952C88"/>
    <w:rsid w:val="00955204"/>
    <w:rsid w:val="009615D4"/>
    <w:rsid w:val="00961998"/>
    <w:rsid w:val="00966225"/>
    <w:rsid w:val="00972709"/>
    <w:rsid w:val="0097382E"/>
    <w:rsid w:val="00974677"/>
    <w:rsid w:val="00981ACE"/>
    <w:rsid w:val="00983033"/>
    <w:rsid w:val="0098323C"/>
    <w:rsid w:val="009841C6"/>
    <w:rsid w:val="009845D5"/>
    <w:rsid w:val="00992705"/>
    <w:rsid w:val="0099574A"/>
    <w:rsid w:val="00997FF3"/>
    <w:rsid w:val="009A06D4"/>
    <w:rsid w:val="009A2F17"/>
    <w:rsid w:val="009A6F69"/>
    <w:rsid w:val="009B3193"/>
    <w:rsid w:val="009B3EFD"/>
    <w:rsid w:val="009C2AA6"/>
    <w:rsid w:val="009C5432"/>
    <w:rsid w:val="009C7604"/>
    <w:rsid w:val="009D14FA"/>
    <w:rsid w:val="009D24F5"/>
    <w:rsid w:val="009D5407"/>
    <w:rsid w:val="009E2679"/>
    <w:rsid w:val="009E28BC"/>
    <w:rsid w:val="009E3DE3"/>
    <w:rsid w:val="009E6DBA"/>
    <w:rsid w:val="009E7213"/>
    <w:rsid w:val="009F3174"/>
    <w:rsid w:val="00A032D1"/>
    <w:rsid w:val="00A10F37"/>
    <w:rsid w:val="00A12458"/>
    <w:rsid w:val="00A13664"/>
    <w:rsid w:val="00A149CB"/>
    <w:rsid w:val="00A162AB"/>
    <w:rsid w:val="00A17DA7"/>
    <w:rsid w:val="00A212D5"/>
    <w:rsid w:val="00A22614"/>
    <w:rsid w:val="00A24EF4"/>
    <w:rsid w:val="00A24F74"/>
    <w:rsid w:val="00A33747"/>
    <w:rsid w:val="00A349DF"/>
    <w:rsid w:val="00A37996"/>
    <w:rsid w:val="00A40B30"/>
    <w:rsid w:val="00A427C7"/>
    <w:rsid w:val="00A430CE"/>
    <w:rsid w:val="00A43A18"/>
    <w:rsid w:val="00A453A1"/>
    <w:rsid w:val="00A50047"/>
    <w:rsid w:val="00A617FB"/>
    <w:rsid w:val="00A621CD"/>
    <w:rsid w:val="00A64008"/>
    <w:rsid w:val="00A706E0"/>
    <w:rsid w:val="00A7075F"/>
    <w:rsid w:val="00A7133E"/>
    <w:rsid w:val="00A72910"/>
    <w:rsid w:val="00A73557"/>
    <w:rsid w:val="00A73C18"/>
    <w:rsid w:val="00A741D3"/>
    <w:rsid w:val="00A74481"/>
    <w:rsid w:val="00A75D6E"/>
    <w:rsid w:val="00A76FEB"/>
    <w:rsid w:val="00A77552"/>
    <w:rsid w:val="00A830CC"/>
    <w:rsid w:val="00A83404"/>
    <w:rsid w:val="00A84898"/>
    <w:rsid w:val="00A84E4E"/>
    <w:rsid w:val="00A856CD"/>
    <w:rsid w:val="00A86686"/>
    <w:rsid w:val="00A90151"/>
    <w:rsid w:val="00A9185D"/>
    <w:rsid w:val="00A9359B"/>
    <w:rsid w:val="00A9689B"/>
    <w:rsid w:val="00AA163B"/>
    <w:rsid w:val="00AA4C1D"/>
    <w:rsid w:val="00AA4F11"/>
    <w:rsid w:val="00AA5EBB"/>
    <w:rsid w:val="00AA6D57"/>
    <w:rsid w:val="00AA7A0F"/>
    <w:rsid w:val="00AB4BFA"/>
    <w:rsid w:val="00AB5323"/>
    <w:rsid w:val="00AB5F12"/>
    <w:rsid w:val="00AB61BC"/>
    <w:rsid w:val="00AB7B50"/>
    <w:rsid w:val="00AC01C1"/>
    <w:rsid w:val="00AC0558"/>
    <w:rsid w:val="00AC08CF"/>
    <w:rsid w:val="00AC237D"/>
    <w:rsid w:val="00AC324E"/>
    <w:rsid w:val="00AC3799"/>
    <w:rsid w:val="00AC533E"/>
    <w:rsid w:val="00AC56F4"/>
    <w:rsid w:val="00AC5910"/>
    <w:rsid w:val="00AD0243"/>
    <w:rsid w:val="00AD0EFF"/>
    <w:rsid w:val="00AD1040"/>
    <w:rsid w:val="00AD1E22"/>
    <w:rsid w:val="00AD7F0B"/>
    <w:rsid w:val="00AE5CDD"/>
    <w:rsid w:val="00AF1942"/>
    <w:rsid w:val="00AF2097"/>
    <w:rsid w:val="00AF362F"/>
    <w:rsid w:val="00AF50E1"/>
    <w:rsid w:val="00B00480"/>
    <w:rsid w:val="00B00AA0"/>
    <w:rsid w:val="00B019A3"/>
    <w:rsid w:val="00B0285B"/>
    <w:rsid w:val="00B05FD7"/>
    <w:rsid w:val="00B12795"/>
    <w:rsid w:val="00B12DF6"/>
    <w:rsid w:val="00B143BB"/>
    <w:rsid w:val="00B153EB"/>
    <w:rsid w:val="00B170A7"/>
    <w:rsid w:val="00B17F03"/>
    <w:rsid w:val="00B2009E"/>
    <w:rsid w:val="00B23603"/>
    <w:rsid w:val="00B24DD2"/>
    <w:rsid w:val="00B255CB"/>
    <w:rsid w:val="00B317D6"/>
    <w:rsid w:val="00B3201D"/>
    <w:rsid w:val="00B322A1"/>
    <w:rsid w:val="00B32D16"/>
    <w:rsid w:val="00B32D6C"/>
    <w:rsid w:val="00B3749D"/>
    <w:rsid w:val="00B407BF"/>
    <w:rsid w:val="00B40C14"/>
    <w:rsid w:val="00B432A1"/>
    <w:rsid w:val="00B46C7F"/>
    <w:rsid w:val="00B47DC4"/>
    <w:rsid w:val="00B503F0"/>
    <w:rsid w:val="00B52A69"/>
    <w:rsid w:val="00B53154"/>
    <w:rsid w:val="00B53A6D"/>
    <w:rsid w:val="00B557E4"/>
    <w:rsid w:val="00B558B9"/>
    <w:rsid w:val="00B60FDF"/>
    <w:rsid w:val="00B61217"/>
    <w:rsid w:val="00B6148A"/>
    <w:rsid w:val="00B61BFB"/>
    <w:rsid w:val="00B64115"/>
    <w:rsid w:val="00B64B5D"/>
    <w:rsid w:val="00B65DAA"/>
    <w:rsid w:val="00B66B2F"/>
    <w:rsid w:val="00B6739D"/>
    <w:rsid w:val="00B74F7F"/>
    <w:rsid w:val="00B75B08"/>
    <w:rsid w:val="00B75C03"/>
    <w:rsid w:val="00B77F3A"/>
    <w:rsid w:val="00B77FAC"/>
    <w:rsid w:val="00B80304"/>
    <w:rsid w:val="00B8557E"/>
    <w:rsid w:val="00B87859"/>
    <w:rsid w:val="00B907D9"/>
    <w:rsid w:val="00B91D47"/>
    <w:rsid w:val="00B91EA5"/>
    <w:rsid w:val="00B92692"/>
    <w:rsid w:val="00B937C1"/>
    <w:rsid w:val="00B93B0E"/>
    <w:rsid w:val="00B9426D"/>
    <w:rsid w:val="00B94FDA"/>
    <w:rsid w:val="00B97E9A"/>
    <w:rsid w:val="00BA1DAF"/>
    <w:rsid w:val="00BA32DF"/>
    <w:rsid w:val="00BA3CB8"/>
    <w:rsid w:val="00BA4A6A"/>
    <w:rsid w:val="00BA548A"/>
    <w:rsid w:val="00BA5CE0"/>
    <w:rsid w:val="00BA6170"/>
    <w:rsid w:val="00BA7623"/>
    <w:rsid w:val="00BA7DFD"/>
    <w:rsid w:val="00BB1795"/>
    <w:rsid w:val="00BB3339"/>
    <w:rsid w:val="00BC3632"/>
    <w:rsid w:val="00BC606A"/>
    <w:rsid w:val="00BC6583"/>
    <w:rsid w:val="00BC6A98"/>
    <w:rsid w:val="00BD2D45"/>
    <w:rsid w:val="00BD3371"/>
    <w:rsid w:val="00BE04E5"/>
    <w:rsid w:val="00BE5319"/>
    <w:rsid w:val="00BE7A14"/>
    <w:rsid w:val="00BF315E"/>
    <w:rsid w:val="00BF369A"/>
    <w:rsid w:val="00BF6567"/>
    <w:rsid w:val="00BF68C8"/>
    <w:rsid w:val="00C00C72"/>
    <w:rsid w:val="00C01E68"/>
    <w:rsid w:val="00C02BA1"/>
    <w:rsid w:val="00C0336E"/>
    <w:rsid w:val="00C03823"/>
    <w:rsid w:val="00C03E87"/>
    <w:rsid w:val="00C04BF2"/>
    <w:rsid w:val="00C06D8C"/>
    <w:rsid w:val="00C11703"/>
    <w:rsid w:val="00C11924"/>
    <w:rsid w:val="00C12E68"/>
    <w:rsid w:val="00C14A0F"/>
    <w:rsid w:val="00C153DF"/>
    <w:rsid w:val="00C17AEB"/>
    <w:rsid w:val="00C20512"/>
    <w:rsid w:val="00C20C86"/>
    <w:rsid w:val="00C21662"/>
    <w:rsid w:val="00C25480"/>
    <w:rsid w:val="00C261AE"/>
    <w:rsid w:val="00C2664E"/>
    <w:rsid w:val="00C26A4D"/>
    <w:rsid w:val="00C30696"/>
    <w:rsid w:val="00C31166"/>
    <w:rsid w:val="00C326F9"/>
    <w:rsid w:val="00C32771"/>
    <w:rsid w:val="00C33B0F"/>
    <w:rsid w:val="00C34364"/>
    <w:rsid w:val="00C34C3A"/>
    <w:rsid w:val="00C34F48"/>
    <w:rsid w:val="00C37662"/>
    <w:rsid w:val="00C37A29"/>
    <w:rsid w:val="00C41123"/>
    <w:rsid w:val="00C41DED"/>
    <w:rsid w:val="00C43C59"/>
    <w:rsid w:val="00C45B94"/>
    <w:rsid w:val="00C45C9F"/>
    <w:rsid w:val="00C472D6"/>
    <w:rsid w:val="00C52452"/>
    <w:rsid w:val="00C540D8"/>
    <w:rsid w:val="00C54B4F"/>
    <w:rsid w:val="00C5507C"/>
    <w:rsid w:val="00C55AA4"/>
    <w:rsid w:val="00C55C51"/>
    <w:rsid w:val="00C6083C"/>
    <w:rsid w:val="00C62C2C"/>
    <w:rsid w:val="00C64A3E"/>
    <w:rsid w:val="00C653FE"/>
    <w:rsid w:val="00C66FF7"/>
    <w:rsid w:val="00C67357"/>
    <w:rsid w:val="00C70EFC"/>
    <w:rsid w:val="00C7169B"/>
    <w:rsid w:val="00C7259E"/>
    <w:rsid w:val="00C72738"/>
    <w:rsid w:val="00C73612"/>
    <w:rsid w:val="00C76611"/>
    <w:rsid w:val="00C770AF"/>
    <w:rsid w:val="00C8478A"/>
    <w:rsid w:val="00C84F59"/>
    <w:rsid w:val="00C853E5"/>
    <w:rsid w:val="00C86548"/>
    <w:rsid w:val="00C86607"/>
    <w:rsid w:val="00C9223B"/>
    <w:rsid w:val="00C932F3"/>
    <w:rsid w:val="00C93509"/>
    <w:rsid w:val="00C94727"/>
    <w:rsid w:val="00C94C11"/>
    <w:rsid w:val="00CA043F"/>
    <w:rsid w:val="00CA4DCF"/>
    <w:rsid w:val="00CA6C02"/>
    <w:rsid w:val="00CA6FCB"/>
    <w:rsid w:val="00CA76C5"/>
    <w:rsid w:val="00CB0A40"/>
    <w:rsid w:val="00CB19BC"/>
    <w:rsid w:val="00CB1CC6"/>
    <w:rsid w:val="00CB3087"/>
    <w:rsid w:val="00CB4A7D"/>
    <w:rsid w:val="00CB5602"/>
    <w:rsid w:val="00CB5C0E"/>
    <w:rsid w:val="00CC0C4E"/>
    <w:rsid w:val="00CC46FB"/>
    <w:rsid w:val="00CC64D9"/>
    <w:rsid w:val="00CC6AF0"/>
    <w:rsid w:val="00CC7C06"/>
    <w:rsid w:val="00CD1CC4"/>
    <w:rsid w:val="00CD3E43"/>
    <w:rsid w:val="00CD53A6"/>
    <w:rsid w:val="00CD61EB"/>
    <w:rsid w:val="00CE22AF"/>
    <w:rsid w:val="00CE2555"/>
    <w:rsid w:val="00CE5DB6"/>
    <w:rsid w:val="00CE6F3F"/>
    <w:rsid w:val="00CF02A6"/>
    <w:rsid w:val="00CF02F0"/>
    <w:rsid w:val="00CF1EFC"/>
    <w:rsid w:val="00CF25BD"/>
    <w:rsid w:val="00CF3C18"/>
    <w:rsid w:val="00CF520E"/>
    <w:rsid w:val="00CF6A0B"/>
    <w:rsid w:val="00CF7852"/>
    <w:rsid w:val="00D00C30"/>
    <w:rsid w:val="00D01B7C"/>
    <w:rsid w:val="00D02FE8"/>
    <w:rsid w:val="00D06CB2"/>
    <w:rsid w:val="00D1277A"/>
    <w:rsid w:val="00D14401"/>
    <w:rsid w:val="00D14522"/>
    <w:rsid w:val="00D15B3F"/>
    <w:rsid w:val="00D16380"/>
    <w:rsid w:val="00D16F74"/>
    <w:rsid w:val="00D17325"/>
    <w:rsid w:val="00D17843"/>
    <w:rsid w:val="00D230AB"/>
    <w:rsid w:val="00D236F8"/>
    <w:rsid w:val="00D23C3A"/>
    <w:rsid w:val="00D27370"/>
    <w:rsid w:val="00D324D3"/>
    <w:rsid w:val="00D4200B"/>
    <w:rsid w:val="00D449E8"/>
    <w:rsid w:val="00D5320F"/>
    <w:rsid w:val="00D567C3"/>
    <w:rsid w:val="00D60649"/>
    <w:rsid w:val="00D61E88"/>
    <w:rsid w:val="00D629AC"/>
    <w:rsid w:val="00D636B5"/>
    <w:rsid w:val="00D67AEF"/>
    <w:rsid w:val="00D71097"/>
    <w:rsid w:val="00D71FD5"/>
    <w:rsid w:val="00D72E38"/>
    <w:rsid w:val="00D73539"/>
    <w:rsid w:val="00D748EE"/>
    <w:rsid w:val="00D74C20"/>
    <w:rsid w:val="00D778BD"/>
    <w:rsid w:val="00D80EF8"/>
    <w:rsid w:val="00D82889"/>
    <w:rsid w:val="00D83923"/>
    <w:rsid w:val="00D85788"/>
    <w:rsid w:val="00D92025"/>
    <w:rsid w:val="00D926E0"/>
    <w:rsid w:val="00D933ED"/>
    <w:rsid w:val="00D93A89"/>
    <w:rsid w:val="00D9419D"/>
    <w:rsid w:val="00D94794"/>
    <w:rsid w:val="00D94E6C"/>
    <w:rsid w:val="00D963D4"/>
    <w:rsid w:val="00D96802"/>
    <w:rsid w:val="00D96CFE"/>
    <w:rsid w:val="00D97735"/>
    <w:rsid w:val="00DA1294"/>
    <w:rsid w:val="00DA4D73"/>
    <w:rsid w:val="00DA6A35"/>
    <w:rsid w:val="00DB32A8"/>
    <w:rsid w:val="00DB5842"/>
    <w:rsid w:val="00DB6251"/>
    <w:rsid w:val="00DC0132"/>
    <w:rsid w:val="00DC14A0"/>
    <w:rsid w:val="00DC1BC0"/>
    <w:rsid w:val="00DC5AAA"/>
    <w:rsid w:val="00DC634B"/>
    <w:rsid w:val="00DD1880"/>
    <w:rsid w:val="00DD2F89"/>
    <w:rsid w:val="00DD42D9"/>
    <w:rsid w:val="00DD4A2E"/>
    <w:rsid w:val="00DD5705"/>
    <w:rsid w:val="00DE46C9"/>
    <w:rsid w:val="00DE5DC5"/>
    <w:rsid w:val="00DE7006"/>
    <w:rsid w:val="00DE70FE"/>
    <w:rsid w:val="00DF09BE"/>
    <w:rsid w:val="00DF235A"/>
    <w:rsid w:val="00DF259D"/>
    <w:rsid w:val="00DF4AF5"/>
    <w:rsid w:val="00DF4CBE"/>
    <w:rsid w:val="00DF4E3E"/>
    <w:rsid w:val="00DF72C9"/>
    <w:rsid w:val="00E019C3"/>
    <w:rsid w:val="00E01F87"/>
    <w:rsid w:val="00E0221B"/>
    <w:rsid w:val="00E03956"/>
    <w:rsid w:val="00E0453D"/>
    <w:rsid w:val="00E050AA"/>
    <w:rsid w:val="00E05FA6"/>
    <w:rsid w:val="00E10BED"/>
    <w:rsid w:val="00E12F7A"/>
    <w:rsid w:val="00E17F6A"/>
    <w:rsid w:val="00E23250"/>
    <w:rsid w:val="00E24AE6"/>
    <w:rsid w:val="00E25474"/>
    <w:rsid w:val="00E26055"/>
    <w:rsid w:val="00E2721D"/>
    <w:rsid w:val="00E3009D"/>
    <w:rsid w:val="00E322AE"/>
    <w:rsid w:val="00E32F93"/>
    <w:rsid w:val="00E37483"/>
    <w:rsid w:val="00E42E3C"/>
    <w:rsid w:val="00E42EE9"/>
    <w:rsid w:val="00E444BA"/>
    <w:rsid w:val="00E47668"/>
    <w:rsid w:val="00E51156"/>
    <w:rsid w:val="00E54B2B"/>
    <w:rsid w:val="00E565B9"/>
    <w:rsid w:val="00E56B8A"/>
    <w:rsid w:val="00E579A7"/>
    <w:rsid w:val="00E57AA5"/>
    <w:rsid w:val="00E633A6"/>
    <w:rsid w:val="00E643AC"/>
    <w:rsid w:val="00E64696"/>
    <w:rsid w:val="00E671C5"/>
    <w:rsid w:val="00E67F11"/>
    <w:rsid w:val="00E67F1D"/>
    <w:rsid w:val="00E70F9B"/>
    <w:rsid w:val="00E7139D"/>
    <w:rsid w:val="00E7184F"/>
    <w:rsid w:val="00E7269D"/>
    <w:rsid w:val="00E72EB0"/>
    <w:rsid w:val="00E74269"/>
    <w:rsid w:val="00E80831"/>
    <w:rsid w:val="00E825F6"/>
    <w:rsid w:val="00E83836"/>
    <w:rsid w:val="00E839ED"/>
    <w:rsid w:val="00E84075"/>
    <w:rsid w:val="00E86FC7"/>
    <w:rsid w:val="00E9343A"/>
    <w:rsid w:val="00E95E4A"/>
    <w:rsid w:val="00E96F4A"/>
    <w:rsid w:val="00EA1943"/>
    <w:rsid w:val="00EA1C70"/>
    <w:rsid w:val="00EA3A14"/>
    <w:rsid w:val="00EB07F5"/>
    <w:rsid w:val="00EB0858"/>
    <w:rsid w:val="00EB25E0"/>
    <w:rsid w:val="00EB496E"/>
    <w:rsid w:val="00EB5ADD"/>
    <w:rsid w:val="00EB6469"/>
    <w:rsid w:val="00EC2599"/>
    <w:rsid w:val="00EC2AD8"/>
    <w:rsid w:val="00EC3244"/>
    <w:rsid w:val="00ED0397"/>
    <w:rsid w:val="00ED6A10"/>
    <w:rsid w:val="00EE1236"/>
    <w:rsid w:val="00EE204E"/>
    <w:rsid w:val="00EE264E"/>
    <w:rsid w:val="00EE4687"/>
    <w:rsid w:val="00EE65F4"/>
    <w:rsid w:val="00EE6B3F"/>
    <w:rsid w:val="00EE6F14"/>
    <w:rsid w:val="00EF0B81"/>
    <w:rsid w:val="00EF0D73"/>
    <w:rsid w:val="00EF1601"/>
    <w:rsid w:val="00EF22C1"/>
    <w:rsid w:val="00EF37ED"/>
    <w:rsid w:val="00EF3F23"/>
    <w:rsid w:val="00EF5328"/>
    <w:rsid w:val="00EF7A46"/>
    <w:rsid w:val="00F05EA1"/>
    <w:rsid w:val="00F07D9F"/>
    <w:rsid w:val="00F13027"/>
    <w:rsid w:val="00F1320D"/>
    <w:rsid w:val="00F13F4E"/>
    <w:rsid w:val="00F14703"/>
    <w:rsid w:val="00F162D4"/>
    <w:rsid w:val="00F17EEF"/>
    <w:rsid w:val="00F22E6C"/>
    <w:rsid w:val="00F24EE7"/>
    <w:rsid w:val="00F279B0"/>
    <w:rsid w:val="00F310B2"/>
    <w:rsid w:val="00F313BC"/>
    <w:rsid w:val="00F31B70"/>
    <w:rsid w:val="00F33146"/>
    <w:rsid w:val="00F36037"/>
    <w:rsid w:val="00F4010B"/>
    <w:rsid w:val="00F40DF9"/>
    <w:rsid w:val="00F42BD6"/>
    <w:rsid w:val="00F42F32"/>
    <w:rsid w:val="00F45BF8"/>
    <w:rsid w:val="00F4611A"/>
    <w:rsid w:val="00F46EFF"/>
    <w:rsid w:val="00F4702C"/>
    <w:rsid w:val="00F470AB"/>
    <w:rsid w:val="00F47C28"/>
    <w:rsid w:val="00F503A1"/>
    <w:rsid w:val="00F505B8"/>
    <w:rsid w:val="00F50AC1"/>
    <w:rsid w:val="00F51935"/>
    <w:rsid w:val="00F524DA"/>
    <w:rsid w:val="00F53397"/>
    <w:rsid w:val="00F53F62"/>
    <w:rsid w:val="00F541F7"/>
    <w:rsid w:val="00F54ECE"/>
    <w:rsid w:val="00F55CC4"/>
    <w:rsid w:val="00F634F6"/>
    <w:rsid w:val="00F66A50"/>
    <w:rsid w:val="00F66DA6"/>
    <w:rsid w:val="00F71265"/>
    <w:rsid w:val="00F7732D"/>
    <w:rsid w:val="00F81A0F"/>
    <w:rsid w:val="00F83942"/>
    <w:rsid w:val="00F85014"/>
    <w:rsid w:val="00F87B07"/>
    <w:rsid w:val="00F87E5D"/>
    <w:rsid w:val="00F9139D"/>
    <w:rsid w:val="00F91C24"/>
    <w:rsid w:val="00F93598"/>
    <w:rsid w:val="00F93803"/>
    <w:rsid w:val="00F943AA"/>
    <w:rsid w:val="00F94880"/>
    <w:rsid w:val="00F948DD"/>
    <w:rsid w:val="00F94FB0"/>
    <w:rsid w:val="00F97C0A"/>
    <w:rsid w:val="00FA07DB"/>
    <w:rsid w:val="00FA0D44"/>
    <w:rsid w:val="00FA1524"/>
    <w:rsid w:val="00FA1761"/>
    <w:rsid w:val="00FA6711"/>
    <w:rsid w:val="00FA6A43"/>
    <w:rsid w:val="00FB09DC"/>
    <w:rsid w:val="00FB0D65"/>
    <w:rsid w:val="00FB0F60"/>
    <w:rsid w:val="00FB1BC8"/>
    <w:rsid w:val="00FB4A02"/>
    <w:rsid w:val="00FB4A9F"/>
    <w:rsid w:val="00FB58A1"/>
    <w:rsid w:val="00FB5C6A"/>
    <w:rsid w:val="00FB7342"/>
    <w:rsid w:val="00FC2D8B"/>
    <w:rsid w:val="00FC3E37"/>
    <w:rsid w:val="00FC42B3"/>
    <w:rsid w:val="00FD2FCD"/>
    <w:rsid w:val="00FD3306"/>
    <w:rsid w:val="00FD6DBB"/>
    <w:rsid w:val="00FE0D06"/>
    <w:rsid w:val="00FE136D"/>
    <w:rsid w:val="00FE3058"/>
    <w:rsid w:val="00FE381F"/>
    <w:rsid w:val="00FE3CFF"/>
    <w:rsid w:val="00FE42AB"/>
    <w:rsid w:val="00FE57D8"/>
    <w:rsid w:val="00FE71FC"/>
    <w:rsid w:val="00FF0F20"/>
    <w:rsid w:val="00FF37CD"/>
    <w:rsid w:val="00FF51B6"/>
    <w:rsid w:val="01D379FA"/>
    <w:rsid w:val="076F508B"/>
    <w:rsid w:val="08ED349F"/>
    <w:rsid w:val="0AA9660F"/>
    <w:rsid w:val="0CE0B922"/>
    <w:rsid w:val="14C84619"/>
    <w:rsid w:val="1E7E6713"/>
    <w:rsid w:val="23AECD9C"/>
    <w:rsid w:val="2E638E54"/>
    <w:rsid w:val="313201BC"/>
    <w:rsid w:val="36EDE1B3"/>
    <w:rsid w:val="387E915B"/>
    <w:rsid w:val="413B5C5F"/>
    <w:rsid w:val="449A7F4A"/>
    <w:rsid w:val="47DC4FB7"/>
    <w:rsid w:val="4BC94832"/>
    <w:rsid w:val="4E1B1240"/>
    <w:rsid w:val="51D04169"/>
    <w:rsid w:val="5A5AD163"/>
    <w:rsid w:val="5C6C0C1C"/>
    <w:rsid w:val="5EF38591"/>
    <w:rsid w:val="79CB8570"/>
    <w:rsid w:val="7A3C46D1"/>
    <w:rsid w:val="7D33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56AA9"/>
  <w15:docId w15:val="{DCF9CB3A-424A-4065-8532-FCA7CB1A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44"/>
    <w:pPr>
      <w:spacing w:before="24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2AB"/>
    <w:pPr>
      <w:keepNext/>
      <w:keepLines/>
      <w:spacing w:before="360"/>
      <w:outlineLvl w:val="0"/>
    </w:pPr>
    <w:rPr>
      <w:rFonts w:ascii="VIC" w:eastAsiaTheme="majorEastAsia" w:hAnsi="VIC" w:cstheme="majorBidi"/>
      <w:color w:val="0A3C73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42B3"/>
    <w:pPr>
      <w:keepNext/>
      <w:keepLines/>
      <w:outlineLvl w:val="1"/>
    </w:pPr>
    <w:rPr>
      <w:rFonts w:asciiTheme="majorHAnsi" w:eastAsiaTheme="majorEastAsia" w:hAnsiTheme="majorHAnsi" w:cstheme="majorBidi"/>
      <w:color w:val="auto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42B3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color w:val="0A3C73" w:themeColor="text2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41F7"/>
    <w:pPr>
      <w:keepNext/>
      <w:keepLines/>
      <w:outlineLvl w:val="3"/>
    </w:pPr>
    <w:rPr>
      <w:rFonts w:asciiTheme="majorHAnsi" w:eastAsiaTheme="majorEastAsia" w:hAnsiTheme="majorHAnsi" w:cstheme="majorBidi"/>
      <w:bCs/>
      <w:iCs/>
      <w:sz w:val="21"/>
      <w:szCs w:val="24"/>
      <w:lang w:eastAsia="zh-CN" w:bidi="th-TH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139D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9139D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F9139D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rsid w:val="00B47DC4"/>
    <w:pPr>
      <w:numPr>
        <w:numId w:val="6"/>
      </w:numPr>
      <w:ind w:left="567"/>
      <w:contextualSpacing/>
    </w:pPr>
  </w:style>
  <w:style w:type="paragraph" w:customStyle="1" w:styleId="TableParagraph">
    <w:name w:val="Table Paragraph"/>
    <w:basedOn w:val="Normal"/>
    <w:uiPriority w:val="1"/>
    <w:qFormat/>
    <w:rsid w:val="00D94E6C"/>
    <w:pPr>
      <w:spacing w:before="120" w:after="120"/>
    </w:pPr>
    <w:rPr>
      <w:w w:val="105"/>
    </w:rPr>
  </w:style>
  <w:style w:type="paragraph" w:styleId="Header">
    <w:name w:val="header"/>
    <w:basedOn w:val="Normal"/>
    <w:link w:val="HeaderChar"/>
    <w:uiPriority w:val="99"/>
    <w:unhideWhenUsed/>
    <w:rsid w:val="00F9139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9139D"/>
    <w:rPr>
      <w:color w:val="1A1A1A"/>
      <w:sz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303FB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9139D"/>
    <w:rPr>
      <w:color w:val="1A1A1A"/>
      <w:sz w:val="20"/>
    </w:rPr>
  </w:style>
  <w:style w:type="character" w:styleId="Hyperlink">
    <w:name w:val="Hyperlink"/>
    <w:basedOn w:val="DefaultParagraphFont"/>
    <w:uiPriority w:val="99"/>
    <w:unhideWhenUsed/>
    <w:rsid w:val="004628C5"/>
    <w:rPr>
      <w:color w:val="0A3C73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39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9139D"/>
    <w:rPr>
      <w:rFonts w:ascii="VIC" w:eastAsiaTheme="majorEastAsia" w:hAnsi="VIC" w:cstheme="majorBidi"/>
      <w:color w:val="0A3C73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9139D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9139D"/>
    <w:rPr>
      <w:rFonts w:asciiTheme="majorHAnsi" w:eastAsiaTheme="majorEastAsia" w:hAnsiTheme="majorHAnsi" w:cstheme="majorBidi"/>
      <w:color w:val="0A3C73" w:themeColor="text2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9139D"/>
    <w:rPr>
      <w:rFonts w:asciiTheme="majorHAnsi" w:eastAsiaTheme="majorEastAsia" w:hAnsiTheme="majorHAnsi" w:cstheme="majorBidi"/>
      <w:bCs/>
      <w:iCs/>
      <w:color w:val="1A1A1A"/>
      <w:sz w:val="21"/>
      <w:szCs w:val="24"/>
      <w:lang w:eastAsia="zh-CN" w:bidi="th-TH"/>
    </w:rPr>
  </w:style>
  <w:style w:type="character" w:customStyle="1" w:styleId="Heading5Char">
    <w:name w:val="Heading 5 Char"/>
    <w:basedOn w:val="DefaultParagraphFont"/>
    <w:link w:val="Heading5"/>
    <w:uiPriority w:val="9"/>
    <w:rsid w:val="00F9139D"/>
    <w:rPr>
      <w:rFonts w:asciiTheme="majorHAnsi" w:eastAsiaTheme="majorEastAsia" w:hAnsiTheme="majorHAnsi" w:cstheme="majorBidi"/>
      <w:b/>
      <w:color w:val="1A1A1A"/>
      <w:sz w:val="18"/>
      <w:lang w:val="en-AU"/>
    </w:rPr>
  </w:style>
  <w:style w:type="character" w:styleId="PlaceholderText">
    <w:name w:val="Placeholder Text"/>
    <w:basedOn w:val="DefaultParagraphFont"/>
    <w:uiPriority w:val="99"/>
    <w:semiHidden/>
    <w:rsid w:val="00F9139D"/>
    <w:rPr>
      <w:color w:val="80808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1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numbering" w:customStyle="1" w:styleId="Numbering">
    <w:name w:val="Numbering"/>
    <w:uiPriority w:val="99"/>
    <w:rsid w:val="00A75D6E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1"/>
      </w:numPr>
      <w:contextualSpacing/>
    </w:pPr>
  </w:style>
  <w:style w:type="numbering" w:customStyle="1" w:styleId="ListHeadings">
    <w:name w:val="List Headings"/>
    <w:uiPriority w:val="99"/>
    <w:rsid w:val="008C33E5"/>
    <w:pPr>
      <w:numPr>
        <w:numId w:val="4"/>
      </w:numPr>
    </w:pPr>
  </w:style>
  <w:style w:type="character" w:customStyle="1" w:styleId="TitleChar">
    <w:name w:val="Title Char"/>
    <w:basedOn w:val="DefaultParagraphFont"/>
    <w:link w:val="Title"/>
    <w:uiPriority w:val="10"/>
    <w:rsid w:val="00F9139D"/>
    <w:rPr>
      <w:rFonts w:eastAsiaTheme="majorEastAsia" w:cstheme="majorBidi"/>
      <w:color w:val="0A3C73" w:themeColor="text2"/>
      <w:spacing w:val="-10"/>
      <w:kern w:val="28"/>
      <w:sz w:val="48"/>
      <w:szCs w:val="56"/>
      <w:lang w:val="en-AU"/>
    </w:rPr>
  </w:style>
  <w:style w:type="paragraph" w:customStyle="1" w:styleId="Pull-outQuote">
    <w:name w:val="Pull-out Quote"/>
    <w:basedOn w:val="Normal"/>
    <w:link w:val="Pull-outQuoteChar"/>
    <w:semiHidden/>
    <w:rsid w:val="00F9139D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F9139D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F9139D"/>
    <w:rPr>
      <w:color w:val="FFFFFF" w:themeColor="background1"/>
      <w:sz w:val="20"/>
      <w:shd w:val="clear" w:color="auto" w:fill="0A3C73" w:themeFill="text2"/>
      <w:lang w:val="en-AU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F9139D"/>
    <w:rPr>
      <w:b/>
      <w:color w:val="FFFFFF" w:themeColor="background1"/>
      <w:sz w:val="20"/>
      <w:shd w:val="clear" w:color="auto" w:fill="0A3C73" w:themeFill="text2"/>
      <w:lang w:val="en-AU"/>
    </w:r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/>
  </w:style>
  <w:style w:type="numbering" w:customStyle="1" w:styleId="LetteredList">
    <w:name w:val="Lettered List"/>
    <w:uiPriority w:val="99"/>
    <w:rsid w:val="00BD2D45"/>
    <w:pPr>
      <w:numPr>
        <w:numId w:val="3"/>
      </w:numPr>
    </w:pPr>
  </w:style>
  <w:style w:type="paragraph" w:styleId="Subtitle">
    <w:name w:val="Subtitle"/>
    <w:basedOn w:val="Title"/>
    <w:next w:val="Title"/>
    <w:link w:val="SubtitleChar"/>
    <w:uiPriority w:val="11"/>
    <w:rsid w:val="00A162AB"/>
    <w:pPr>
      <w:spacing w:after="0" w:line="240" w:lineRule="auto"/>
    </w:pPr>
    <w:rPr>
      <w:color w:val="808080" w:themeColor="background1" w:themeShade="80"/>
      <w:sz w:val="32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9139D"/>
    <w:rPr>
      <w:rFonts w:eastAsiaTheme="majorEastAsia" w:cstheme="majorBidi"/>
      <w:color w:val="808080" w:themeColor="background1" w:themeShade="80"/>
      <w:spacing w:val="-10"/>
      <w:kern w:val="28"/>
      <w:sz w:val="32"/>
      <w:szCs w:val="40"/>
    </w:rPr>
  </w:style>
  <w:style w:type="table" w:customStyle="1" w:styleId="Blank">
    <w:name w:val="Blank"/>
    <w:basedOn w:val="TableNormal"/>
    <w:uiPriority w:val="99"/>
    <w:rsid w:val="000A56AE"/>
    <w:pPr>
      <w:spacing w:after="0" w:line="240" w:lineRule="auto"/>
    </w:pPr>
    <w:tblPr>
      <w:tblCellMar>
        <w:lef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9139D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139D"/>
    <w:rPr>
      <w:color w:val="1A1A1A"/>
      <w:sz w:val="16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F9139D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/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character" w:customStyle="1" w:styleId="BodyTextChar">
    <w:name w:val="Body Text Char"/>
    <w:basedOn w:val="DefaultParagraphFont"/>
    <w:link w:val="BodyText"/>
    <w:uiPriority w:val="1"/>
    <w:rsid w:val="00F9139D"/>
    <w:rPr>
      <w:rFonts w:ascii="VIC" w:eastAsia="VIC" w:hAnsi="VIC" w:cs="VIC"/>
      <w:color w:val="1A1A1A"/>
      <w:sz w:val="20"/>
    </w:rPr>
  </w:style>
  <w:style w:type="paragraph" w:customStyle="1" w:styleId="OFFICIAL">
    <w:name w:val="OFFICIAL"/>
    <w:basedOn w:val="Normal"/>
    <w:rsid w:val="00F9139D"/>
    <w:pPr>
      <w:framePr w:wrap="around" w:vAnchor="page" w:hAnchor="page" w:xAlign="center" w:y="285"/>
      <w:jc w:val="center"/>
    </w:pPr>
    <w:rPr>
      <w:caps/>
    </w:rPr>
  </w:style>
  <w:style w:type="character" w:styleId="Mention">
    <w:name w:val="Mention"/>
    <w:basedOn w:val="DefaultParagraphFont"/>
    <w:uiPriority w:val="99"/>
    <w:unhideWhenUsed/>
    <w:rsid w:val="00155B1D"/>
    <w:rPr>
      <w:color w:val="2B579A"/>
      <w:shd w:val="clear" w:color="auto" w:fill="E1DFDD"/>
    </w:rPr>
  </w:style>
  <w:style w:type="table" w:customStyle="1" w:styleId="Commsplantable">
    <w:name w:val="Comms plan table"/>
    <w:basedOn w:val="TableNormal"/>
    <w:uiPriority w:val="99"/>
    <w:rsid w:val="002A2D8D"/>
    <w:pPr>
      <w:spacing w:after="0" w:line="240" w:lineRule="auto"/>
    </w:pPr>
    <w:rPr>
      <w:sz w:val="20"/>
    </w:rPr>
    <w:tblPr>
      <w:tblStyleRow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  <w:tblPr/>
      <w:trPr>
        <w:tblHeader/>
      </w:trPr>
      <w:tcPr>
        <w:tcBorders>
          <w:bottom w:val="single" w:sz="4" w:space="0" w:color="auto"/>
        </w:tcBorders>
        <w:shd w:val="clear" w:color="auto" w:fill="D9D9D9" w:themeFill="background1" w:themeFillShade="D9"/>
      </w:tcPr>
    </w:tblStylePr>
    <w:tblStylePr w:type="firstCol">
      <w:rPr>
        <w:b/>
      </w:rPr>
    </w:tblStylePr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Normal-Table">
    <w:name w:val="Normal - Table"/>
    <w:basedOn w:val="Normal"/>
    <w:qFormat/>
    <w:rsid w:val="00155B1D"/>
    <w:pPr>
      <w:spacing w:before="60"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155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731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5B1D"/>
    <w:rPr>
      <w:color w:val="1A1A1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B1D"/>
    <w:rPr>
      <w:b/>
      <w:bCs/>
      <w:color w:val="1A1A1A"/>
      <w:sz w:val="20"/>
      <w:szCs w:val="20"/>
    </w:rPr>
  </w:style>
  <w:style w:type="table" w:styleId="GridTable5Dark-Accent1">
    <w:name w:val="Grid Table 5 Dark Accent 1"/>
    <w:basedOn w:val="TableNormal"/>
    <w:uiPriority w:val="50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D6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3C7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3C7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3C7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3C73" w:themeFill="accent1"/>
      </w:tcPr>
    </w:tblStylePr>
    <w:tblStylePr w:type="band1Vert">
      <w:tblPr/>
      <w:tcPr>
        <w:shd w:val="clear" w:color="auto" w:fill="71AEF2" w:themeFill="accent1" w:themeFillTint="66"/>
      </w:tcPr>
    </w:tblStylePr>
    <w:tblStylePr w:type="band1Horz">
      <w:tblPr/>
      <w:tcPr>
        <w:shd w:val="clear" w:color="auto" w:fill="71AEF2" w:themeFill="accent1" w:themeFillTint="66"/>
      </w:tcPr>
    </w:tblStylePr>
  </w:style>
  <w:style w:type="table" w:styleId="ListTable3-Accent2">
    <w:name w:val="List Table 3 Accent 2"/>
    <w:basedOn w:val="TableNormal"/>
    <w:uiPriority w:val="48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005FB4" w:themeColor="accent2"/>
        <w:left w:val="single" w:sz="4" w:space="0" w:color="005FB4" w:themeColor="accent2"/>
        <w:bottom w:val="single" w:sz="4" w:space="0" w:color="005FB4" w:themeColor="accent2"/>
        <w:right w:val="single" w:sz="4" w:space="0" w:color="005FB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005FB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FB4" w:themeColor="accent2"/>
          <w:right w:val="single" w:sz="4" w:space="0" w:color="005FB4" w:themeColor="accent2"/>
        </w:tcBorders>
      </w:tcPr>
    </w:tblStylePr>
    <w:tblStylePr w:type="band1Horz">
      <w:tblPr/>
      <w:tcPr>
        <w:tcBorders>
          <w:top w:val="single" w:sz="4" w:space="0" w:color="005FB4" w:themeColor="accent2"/>
          <w:bottom w:val="single" w:sz="4" w:space="0" w:color="005FB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FB4" w:themeColor="accent2"/>
          <w:left w:val="nil"/>
        </w:tcBorders>
      </w:tcPr>
    </w:tblStylePr>
    <w:tblStylePr w:type="swCell">
      <w:tblPr/>
      <w:tcPr>
        <w:tcBorders>
          <w:top w:val="double" w:sz="4" w:space="0" w:color="005FB4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nil"/>
        </w:tcBorders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39A1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  <w:insideV w:val="single" w:sz="4" w:space="0" w:color="39A1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nil"/>
          <w:insideV w:val="nil"/>
        </w:tcBorders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005FB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customStyle="1" w:styleId="Formtable">
    <w:name w:val="Form table"/>
    <w:basedOn w:val="TableNormal"/>
    <w:uiPriority w:val="99"/>
    <w:rsid w:val="00405E44"/>
    <w:pPr>
      <w:spacing w:after="0" w:line="240" w:lineRule="auto"/>
    </w:pPr>
    <w:tblPr/>
    <w:trPr>
      <w:cantSplit/>
    </w:trPr>
    <w:tcPr>
      <w:vAlign w:val="center"/>
    </w:tcPr>
  </w:style>
  <w:style w:type="paragraph" w:styleId="Revision">
    <w:name w:val="Revision"/>
    <w:hidden/>
    <w:uiPriority w:val="99"/>
    <w:semiHidden/>
    <w:rsid w:val="009510C7"/>
    <w:pPr>
      <w:spacing w:after="0" w:line="240" w:lineRule="auto"/>
    </w:pPr>
    <w:rPr>
      <w:color w:val="1A1A1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1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restorative@epa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restorative@epa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94B74.384CB120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d3a7d7-5bbf-4e15-8086-1a83efe325b1" xsi:nil="true"/>
    <lcf76f155ced4ddcb4097134ff3c332f xmlns="a6ad1532-a586-4f64-8536-15a4fab98f0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8216E2BFC9324CA6927FC38CF24436" ma:contentTypeVersion="16" ma:contentTypeDescription="Create a new document." ma:contentTypeScope="" ma:versionID="d9aad746178634affe031328026b964b">
  <xsd:schema xmlns:xsd="http://www.w3.org/2001/XMLSchema" xmlns:xs="http://www.w3.org/2001/XMLSchema" xmlns:p="http://schemas.microsoft.com/office/2006/metadata/properties" xmlns:ns2="a6ad1532-a586-4f64-8536-15a4fab98f05" xmlns:ns3="a6d3a7d7-5bbf-4e15-8086-1a83efe325b1" xmlns:ns4="abffff2a-593d-4540-b068-21db321d87be" targetNamespace="http://schemas.microsoft.com/office/2006/metadata/properties" ma:root="true" ma:fieldsID="7014f42840227bff14e25a721df8bd97" ns2:_="" ns3:_="" ns4:_="">
    <xsd:import namespace="a6ad1532-a586-4f64-8536-15a4fab98f05"/>
    <xsd:import namespace="a6d3a7d7-5bbf-4e15-8086-1a83efe325b1"/>
    <xsd:import namespace="abffff2a-593d-4540-b068-21db321d87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d1532-a586-4f64-8536-15a4fab98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ca307cd-2a7a-4c80-9056-df2bbb0b690a}" ma:internalName="TaxCatchAll" ma:showField="CatchAllData" ma:web="abffff2a-593d-4540-b068-21db321d8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fff2a-593d-4540-b068-21db321d87b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62B17-FEA2-4E74-82D0-091BFD482FEE}">
  <ds:schemaRefs>
    <ds:schemaRef ds:uri="a6d3a7d7-5bbf-4e15-8086-1a83efe325b1"/>
    <ds:schemaRef ds:uri="http://purl.org/dc/terms/"/>
    <ds:schemaRef ds:uri="http://schemas.microsoft.com/office/infopath/2007/PartnerControls"/>
    <ds:schemaRef ds:uri="abffff2a-593d-4540-b068-21db321d87b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a6ad1532-a586-4f64-8536-15a4fab98f0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7F4C8C-0154-462C-A20F-E11FE08EF7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d1532-a586-4f64-8536-15a4fab98f05"/>
    <ds:schemaRef ds:uri="a6d3a7d7-5bbf-4e15-8086-1a83efe325b1"/>
    <ds:schemaRef ds:uri="abffff2a-593d-4540-b068-21db321d8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D163AF-6914-4C79-9B91-09FC4524242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33</TotalTime>
  <Pages>2</Pages>
  <Words>320</Words>
  <Characters>1769</Characters>
  <Application>Microsoft Office Word</Application>
  <DocSecurity>2</DocSecurity>
  <Lines>77</Lines>
  <Paragraphs>35</Paragraphs>
  <ScaleCrop>false</ScaleCrop>
  <Company/>
  <LinksUpToDate>false</LinksUpToDate>
  <CharactersWithSpaces>2057</CharactersWithSpaces>
  <SharedDoc>false</SharedDoc>
  <HLinks>
    <vt:vector size="12" baseType="variant">
      <vt:variant>
        <vt:i4>51</vt:i4>
      </vt:variant>
      <vt:variant>
        <vt:i4>3</vt:i4>
      </vt:variant>
      <vt:variant>
        <vt:i4>0</vt:i4>
      </vt:variant>
      <vt:variant>
        <vt:i4>5</vt:i4>
      </vt:variant>
      <vt:variant>
        <vt:lpwstr>mailto:restorative@epa.vic.gov.au</vt:lpwstr>
      </vt:variant>
      <vt:variant>
        <vt:lpwstr/>
      </vt:variant>
      <vt:variant>
        <vt:i4>51</vt:i4>
      </vt:variant>
      <vt:variant>
        <vt:i4>0</vt:i4>
      </vt:variant>
      <vt:variant>
        <vt:i4>0</vt:i4>
      </vt:variant>
      <vt:variant>
        <vt:i4>5</vt:i4>
      </vt:variant>
      <vt:variant>
        <vt:lpwstr>mailto:restorative@epa.vic.gov.au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Gumbleton</dc:creator>
  <cp:keywords/>
  <cp:lastModifiedBy>Thomas Harper</cp:lastModifiedBy>
  <cp:revision>45</cp:revision>
  <cp:lastPrinted>2023-03-02T14:35:00Z</cp:lastPrinted>
  <dcterms:created xsi:type="dcterms:W3CDTF">2026-03-25T19:31:00Z</dcterms:created>
  <dcterms:modified xsi:type="dcterms:W3CDTF">2026-03-31T23:47:00Z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LastSaved">
    <vt:filetime>2023-02-28T00:00:00Z</vt:filetime>
  </property>
  <property fmtid="{D5CDD505-2E9C-101B-9397-08002B2CF9AE}" pid="4" name="Producer">
    <vt:lpwstr>Microsoft: Print To PDF</vt:lpwstr>
  </property>
  <property fmtid="{D5CDD505-2E9C-101B-9397-08002B2CF9AE}" pid="5" name="ClassificationContentMarkingHeaderFontProps">
    <vt:lpwstr>#000000,10,Calibri</vt:lpwstr>
  </property>
  <property fmtid="{D5CDD505-2E9C-101B-9397-08002B2CF9AE}" pid="6" name="ClassificationContentMarkingHeaderText">
    <vt:lpwstr>OFFICIAL </vt:lpwstr>
  </property>
  <property fmtid="{D5CDD505-2E9C-101B-9397-08002B2CF9AE}" pid="7" name="ContentTypeId">
    <vt:lpwstr>0x010100468216E2BFC9324CA6927FC38CF24436</vt:lpwstr>
  </property>
  <property fmtid="{D5CDD505-2E9C-101B-9397-08002B2CF9AE}" pid="8" name="Business Unit">
    <vt:lpwstr>1;#North Metro|2d73f3f9-12ba-41cd-a19d-5e2bb52a95d5</vt:lpwstr>
  </property>
  <property fmtid="{D5CDD505-2E9C-101B-9397-08002B2CF9AE}" pid="9" name="Activity">
    <vt:lpwstr>47;#Planning|17b26a5b-82e2-41bb-93b2-d532799bd779</vt:lpwstr>
  </property>
  <property fmtid="{D5CDD505-2E9C-101B-9397-08002B2CF9AE}" pid="10" name="MediaServiceImageTags">
    <vt:lpwstr/>
  </property>
  <property fmtid="{D5CDD505-2E9C-101B-9397-08002B2CF9AE}" pid="11" name="Function">
    <vt:lpwstr>18;#Communications and Stakeholder Engagement|b0f1bce3-03b5-4ebc-a01a-b915b992a7de</vt:lpwstr>
  </property>
  <property fmtid="{D5CDD505-2E9C-101B-9397-08002B2CF9AE}" pid="12" name="Environment Instance">
    <vt:lpwstr>2;#IMPlatform|9abac7c3-f0a3-4d74-a669-0fd63c24adcf</vt:lpwstr>
  </property>
  <property fmtid="{D5CDD505-2E9C-101B-9397-08002B2CF9AE}" pid="13" name="Document Type">
    <vt:lpwstr>60;#Corporate document|66c8b46f-25de-46e3-aa5a-a5177d078a63</vt:lpwstr>
  </property>
  <property fmtid="{D5CDD505-2E9C-101B-9397-08002B2CF9AE}" pid="14" name="Month">
    <vt:lpwstr/>
  </property>
  <property fmtid="{D5CDD505-2E9C-101B-9397-08002B2CF9AE}" pid="15" name="Financial Year">
    <vt:lpwstr/>
  </property>
  <property fmtid="{D5CDD505-2E9C-101B-9397-08002B2CF9AE}" pid="16" name="Calendar Year">
    <vt:lpwstr/>
  </property>
  <property fmtid="{D5CDD505-2E9C-101B-9397-08002B2CF9AE}" pid="17" name="Purposeofdoc">
    <vt:lpwstr>Historical info</vt:lpwstr>
  </property>
  <property fmtid="{D5CDD505-2E9C-101B-9397-08002B2CF9AE}" pid="18" name="docLang">
    <vt:lpwstr>en</vt:lpwstr>
  </property>
  <property fmtid="{D5CDD505-2E9C-101B-9397-08002B2CF9AE}" pid="19" name="ClassificationContentMarkingHeaderShapeIds">
    <vt:lpwstr>1,3,5,12ec6c7,753edba2,1c4aa584</vt:lpwstr>
  </property>
</Properties>
</file>