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F8721" w14:textId="2C989769" w:rsidR="1E7E6713" w:rsidRDefault="00E30484" w:rsidP="005E1F48">
      <w:pPr>
        <w:pStyle w:val="Title"/>
      </w:pPr>
      <w:r w:rsidRPr="00E30484">
        <w:t xml:space="preserve">Hallam Road Landfill </w:t>
      </w:r>
      <w:r>
        <w:t>c</w:t>
      </w:r>
      <w:r w:rsidRPr="00E30484">
        <w:t xml:space="preserve">ommunity </w:t>
      </w:r>
      <w:r>
        <w:t>f</w:t>
      </w:r>
      <w:r w:rsidRPr="00E30484">
        <w:t>orum</w:t>
      </w:r>
    </w:p>
    <w:p w14:paraId="491C26AC" w14:textId="646BB97D" w:rsidR="00E30484" w:rsidRDefault="009B0E93" w:rsidP="007F0591">
      <w:r>
        <w:t xml:space="preserve">This event was held between 2pm and 5pm on </w:t>
      </w:r>
      <w:r w:rsidR="00E30484">
        <w:t xml:space="preserve">Saturday </w:t>
      </w:r>
      <w:r w:rsidR="1F1DF103">
        <w:t>9</w:t>
      </w:r>
      <w:r w:rsidR="00E30484">
        <w:t xml:space="preserve"> May 2026</w:t>
      </w:r>
      <w:r>
        <w:t xml:space="preserve"> at the Lynbrook Community Centre</w:t>
      </w:r>
      <w:r w:rsidR="007F0591">
        <w:t xml:space="preserve">. </w:t>
      </w:r>
      <w:r w:rsidR="26CE2F71">
        <w:t xml:space="preserve">It was </w:t>
      </w:r>
      <w:r w:rsidR="1F1DF103">
        <w:t xml:space="preserve">held under section </w:t>
      </w:r>
      <w:r w:rsidR="077524AD">
        <w:t xml:space="preserve">236 </w:t>
      </w:r>
      <w:r w:rsidR="26CE2F71">
        <w:t xml:space="preserve">of the </w:t>
      </w:r>
      <w:r w:rsidR="26CE2F71" w:rsidRPr="15A1FB45">
        <w:rPr>
          <w:i/>
          <w:iCs/>
        </w:rPr>
        <w:t>Environment Protection Act 2017</w:t>
      </w:r>
      <w:r w:rsidR="1F1DF103">
        <w:t>.</w:t>
      </w:r>
    </w:p>
    <w:p w14:paraId="794405BA" w14:textId="134C6440" w:rsidR="00E30484" w:rsidRDefault="00E30484" w:rsidP="00E30484">
      <w:r>
        <w:t xml:space="preserve">The purpose of the community </w:t>
      </w:r>
      <w:r w:rsidR="008D25CA">
        <w:t xml:space="preserve">forum </w:t>
      </w:r>
      <w:r>
        <w:t>was to support decisions that EPA needs to make about the allocation of $1,000,000 in the Restorative Project Account. The monies in the Account are a result of enforcement proceedings taken by EPA</w:t>
      </w:r>
      <w:r w:rsidR="008D25CA">
        <w:t xml:space="preserve">. </w:t>
      </w:r>
      <w:r w:rsidR="009F71BB">
        <w:t>It</w:t>
      </w:r>
      <w:r w:rsidDel="008D25CA">
        <w:t xml:space="preserve"> </w:t>
      </w:r>
      <w:r>
        <w:t>follow</w:t>
      </w:r>
      <w:r w:rsidR="009F71BB">
        <w:t>s</w:t>
      </w:r>
      <w:r>
        <w:t xml:space="preserve"> a long history of compliance issues regarding the operations of the Hallam Road Landfill.</w:t>
      </w:r>
    </w:p>
    <w:p w14:paraId="38FC61A2" w14:textId="49F7E971" w:rsidR="00E30484" w:rsidRDefault="1F1DF103" w:rsidP="00E30484">
      <w:r>
        <w:t>The</w:t>
      </w:r>
      <w:r w:rsidR="00E30484" w:rsidDel="009F71BB">
        <w:t xml:space="preserve"> </w:t>
      </w:r>
      <w:r w:rsidR="00E30484">
        <w:t>long-standing compliance history of the management of this landfill and the impacts for people residing near the landfill</w:t>
      </w:r>
      <w:r w:rsidR="001521C7">
        <w:t xml:space="preserve"> are available on the EPA website</w:t>
      </w:r>
      <w:r w:rsidR="00E30484">
        <w:t xml:space="preserve">: </w:t>
      </w:r>
      <w:hyperlink r:id="rId11" w:history="1">
        <w:r w:rsidR="009B46CA" w:rsidRPr="00E822B2">
          <w:rPr>
            <w:rStyle w:val="Hyperlink"/>
          </w:rPr>
          <w:t>https://www.epa.vic.gov.au/hallam-road-landfill</w:t>
        </w:r>
      </w:hyperlink>
      <w:r w:rsidR="009B46CA">
        <w:t>.</w:t>
      </w:r>
    </w:p>
    <w:p w14:paraId="67DC06FE" w14:textId="709988EA" w:rsidR="00E30484" w:rsidRDefault="00E30484" w:rsidP="00E30484">
      <w:r>
        <w:t xml:space="preserve">This </w:t>
      </w:r>
      <w:r w:rsidR="001521C7">
        <w:t xml:space="preserve">event summary </w:t>
      </w:r>
      <w:r>
        <w:t xml:space="preserve">outlines </w:t>
      </w:r>
      <w:r w:rsidR="009B46CA">
        <w:t xml:space="preserve">8 </w:t>
      </w:r>
      <w:r>
        <w:t>project ideas raised and discussed by community members at the Hallam Road Landfill community forum.</w:t>
      </w:r>
    </w:p>
    <w:p w14:paraId="70B51060" w14:textId="272BB3B2" w:rsidR="00E30484" w:rsidRDefault="00E30484" w:rsidP="00E30484">
      <w:r>
        <w:t xml:space="preserve">The Hallam Road Landfill community forum was not a </w:t>
      </w:r>
      <w:r w:rsidDel="009B46CA">
        <w:t>decision</w:t>
      </w:r>
      <w:r w:rsidR="009B46CA">
        <w:t>-</w:t>
      </w:r>
      <w:r>
        <w:t>making forum. The</w:t>
      </w:r>
      <w:r w:rsidDel="009B46CA">
        <w:t xml:space="preserve"> </w:t>
      </w:r>
      <w:r w:rsidR="009B46CA">
        <w:t xml:space="preserve">8 </w:t>
      </w:r>
      <w:r>
        <w:t>project ideas in this document are at this stage ideas. They may be turned into formal submissions alongside other projects for consideration and decision by the EPA.</w:t>
      </w:r>
    </w:p>
    <w:p w14:paraId="5887E519" w14:textId="6BF59DCC" w:rsidR="00881894" w:rsidRDefault="000C1BAC" w:rsidP="00E30484">
      <w:r>
        <w:rPr>
          <w:noProof/>
        </w:rPr>
        <w:drawing>
          <wp:inline distT="0" distB="0" distL="0" distR="0" wp14:anchorId="48B3989D" wp14:editId="581C40A0">
            <wp:extent cx="6406564" cy="4037991"/>
            <wp:effectExtent l="0" t="0" r="0" b="635"/>
            <wp:docPr id="867525062" name="Picture 1" descr="The Lynbrook Community Centre with a ring of chairs set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5062" name="Picture 1" descr="The Lynbrook Community Centre with a ring of chairs set up."/>
                    <pic:cNvPicPr/>
                  </pic:nvPicPr>
                  <pic:blipFill rotWithShape="1">
                    <a:blip r:embed="rId12"/>
                    <a:srcRect t="1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27" cy="405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71A17" w14:textId="77777777" w:rsidR="00E30484" w:rsidRDefault="00E30484" w:rsidP="00E30484">
      <w:pPr>
        <w:pStyle w:val="Heading1"/>
      </w:pPr>
      <w:r>
        <w:lastRenderedPageBreak/>
        <w:t>Community ideas</w:t>
      </w:r>
    </w:p>
    <w:p w14:paraId="740C1075" w14:textId="794FB60D" w:rsidR="00E30484" w:rsidRDefault="00E30484" w:rsidP="00E30484">
      <w:r>
        <w:t xml:space="preserve">The following </w:t>
      </w:r>
      <w:r w:rsidR="00C67036">
        <w:t xml:space="preserve">8 </w:t>
      </w:r>
      <w:r>
        <w:t xml:space="preserve">ideas were raised by participants at the </w:t>
      </w:r>
      <w:r w:rsidDel="00C67036">
        <w:t>community forum</w:t>
      </w:r>
      <w:r>
        <w:t>:</w:t>
      </w:r>
    </w:p>
    <w:p w14:paraId="0DE05689" w14:textId="75B86AF3" w:rsidR="00E30484" w:rsidRDefault="00E30484" w:rsidP="00540D7E">
      <w:pPr>
        <w:pStyle w:val="ListParagraph"/>
        <w:numPr>
          <w:ilvl w:val="0"/>
          <w:numId w:val="18"/>
        </w:numPr>
      </w:pPr>
      <w:r>
        <w:t>Community Garden</w:t>
      </w:r>
    </w:p>
    <w:p w14:paraId="168E94E7" w14:textId="332281A2" w:rsidR="00E30484" w:rsidRDefault="00E30484" w:rsidP="00540D7E">
      <w:pPr>
        <w:pStyle w:val="ListParagraph"/>
        <w:numPr>
          <w:ilvl w:val="0"/>
          <w:numId w:val="18"/>
        </w:numPr>
      </w:pPr>
      <w:r>
        <w:t>All in one area or split (all the money to be spent in one area or the money shared around the site)</w:t>
      </w:r>
    </w:p>
    <w:p w14:paraId="76F31D2F" w14:textId="68DA2E84" w:rsidR="00E30484" w:rsidRDefault="00E30484" w:rsidP="00540D7E">
      <w:pPr>
        <w:pStyle w:val="ListParagraph"/>
        <w:numPr>
          <w:ilvl w:val="0"/>
          <w:numId w:val="18"/>
        </w:numPr>
      </w:pPr>
      <w:r>
        <w:t>Younger generation engagement</w:t>
      </w:r>
    </w:p>
    <w:p w14:paraId="67B387E9" w14:textId="2954AF6E" w:rsidR="00E30484" w:rsidRDefault="00E30484" w:rsidP="00540D7E">
      <w:pPr>
        <w:pStyle w:val="ListParagraph"/>
        <w:numPr>
          <w:ilvl w:val="0"/>
          <w:numId w:val="18"/>
        </w:numPr>
      </w:pPr>
      <w:r>
        <w:t>Ba</w:t>
      </w:r>
      <w:r w:rsidR="00F45F65">
        <w:t>m</w:t>
      </w:r>
      <w:r>
        <w:t xml:space="preserve"> </w:t>
      </w:r>
      <w:proofErr w:type="spellStart"/>
      <w:r>
        <w:t>Bam</w:t>
      </w:r>
      <w:proofErr w:type="spellEnd"/>
      <w:r>
        <w:t xml:space="preserve"> Swamp Cranbourne N</w:t>
      </w:r>
      <w:r w:rsidR="007E332C">
        <w:t>ature Conservation Reserve</w:t>
      </w:r>
      <w:r>
        <w:t xml:space="preserve"> Restoration</w:t>
      </w:r>
    </w:p>
    <w:p w14:paraId="6D71EEF3" w14:textId="11D0E714" w:rsidR="00E30484" w:rsidRDefault="00E30484" w:rsidP="00540D7E">
      <w:pPr>
        <w:pStyle w:val="ListParagraph"/>
        <w:numPr>
          <w:ilvl w:val="0"/>
          <w:numId w:val="18"/>
        </w:numPr>
      </w:pPr>
      <w:r>
        <w:t>Parks and reserve updates and improvements</w:t>
      </w:r>
    </w:p>
    <w:p w14:paraId="46E8E367" w14:textId="61EAC45C" w:rsidR="00E30484" w:rsidRDefault="00E30484" w:rsidP="00540D7E">
      <w:pPr>
        <w:pStyle w:val="ListParagraph"/>
        <w:numPr>
          <w:ilvl w:val="0"/>
          <w:numId w:val="18"/>
        </w:numPr>
      </w:pPr>
      <w:r>
        <w:t>Legacy micro grants setup for smaller projects over the next 5-7 years</w:t>
      </w:r>
    </w:p>
    <w:p w14:paraId="6F68BB76" w14:textId="03B22630" w:rsidR="00E30484" w:rsidRDefault="00E30484" w:rsidP="00540D7E">
      <w:pPr>
        <w:pStyle w:val="ListParagraph"/>
        <w:numPr>
          <w:ilvl w:val="0"/>
          <w:numId w:val="18"/>
        </w:numPr>
      </w:pPr>
      <w:r>
        <w:t>Community stage (permanent) at Banjo Paterson Park Lynbrook</w:t>
      </w:r>
    </w:p>
    <w:p w14:paraId="1FEC7DED" w14:textId="6E239D38" w:rsidR="00E30484" w:rsidRDefault="00E30484" w:rsidP="00540D7E">
      <w:pPr>
        <w:pStyle w:val="ListParagraph"/>
        <w:numPr>
          <w:ilvl w:val="0"/>
          <w:numId w:val="18"/>
        </w:numPr>
      </w:pPr>
      <w:r>
        <w:t>Hydrotherapy pool and mindfulness centre</w:t>
      </w:r>
    </w:p>
    <w:p w14:paraId="67A9597A" w14:textId="02D93E2B" w:rsidR="00E30484" w:rsidRDefault="00E30484" w:rsidP="00E30484">
      <w:r>
        <w:t xml:space="preserve">The remainder of the document presents the notes captured at the </w:t>
      </w:r>
      <w:r w:rsidR="3AA49043">
        <w:t>c</w:t>
      </w:r>
      <w:r w:rsidR="1F1DF103">
        <w:t xml:space="preserve">ommunity </w:t>
      </w:r>
      <w:r w:rsidR="3AA49043">
        <w:t>f</w:t>
      </w:r>
      <w:r w:rsidR="1F1DF103">
        <w:t>orum.</w:t>
      </w:r>
      <w:r w:rsidR="007932E9">
        <w:t xml:space="preserve"> They have been adapted from handwritten notes</w:t>
      </w:r>
      <w:r w:rsidR="00EB30FF">
        <w:t>.</w:t>
      </w:r>
    </w:p>
    <w:p w14:paraId="3DBF796D" w14:textId="79210808" w:rsidR="000C1BAC" w:rsidRDefault="000C1BAC" w:rsidP="00E30484">
      <w:r>
        <w:rPr>
          <w:noProof/>
        </w:rPr>
        <w:drawing>
          <wp:inline distT="0" distB="0" distL="0" distR="0" wp14:anchorId="033E1E1C" wp14:editId="7A34FDFD">
            <wp:extent cx="6479540" cy="3648075"/>
            <wp:effectExtent l="0" t="0" r="0" b="9525"/>
            <wp:docPr id="220717697" name="Picture 1" descr="A matrix of hand writter post-it notes laid out on the floor. The content is represented in the ideas pages that fo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17697" name="Picture 1" descr="A matrix of hand writter post-it notes laid out on the floor. The content is represented in the ideas pages that follow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5D4B" w14:textId="4A798226" w:rsidR="002715FC" w:rsidRDefault="002715FC">
      <w:pPr>
        <w:spacing w:before="0" w:after="160" w:line="259" w:lineRule="auto"/>
      </w:pPr>
      <w:r>
        <w:br w:type="page"/>
      </w:r>
    </w:p>
    <w:p w14:paraId="4947423C" w14:textId="05A3181E" w:rsidR="00F76199" w:rsidRPr="009D6292" w:rsidRDefault="003F3D15" w:rsidP="00F76199">
      <w:pPr>
        <w:pStyle w:val="Heading1"/>
        <w:spacing w:before="120"/>
      </w:pPr>
      <w:r>
        <w:lastRenderedPageBreak/>
        <w:t>Idea 1</w:t>
      </w:r>
      <w:r w:rsidR="00540D7E">
        <w:t>: ‘The Garden’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513"/>
      </w:tblGrid>
      <w:tr w:rsidR="00F76199" w:rsidRPr="00AC007E" w14:paraId="0C93D1C8" w14:textId="77777777" w:rsidTr="00632662">
        <w:tc>
          <w:tcPr>
            <w:tcW w:w="3681" w:type="dxa"/>
          </w:tcPr>
          <w:p w14:paraId="4DC4D7DB" w14:textId="77777777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Who put this idea forward?</w:t>
            </w:r>
          </w:p>
        </w:tc>
        <w:tc>
          <w:tcPr>
            <w:tcW w:w="6513" w:type="dxa"/>
          </w:tcPr>
          <w:p w14:paraId="1399C128" w14:textId="77777777" w:rsidR="00F76199" w:rsidRPr="00AC007E" w:rsidRDefault="00F76199" w:rsidP="00AC007E">
            <w:pPr>
              <w:pStyle w:val="Normal-Table"/>
            </w:pPr>
            <w:r w:rsidRPr="00AC007E">
              <w:t>Lynbrook Residents Association</w:t>
            </w:r>
          </w:p>
        </w:tc>
      </w:tr>
      <w:tr w:rsidR="00F76199" w:rsidRPr="00AC007E" w14:paraId="3F776E24" w14:textId="77777777" w:rsidTr="00632662">
        <w:tc>
          <w:tcPr>
            <w:tcW w:w="3681" w:type="dxa"/>
          </w:tcPr>
          <w:p w14:paraId="1DE3AC9E" w14:textId="05AF14BE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Project name:</w:t>
            </w:r>
          </w:p>
        </w:tc>
        <w:tc>
          <w:tcPr>
            <w:tcW w:w="6513" w:type="dxa"/>
          </w:tcPr>
          <w:p w14:paraId="4261DD66" w14:textId="77777777" w:rsidR="00F76199" w:rsidRPr="00AC007E" w:rsidRDefault="00F76199" w:rsidP="00AC007E">
            <w:pPr>
              <w:pStyle w:val="Normal-Table"/>
            </w:pPr>
            <w:r w:rsidRPr="00AC007E">
              <w:t>‘The Garden’</w:t>
            </w:r>
          </w:p>
        </w:tc>
      </w:tr>
    </w:tbl>
    <w:p w14:paraId="63C93DFB" w14:textId="77777777" w:rsidR="00F76199" w:rsidRDefault="00F76199" w:rsidP="00AC007E">
      <w:r w:rsidRPr="009D6292">
        <w:t>The funding need</w:t>
      </w:r>
      <w:r>
        <w:t>s</w:t>
      </w:r>
      <w:r w:rsidRPr="009D6292">
        <w:t xml:space="preserve"> to be for Projects that restore or enhance the environment in a public space or for public benefit</w:t>
      </w:r>
      <w:r>
        <w:t xml:space="preserve">. Projects also need to benefit the community in </w:t>
      </w:r>
      <w:r w:rsidRPr="00AC007E">
        <w:t>the</w:t>
      </w:r>
      <w:r>
        <w:t xml:space="preserve"> vicinity of the Hallam Rd Landfill.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7075"/>
      </w:tblGrid>
      <w:tr w:rsidR="00F76199" w:rsidRPr="009D6292" w14:paraId="5C91061D" w14:textId="77777777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5BBD65" w14:textId="77777777" w:rsidR="00F76199" w:rsidRDefault="00F76199">
            <w:pPr>
              <w:pStyle w:val="BodyText"/>
              <w:rPr>
                <w:color w:val="BFBFBF" w:themeColor="background2" w:themeShade="BF"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Who else came?</w:t>
            </w:r>
            <w:r w:rsidRPr="0018693C">
              <w:rPr>
                <w:color w:val="BFBFBF" w:themeColor="background2" w:themeShade="BF"/>
                <w:lang w:val="en-AU"/>
              </w:rPr>
              <w:t xml:space="preserve"> </w:t>
            </w:r>
          </w:p>
          <w:p w14:paraId="2B35C4BA" w14:textId="633E4CE0" w:rsidR="00F76199" w:rsidRPr="0055256E" w:rsidRDefault="00F76199" w:rsidP="00905766">
            <w:pPr>
              <w:pStyle w:val="BodyText"/>
              <w:rPr>
                <w:b/>
                <w:bCs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C8DB47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Name/s redacted for privacy</w:t>
            </w:r>
          </w:p>
        </w:tc>
      </w:tr>
      <w:tr w:rsidR="00F76199" w:rsidRPr="009D6292" w14:paraId="75687062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A45FC6" w14:textId="77777777" w:rsidR="00F76199" w:rsidRPr="0055256E" w:rsidRDefault="00F76199">
            <w:pPr>
              <w:pStyle w:val="BodyText"/>
              <w:rPr>
                <w:b/>
                <w:bCs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What is this community project about?</w:t>
            </w:r>
          </w:p>
          <w:p w14:paraId="36FB1595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55256E">
              <w:rPr>
                <w:lang w:val="en-AU"/>
              </w:rPr>
              <w:t>(</w:t>
            </w:r>
            <w:r w:rsidRPr="0055256E">
              <w:rPr>
                <w:i/>
                <w:iCs/>
                <w:lang w:val="en-AU"/>
              </w:rPr>
              <w:t>this is to help those who weren’t here understand</w:t>
            </w:r>
            <w:r w:rsidRPr="0055256E">
              <w:rPr>
                <w:lang w:val="en-AU"/>
              </w:rPr>
              <w:t>)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77C91F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Community Garden</w:t>
            </w:r>
          </w:p>
          <w:p w14:paraId="636B9BDA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Sustainable food growing</w:t>
            </w:r>
          </w:p>
          <w:p w14:paraId="3246E21F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Environmental education</w:t>
            </w:r>
          </w:p>
          <w:p w14:paraId="645D96A0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Social connection</w:t>
            </w:r>
          </w:p>
        </w:tc>
      </w:tr>
      <w:tr w:rsidR="00F76199" w:rsidRPr="009D6292" w14:paraId="6A3156C3" w14:textId="77777777">
        <w:trPr>
          <w:trHeight w:val="124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AC4DE5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Where will this happen?</w:t>
            </w:r>
            <w:r w:rsidRPr="009D6292">
              <w:rPr>
                <w:lang w:val="en-AU"/>
              </w:rPr>
              <w:t xml:space="preserve"> </w:t>
            </w:r>
          </w:p>
          <w:p w14:paraId="6735326A" w14:textId="44DEB134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Add a location/street name/ area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BFFBE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 xml:space="preserve">Lynbrook Primary School/ </w:t>
            </w:r>
            <w:proofErr w:type="spellStart"/>
            <w:r>
              <w:rPr>
                <w:lang w:val="en-AU"/>
              </w:rPr>
              <w:t>Ronans</w:t>
            </w:r>
            <w:proofErr w:type="spellEnd"/>
            <w:r>
              <w:rPr>
                <w:lang w:val="en-AU"/>
              </w:rPr>
              <w:t xml:space="preserve"> Retreat Lynbrook</w:t>
            </w:r>
          </w:p>
          <w:p w14:paraId="58EF2A29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Melbourne Water (in principle support) / Department of Education land</w:t>
            </w:r>
          </w:p>
        </w:tc>
      </w:tr>
      <w:tr w:rsidR="00F76199" w:rsidRPr="009D6292" w14:paraId="55CD39AB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DA57F3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How will this benefit the environment and community?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6CC857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Environment: increase local green space, encourage sustainable food production, composting organic waste, habitat corridor</w:t>
            </w:r>
          </w:p>
          <w:p w14:paraId="584E7AE3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Community: education, food security, inclusive/accessible community space, wellbeing, social connection, gathering space</w:t>
            </w:r>
          </w:p>
        </w:tc>
      </w:tr>
      <w:tr w:rsidR="00F76199" w:rsidRPr="009D6292" w14:paraId="78914980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2A41D8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(which organisation) could deliver this project?</w:t>
            </w:r>
            <w:r w:rsidRPr="009D6292">
              <w:rPr>
                <w:lang w:val="en-AU"/>
              </w:rPr>
              <w:t xml:space="preserve"> </w:t>
            </w:r>
          </w:p>
          <w:p w14:paraId="192CC474" w14:textId="77777777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If you do not know, leave blank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794678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Lynbrook Residents Association with Lynbrook Primary School, Melbourne Water, Bunurong, Department of Education</w:t>
            </w:r>
          </w:p>
        </w:tc>
      </w:tr>
      <w:tr w:rsidR="00F76199" w:rsidRPr="009D6292" w14:paraId="70F5CDAB" w14:textId="77777777">
        <w:trPr>
          <w:trHeight w:val="147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DA084" w14:textId="77777777" w:rsidR="00F76199" w:rsidRDefault="00F76199">
            <w:pPr>
              <w:pStyle w:val="BodyText"/>
              <w:rPr>
                <w:i/>
                <w:iCs/>
                <w:color w:val="BFBFBF" w:themeColor="background2" w:themeShade="BF"/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in the community can help develop this idea after today?</w:t>
            </w:r>
            <w:r w:rsidRPr="00F94BFD">
              <w:rPr>
                <w:i/>
                <w:iCs/>
                <w:color w:val="BFBFBF" w:themeColor="background2" w:themeShade="BF"/>
                <w:lang w:val="en-AU"/>
              </w:rPr>
              <w:t xml:space="preserve"> </w:t>
            </w:r>
          </w:p>
          <w:p w14:paraId="01578524" w14:textId="43879EAA" w:rsidR="00F76199" w:rsidRPr="00905766" w:rsidRDefault="00F76199">
            <w:pPr>
              <w:pStyle w:val="BodyText"/>
              <w:rPr>
                <w:color w:val="auto"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 &amp; contact details of people who might be able to help develop this idea.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9B73F9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Steering Committee will put together a plan.</w:t>
            </w:r>
          </w:p>
          <w:p w14:paraId="07BCCC49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Lynbrook Residents Association</w:t>
            </w:r>
          </w:p>
        </w:tc>
      </w:tr>
    </w:tbl>
    <w:p w14:paraId="467D688B" w14:textId="77777777" w:rsidR="003F3D15" w:rsidRDefault="003F3D15">
      <w:pPr>
        <w:spacing w:before="0" w:after="160" w:line="259" w:lineRule="auto"/>
      </w:pPr>
      <w:r>
        <w:br w:type="page"/>
      </w:r>
    </w:p>
    <w:p w14:paraId="5611B064" w14:textId="3922179F" w:rsidR="00F76199" w:rsidRPr="009D6292" w:rsidRDefault="003F3D15" w:rsidP="00F76199">
      <w:pPr>
        <w:pStyle w:val="Heading1"/>
        <w:spacing w:before="120"/>
      </w:pPr>
      <w:r>
        <w:lastRenderedPageBreak/>
        <w:t>Idea 2</w:t>
      </w:r>
      <w:r w:rsidR="008B3863">
        <w:t>a</w:t>
      </w:r>
      <w:r w:rsidR="00540D7E">
        <w:t>: ‘Spend as a whole or split four ways’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55"/>
      </w:tblGrid>
      <w:tr w:rsidR="00F76199" w14:paraId="1B89378B" w14:textId="77777777" w:rsidTr="00632662">
        <w:tc>
          <w:tcPr>
            <w:tcW w:w="3539" w:type="dxa"/>
          </w:tcPr>
          <w:p w14:paraId="7FA8CE8E" w14:textId="77777777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Who put this idea forward?</w:t>
            </w:r>
          </w:p>
        </w:tc>
        <w:tc>
          <w:tcPr>
            <w:tcW w:w="6655" w:type="dxa"/>
          </w:tcPr>
          <w:p w14:paraId="0A0922D0" w14:textId="77777777" w:rsidR="00F76199" w:rsidRDefault="00F76199" w:rsidP="00AC007E">
            <w:pPr>
              <w:pStyle w:val="Normal-Table"/>
            </w:pPr>
            <w:r>
              <w:t>Name/s redacted for privacy</w:t>
            </w:r>
          </w:p>
        </w:tc>
      </w:tr>
      <w:tr w:rsidR="00F76199" w14:paraId="4DB2E4D1" w14:textId="77777777" w:rsidTr="00632662">
        <w:tc>
          <w:tcPr>
            <w:tcW w:w="3539" w:type="dxa"/>
          </w:tcPr>
          <w:p w14:paraId="7A2488E3" w14:textId="16EF6C14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Project name:</w:t>
            </w:r>
          </w:p>
        </w:tc>
        <w:tc>
          <w:tcPr>
            <w:tcW w:w="6655" w:type="dxa"/>
          </w:tcPr>
          <w:p w14:paraId="66A471E9" w14:textId="77777777" w:rsidR="00F76199" w:rsidRDefault="00F76199" w:rsidP="00AC007E">
            <w:pPr>
              <w:pStyle w:val="Normal-Table"/>
            </w:pPr>
            <w:r>
              <w:t>‘Spend as a whole or split four ways’</w:t>
            </w:r>
          </w:p>
        </w:tc>
      </w:tr>
    </w:tbl>
    <w:p w14:paraId="6300F25A" w14:textId="77777777" w:rsidR="00F76199" w:rsidRDefault="00F76199" w:rsidP="00AC007E">
      <w:r w:rsidRPr="009D6292">
        <w:t>The funding need</w:t>
      </w:r>
      <w:r>
        <w:t>s</w:t>
      </w:r>
      <w:r w:rsidRPr="009D6292">
        <w:t xml:space="preserve"> to be for Projects that restore or enhance the environment in a public space or for public benefit</w:t>
      </w:r>
      <w:r>
        <w:t>. Projects also need to benefit the community in the vicinity of the Hallam Rd Landfill.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7075"/>
      </w:tblGrid>
      <w:tr w:rsidR="00F76199" w:rsidRPr="009D6292" w14:paraId="3CD3E535" w14:textId="77777777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5E4B06" w14:textId="77777777" w:rsidR="00F76199" w:rsidRDefault="00F76199">
            <w:pPr>
              <w:pStyle w:val="BodyText"/>
              <w:rPr>
                <w:color w:val="BFBFBF" w:themeColor="background2" w:themeShade="BF"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Who else came?</w:t>
            </w:r>
            <w:r w:rsidRPr="0018693C">
              <w:rPr>
                <w:color w:val="BFBFBF" w:themeColor="background2" w:themeShade="BF"/>
                <w:lang w:val="en-AU"/>
              </w:rPr>
              <w:t xml:space="preserve"> </w:t>
            </w:r>
          </w:p>
          <w:p w14:paraId="3D334622" w14:textId="31248E6E" w:rsidR="00F76199" w:rsidRPr="00905766" w:rsidRDefault="00F76199">
            <w:pPr>
              <w:pStyle w:val="BodyText"/>
              <w:rPr>
                <w:i/>
                <w:iCs/>
                <w:color w:val="auto"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1662A9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Name/s redacted for privacy</w:t>
            </w:r>
          </w:p>
        </w:tc>
      </w:tr>
      <w:tr w:rsidR="00F76199" w:rsidRPr="009D6292" w14:paraId="1960BDCD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CE6D1" w14:textId="77777777" w:rsidR="00F76199" w:rsidRPr="0055256E" w:rsidRDefault="00F76199">
            <w:pPr>
              <w:pStyle w:val="BodyText"/>
              <w:rPr>
                <w:b/>
                <w:bCs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What is this community project about?</w:t>
            </w:r>
          </w:p>
          <w:p w14:paraId="11FF9B1F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55256E">
              <w:rPr>
                <w:lang w:val="en-AU"/>
              </w:rPr>
              <w:t>(</w:t>
            </w:r>
            <w:r w:rsidRPr="0055256E">
              <w:rPr>
                <w:i/>
                <w:iCs/>
                <w:lang w:val="en-AU"/>
              </w:rPr>
              <w:t>this is to help those who weren’t here understand</w:t>
            </w:r>
            <w:r w:rsidRPr="0055256E">
              <w:rPr>
                <w:lang w:val="en-AU"/>
              </w:rPr>
              <w:t>)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CD980" w14:textId="6841E497" w:rsidR="00F76199" w:rsidRPr="009D6292" w:rsidRDefault="00F76199" w:rsidP="003F570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Split the [$1 million] four ways</w:t>
            </w:r>
            <w:r w:rsidR="002E0710">
              <w:rPr>
                <w:lang w:val="en-AU"/>
              </w:rPr>
              <w:t xml:space="preserve"> distributed evenly to community projects on </w:t>
            </w:r>
            <w:r w:rsidR="006A52E7">
              <w:rPr>
                <w:lang w:val="en-AU"/>
              </w:rPr>
              <w:t>all</w:t>
            </w:r>
            <w:r>
              <w:rPr>
                <w:lang w:val="en-AU"/>
              </w:rPr>
              <w:t xml:space="preserve"> four sides of </w:t>
            </w:r>
            <w:r w:rsidR="006A52E7">
              <w:rPr>
                <w:lang w:val="en-AU"/>
              </w:rPr>
              <w:t xml:space="preserve">the </w:t>
            </w:r>
            <w:r>
              <w:rPr>
                <w:lang w:val="en-AU"/>
              </w:rPr>
              <w:t>landfill</w:t>
            </w:r>
            <w:r w:rsidR="003F5709">
              <w:rPr>
                <w:lang w:val="en-AU"/>
              </w:rPr>
              <w:t>.</w:t>
            </w:r>
          </w:p>
        </w:tc>
      </w:tr>
      <w:tr w:rsidR="00F76199" w:rsidRPr="009D6292" w14:paraId="5D50DEFB" w14:textId="77777777">
        <w:trPr>
          <w:trHeight w:val="124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E11B9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Where will this happen?</w:t>
            </w:r>
            <w:r w:rsidRPr="009D6292">
              <w:rPr>
                <w:lang w:val="en-AU"/>
              </w:rPr>
              <w:t xml:space="preserve"> </w:t>
            </w:r>
          </w:p>
          <w:p w14:paraId="46DAAC05" w14:textId="04B08364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Add a location/street name/ area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6289D" w14:textId="5CC47149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Split four ways on four sides</w:t>
            </w:r>
            <w:r w:rsidR="006A52E7">
              <w:rPr>
                <w:lang w:val="en-AU"/>
              </w:rPr>
              <w:t>, with specific projects yet to be proposed.</w:t>
            </w:r>
          </w:p>
        </w:tc>
      </w:tr>
      <w:tr w:rsidR="00F76199" w:rsidRPr="009D6292" w14:paraId="1BF76D37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73C1F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How will this benefit the environment and community?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A2B2F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Improve people’s lives</w:t>
            </w:r>
          </w:p>
        </w:tc>
      </w:tr>
      <w:tr w:rsidR="00F76199" w:rsidRPr="009D6292" w14:paraId="2E90A013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2597DD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(which organisation) could deliver this project?</w:t>
            </w:r>
            <w:r w:rsidRPr="009D6292">
              <w:rPr>
                <w:lang w:val="en-AU"/>
              </w:rPr>
              <w:t xml:space="preserve"> </w:t>
            </w:r>
          </w:p>
          <w:p w14:paraId="03400508" w14:textId="77777777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If you do not know, leave blank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DAE3E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Melbourne Water</w:t>
            </w:r>
          </w:p>
          <w:p w14:paraId="09E24C0F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Council (City of Casey)</w:t>
            </w:r>
          </w:p>
          <w:p w14:paraId="498C8329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 xml:space="preserve">LRA (Lynbrook Residents Association) </w:t>
            </w:r>
          </w:p>
        </w:tc>
      </w:tr>
      <w:tr w:rsidR="00F76199" w:rsidRPr="009D6292" w14:paraId="1E5DFEE7" w14:textId="77777777">
        <w:trPr>
          <w:trHeight w:val="147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9CD1E" w14:textId="77777777" w:rsidR="00F76199" w:rsidRDefault="00F76199">
            <w:pPr>
              <w:pStyle w:val="BodyText"/>
              <w:rPr>
                <w:i/>
                <w:iCs/>
                <w:color w:val="BFBFBF" w:themeColor="background2" w:themeShade="BF"/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in the community can help develop this idea after today?</w:t>
            </w:r>
            <w:r w:rsidRPr="00F94BFD">
              <w:rPr>
                <w:i/>
                <w:iCs/>
                <w:color w:val="BFBFBF" w:themeColor="background2" w:themeShade="BF"/>
                <w:lang w:val="en-AU"/>
              </w:rPr>
              <w:t xml:space="preserve"> </w:t>
            </w:r>
          </w:p>
          <w:p w14:paraId="35124454" w14:textId="6E350FEA" w:rsidR="00F76199" w:rsidRPr="009D6292" w:rsidRDefault="00F76199" w:rsidP="00905766">
            <w:pPr>
              <w:pStyle w:val="BodyText"/>
              <w:rPr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 &amp; contact details of people who might be able to help develop this idea.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42A0D" w14:textId="77777777" w:rsidR="00F76199" w:rsidRPr="009D6292" w:rsidRDefault="00F76199">
            <w:pPr>
              <w:pStyle w:val="BodyText"/>
              <w:rPr>
                <w:lang w:val="en-AU"/>
              </w:rPr>
            </w:pPr>
          </w:p>
        </w:tc>
      </w:tr>
    </w:tbl>
    <w:p w14:paraId="4461D8CA" w14:textId="77777777" w:rsidR="00F76199" w:rsidRDefault="00F76199" w:rsidP="00F76199">
      <w:pPr>
        <w:spacing w:before="0" w:after="160" w:line="259" w:lineRule="auto"/>
      </w:pPr>
      <w:r>
        <w:br w:type="page"/>
      </w:r>
    </w:p>
    <w:p w14:paraId="73AA4E23" w14:textId="70DD8DCF" w:rsidR="00F76199" w:rsidRPr="009D6292" w:rsidRDefault="003F3D15" w:rsidP="00F76199">
      <w:pPr>
        <w:pStyle w:val="Heading1"/>
        <w:spacing w:before="120"/>
      </w:pPr>
      <w:r>
        <w:lastRenderedPageBreak/>
        <w:t xml:space="preserve">Idea </w:t>
      </w:r>
      <w:r w:rsidR="008B3863">
        <w:t>2b</w:t>
      </w:r>
      <w:r w:rsidR="00540D7E">
        <w:t>: ‘Spend as a whole or split’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55"/>
      </w:tblGrid>
      <w:tr w:rsidR="00F76199" w14:paraId="4AE955F1" w14:textId="77777777" w:rsidTr="00632662">
        <w:tc>
          <w:tcPr>
            <w:tcW w:w="3539" w:type="dxa"/>
          </w:tcPr>
          <w:p w14:paraId="67849105" w14:textId="77777777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Who put this idea forward?</w:t>
            </w:r>
          </w:p>
        </w:tc>
        <w:tc>
          <w:tcPr>
            <w:tcW w:w="6655" w:type="dxa"/>
          </w:tcPr>
          <w:p w14:paraId="63BC53D7" w14:textId="77777777" w:rsidR="00F76199" w:rsidRDefault="00F76199" w:rsidP="00AC007E">
            <w:pPr>
              <w:pStyle w:val="Normal-Table"/>
            </w:pPr>
            <w:r>
              <w:t>Name/s redacted for privacy</w:t>
            </w:r>
          </w:p>
        </w:tc>
      </w:tr>
      <w:tr w:rsidR="00F76199" w14:paraId="450BA6CC" w14:textId="77777777" w:rsidTr="00632662">
        <w:tc>
          <w:tcPr>
            <w:tcW w:w="3539" w:type="dxa"/>
          </w:tcPr>
          <w:p w14:paraId="7492DB89" w14:textId="53A7DE8A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Project name:</w:t>
            </w:r>
          </w:p>
        </w:tc>
        <w:tc>
          <w:tcPr>
            <w:tcW w:w="6655" w:type="dxa"/>
          </w:tcPr>
          <w:p w14:paraId="40FD0092" w14:textId="77777777" w:rsidR="00F76199" w:rsidRDefault="00F76199" w:rsidP="00AC007E">
            <w:pPr>
              <w:pStyle w:val="Normal-Table"/>
            </w:pPr>
            <w:r>
              <w:t>‘Spend as a whole or split’</w:t>
            </w:r>
          </w:p>
        </w:tc>
      </w:tr>
    </w:tbl>
    <w:p w14:paraId="6B0ABE11" w14:textId="77777777" w:rsidR="00F76199" w:rsidRDefault="00F76199" w:rsidP="00AC007E">
      <w:r w:rsidRPr="009D6292">
        <w:t>The funding need</w:t>
      </w:r>
      <w:r>
        <w:t>s</w:t>
      </w:r>
      <w:r w:rsidRPr="009D6292">
        <w:t xml:space="preserve"> to be for Projects that restore or enhance the environment in a public space or for public benefit</w:t>
      </w:r>
      <w:r>
        <w:t xml:space="preserve">. Projects also need to benefit the community in the </w:t>
      </w:r>
      <w:r w:rsidRPr="00AC007E">
        <w:t>vicinity</w:t>
      </w:r>
      <w:r>
        <w:t xml:space="preserve"> of the Hallam Rd Landfill.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7075"/>
      </w:tblGrid>
      <w:tr w:rsidR="00F76199" w:rsidRPr="009D6292" w14:paraId="7E473F06" w14:textId="77777777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2A89D7" w14:textId="77777777" w:rsidR="00F76199" w:rsidRDefault="00F76199">
            <w:pPr>
              <w:pStyle w:val="BodyText"/>
              <w:rPr>
                <w:color w:val="BFBFBF" w:themeColor="background2" w:themeShade="BF"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Who else came?</w:t>
            </w:r>
            <w:r w:rsidRPr="0018693C">
              <w:rPr>
                <w:color w:val="BFBFBF" w:themeColor="background2" w:themeShade="BF"/>
                <w:lang w:val="en-AU"/>
              </w:rPr>
              <w:t xml:space="preserve"> </w:t>
            </w:r>
          </w:p>
          <w:p w14:paraId="2B59D05F" w14:textId="0F59495A" w:rsidR="00F76199" w:rsidRPr="0055256E" w:rsidRDefault="00F76199" w:rsidP="00905766">
            <w:pPr>
              <w:pStyle w:val="BodyText"/>
              <w:rPr>
                <w:b/>
                <w:bCs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9B9245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Name/s redacted for privacy</w:t>
            </w:r>
          </w:p>
        </w:tc>
      </w:tr>
      <w:tr w:rsidR="00F76199" w:rsidRPr="009D6292" w14:paraId="4D036D4A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49C0D8" w14:textId="77777777" w:rsidR="00F76199" w:rsidRPr="0055256E" w:rsidRDefault="00F76199">
            <w:pPr>
              <w:pStyle w:val="BodyText"/>
              <w:rPr>
                <w:b/>
                <w:bCs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What is this community project about?</w:t>
            </w:r>
          </w:p>
          <w:p w14:paraId="3E77D518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55256E">
              <w:rPr>
                <w:lang w:val="en-AU"/>
              </w:rPr>
              <w:t>(</w:t>
            </w:r>
            <w:r w:rsidRPr="0055256E">
              <w:rPr>
                <w:i/>
                <w:iCs/>
                <w:lang w:val="en-AU"/>
              </w:rPr>
              <w:t>this is to help those who weren’t here understand</w:t>
            </w:r>
            <w:r w:rsidRPr="0055256E">
              <w:rPr>
                <w:lang w:val="en-AU"/>
              </w:rPr>
              <w:t>)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6BD28" w14:textId="77777777" w:rsidR="00F76199" w:rsidRPr="009D6292" w:rsidRDefault="00F76199">
            <w:pPr>
              <w:pStyle w:val="BodyText"/>
              <w:rPr>
                <w:lang w:val="en-AU"/>
              </w:rPr>
            </w:pPr>
          </w:p>
        </w:tc>
      </w:tr>
      <w:tr w:rsidR="00F76199" w:rsidRPr="009D6292" w14:paraId="3C3CAF5E" w14:textId="77777777">
        <w:trPr>
          <w:trHeight w:val="124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848DD8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Where will this happen?</w:t>
            </w:r>
            <w:r w:rsidRPr="009D6292">
              <w:rPr>
                <w:lang w:val="en-AU"/>
              </w:rPr>
              <w:t xml:space="preserve"> </w:t>
            </w:r>
          </w:p>
          <w:p w14:paraId="534268C4" w14:textId="6B737A5A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Add a location/street name/ area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041D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 xml:space="preserve">I believe money should be spent </w:t>
            </w:r>
            <w:proofErr w:type="gramStart"/>
            <w:r>
              <w:rPr>
                <w:lang w:val="en-AU"/>
              </w:rPr>
              <w:t>as a whole in</w:t>
            </w:r>
            <w:proofErr w:type="gramEnd"/>
            <w:r>
              <w:rPr>
                <w:lang w:val="en-AU"/>
              </w:rPr>
              <w:t xml:space="preserve"> one area with </w:t>
            </w:r>
            <w:proofErr w:type="gramStart"/>
            <w:r>
              <w:rPr>
                <w:lang w:val="en-AU"/>
              </w:rPr>
              <w:t>South East</w:t>
            </w:r>
            <w:proofErr w:type="gramEnd"/>
            <w:r>
              <w:rPr>
                <w:lang w:val="en-AU"/>
              </w:rPr>
              <w:t xml:space="preserve"> Water, Council, Local contributions to turn $1 million into $3 million for a bigger project.</w:t>
            </w:r>
          </w:p>
        </w:tc>
      </w:tr>
      <w:tr w:rsidR="00F76199" w:rsidRPr="009D6292" w14:paraId="123D13E3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207306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How will this benefit the environment and community?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B122" w14:textId="77777777" w:rsidR="00F76199" w:rsidRPr="009D6292" w:rsidRDefault="00F76199">
            <w:pPr>
              <w:pStyle w:val="BodyText"/>
              <w:rPr>
                <w:lang w:val="en-AU"/>
              </w:rPr>
            </w:pPr>
          </w:p>
        </w:tc>
      </w:tr>
      <w:tr w:rsidR="00F76199" w:rsidRPr="009D6292" w14:paraId="27E82143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309739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(which organisation) could deliver this project?</w:t>
            </w:r>
            <w:r w:rsidRPr="009D6292">
              <w:rPr>
                <w:lang w:val="en-AU"/>
              </w:rPr>
              <w:t xml:space="preserve"> </w:t>
            </w:r>
          </w:p>
          <w:p w14:paraId="7F26428A" w14:textId="77777777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If you do not know, leave blank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3AA5B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“</w:t>
            </w:r>
            <w:proofErr w:type="spellStart"/>
            <w:r>
              <w:rPr>
                <w:lang w:val="en-AU"/>
              </w:rPr>
              <w:t>Replas</w:t>
            </w:r>
            <w:proofErr w:type="spellEnd"/>
            <w:r>
              <w:rPr>
                <w:lang w:val="en-AU"/>
              </w:rPr>
              <w:t>” is as company who makes recycled plastic park seats, and these could be put in various close parks including:</w:t>
            </w:r>
          </w:p>
          <w:p w14:paraId="483B5992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 xml:space="preserve">River Gum Creek Reserve </w:t>
            </w:r>
          </w:p>
        </w:tc>
      </w:tr>
      <w:tr w:rsidR="00F76199" w:rsidRPr="009D6292" w14:paraId="3516890E" w14:textId="77777777">
        <w:trPr>
          <w:trHeight w:val="147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0DE69" w14:textId="77777777" w:rsidR="00F76199" w:rsidRDefault="00F76199">
            <w:pPr>
              <w:pStyle w:val="BodyText"/>
              <w:rPr>
                <w:i/>
                <w:iCs/>
                <w:color w:val="BFBFBF" w:themeColor="background2" w:themeShade="BF"/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in the community can help develop this idea after today?</w:t>
            </w:r>
            <w:r w:rsidRPr="00F94BFD">
              <w:rPr>
                <w:i/>
                <w:iCs/>
                <w:color w:val="BFBFBF" w:themeColor="background2" w:themeShade="BF"/>
                <w:lang w:val="en-AU"/>
              </w:rPr>
              <w:t xml:space="preserve"> </w:t>
            </w:r>
          </w:p>
          <w:p w14:paraId="09B9020A" w14:textId="7A88C17B" w:rsidR="00F76199" w:rsidRPr="00905766" w:rsidRDefault="00F76199">
            <w:pPr>
              <w:pStyle w:val="BodyText"/>
              <w:rPr>
                <w:color w:val="auto"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 &amp; contact details of people who might be able to help develop this idea.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FFA00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Council also</w:t>
            </w:r>
          </w:p>
          <w:p w14:paraId="4376869A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Melbourne Water may need to be involved for River Gum Creek Reserve.</w:t>
            </w:r>
          </w:p>
        </w:tc>
      </w:tr>
    </w:tbl>
    <w:p w14:paraId="2CCBDA07" w14:textId="77777777" w:rsidR="00F76199" w:rsidRDefault="00F76199" w:rsidP="00F76199">
      <w:pPr>
        <w:spacing w:before="0" w:after="160" w:line="259" w:lineRule="auto"/>
      </w:pPr>
      <w:r>
        <w:br w:type="page"/>
      </w:r>
    </w:p>
    <w:p w14:paraId="4D050A8C" w14:textId="614A10C0" w:rsidR="00F76199" w:rsidRPr="009D6292" w:rsidRDefault="00540D7E" w:rsidP="00F76199">
      <w:pPr>
        <w:pStyle w:val="Heading1"/>
        <w:spacing w:before="120"/>
      </w:pPr>
      <w:r>
        <w:lastRenderedPageBreak/>
        <w:t xml:space="preserve">Idea </w:t>
      </w:r>
      <w:r w:rsidR="008B3863">
        <w:t>3</w:t>
      </w:r>
      <w:r>
        <w:t>: ‘Engage Younger Generations’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513"/>
      </w:tblGrid>
      <w:tr w:rsidR="00F76199" w14:paraId="770F1D1E" w14:textId="77777777" w:rsidTr="00632662">
        <w:tc>
          <w:tcPr>
            <w:tcW w:w="3681" w:type="dxa"/>
          </w:tcPr>
          <w:p w14:paraId="5572737A" w14:textId="77777777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Who put this idea forward?</w:t>
            </w:r>
          </w:p>
        </w:tc>
        <w:tc>
          <w:tcPr>
            <w:tcW w:w="6513" w:type="dxa"/>
          </w:tcPr>
          <w:p w14:paraId="22C4E843" w14:textId="77777777" w:rsidR="00F76199" w:rsidRDefault="00F76199" w:rsidP="00AC007E">
            <w:pPr>
              <w:pStyle w:val="Normal-Table"/>
            </w:pPr>
            <w:r>
              <w:t>Name/s redacted for privacy</w:t>
            </w:r>
          </w:p>
        </w:tc>
      </w:tr>
      <w:tr w:rsidR="00F76199" w14:paraId="7EFEEF9C" w14:textId="77777777" w:rsidTr="00632662">
        <w:tc>
          <w:tcPr>
            <w:tcW w:w="3681" w:type="dxa"/>
          </w:tcPr>
          <w:p w14:paraId="19DCEC61" w14:textId="16A050FA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Project name:</w:t>
            </w:r>
          </w:p>
        </w:tc>
        <w:tc>
          <w:tcPr>
            <w:tcW w:w="6513" w:type="dxa"/>
          </w:tcPr>
          <w:p w14:paraId="4B650F0B" w14:textId="77777777" w:rsidR="00F76199" w:rsidRDefault="00F76199" w:rsidP="00AC007E">
            <w:pPr>
              <w:pStyle w:val="Normal-Table"/>
            </w:pPr>
            <w:r>
              <w:t>‘Engage Younger Generations’</w:t>
            </w:r>
          </w:p>
        </w:tc>
      </w:tr>
    </w:tbl>
    <w:p w14:paraId="153B32FA" w14:textId="77777777" w:rsidR="00F76199" w:rsidRDefault="00F76199" w:rsidP="00AC007E">
      <w:r w:rsidRPr="009D6292">
        <w:t>The funding need</w:t>
      </w:r>
      <w:r>
        <w:t>s</w:t>
      </w:r>
      <w:r w:rsidRPr="009D6292">
        <w:t xml:space="preserve"> to be for Projects that restore or enhance the environment in a public space or for public benefit</w:t>
      </w:r>
      <w:r>
        <w:t>. Projects also need to benefit the community in the vicinity of the Hallam Rd Landfill.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7075"/>
      </w:tblGrid>
      <w:tr w:rsidR="00F76199" w:rsidRPr="009D6292" w14:paraId="43592FDF" w14:textId="77777777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1F6BAD" w14:textId="77777777" w:rsidR="00F76199" w:rsidRDefault="00F76199">
            <w:pPr>
              <w:pStyle w:val="BodyText"/>
              <w:rPr>
                <w:color w:val="BFBFBF" w:themeColor="background2" w:themeShade="BF"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Who else came?</w:t>
            </w:r>
            <w:r w:rsidRPr="0018693C">
              <w:rPr>
                <w:color w:val="BFBFBF" w:themeColor="background2" w:themeShade="BF"/>
                <w:lang w:val="en-AU"/>
              </w:rPr>
              <w:t xml:space="preserve"> </w:t>
            </w:r>
          </w:p>
          <w:p w14:paraId="092EE670" w14:textId="7F0F736D" w:rsidR="00F76199" w:rsidRPr="00905766" w:rsidRDefault="00F76199">
            <w:pPr>
              <w:pStyle w:val="BodyText"/>
              <w:rPr>
                <w:i/>
                <w:iCs/>
                <w:color w:val="auto"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4B0058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Name/s redacted for privacy</w:t>
            </w:r>
          </w:p>
        </w:tc>
      </w:tr>
      <w:tr w:rsidR="00F76199" w:rsidRPr="009D6292" w14:paraId="5BE00165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E5A2C" w14:textId="77777777" w:rsidR="00F76199" w:rsidRPr="0055256E" w:rsidRDefault="00F76199">
            <w:pPr>
              <w:pStyle w:val="BodyText"/>
              <w:rPr>
                <w:b/>
                <w:bCs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What is this community project about?</w:t>
            </w:r>
          </w:p>
          <w:p w14:paraId="232633DC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55256E">
              <w:rPr>
                <w:lang w:val="en-AU"/>
              </w:rPr>
              <w:t>(</w:t>
            </w:r>
            <w:r w:rsidRPr="0055256E">
              <w:rPr>
                <w:i/>
                <w:iCs/>
                <w:lang w:val="en-AU"/>
              </w:rPr>
              <w:t>this is to help those who weren’t here understand</w:t>
            </w:r>
            <w:r w:rsidRPr="0055256E">
              <w:rPr>
                <w:lang w:val="en-AU"/>
              </w:rPr>
              <w:t>)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04BA7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How to engage youth?</w:t>
            </w:r>
          </w:p>
          <w:p w14:paraId="1F82F925" w14:textId="77777777" w:rsidR="00F76199" w:rsidRDefault="00F76199" w:rsidP="00F76199">
            <w:pPr>
              <w:pStyle w:val="BodyText"/>
              <w:numPr>
                <w:ilvl w:val="0"/>
                <w:numId w:val="16"/>
              </w:numPr>
              <w:rPr>
                <w:lang w:val="en-AU"/>
              </w:rPr>
            </w:pPr>
            <w:r>
              <w:rPr>
                <w:lang w:val="en-AU"/>
              </w:rPr>
              <w:t>Build an info station on current Veolia site that can be used to engage students</w:t>
            </w:r>
          </w:p>
          <w:p w14:paraId="7E9CD21C" w14:textId="77777777" w:rsidR="00F76199" w:rsidRDefault="00F76199" w:rsidP="00F76199">
            <w:pPr>
              <w:pStyle w:val="BodyText"/>
              <w:numPr>
                <w:ilvl w:val="0"/>
                <w:numId w:val="16"/>
              </w:numPr>
              <w:rPr>
                <w:lang w:val="en-AU"/>
              </w:rPr>
            </w:pPr>
            <w:r>
              <w:rPr>
                <w:lang w:val="en-AU"/>
              </w:rPr>
              <w:t>Student advocacy programs – mindfulness activities</w:t>
            </w:r>
          </w:p>
          <w:p w14:paraId="61357BEC" w14:textId="77777777" w:rsidR="00F76199" w:rsidRPr="009D6292" w:rsidRDefault="00F76199">
            <w:pPr>
              <w:pStyle w:val="BodyText"/>
              <w:rPr>
                <w:lang w:val="en-AU"/>
              </w:rPr>
            </w:pPr>
          </w:p>
        </w:tc>
      </w:tr>
      <w:tr w:rsidR="00F76199" w:rsidRPr="009D6292" w14:paraId="22E3EF9A" w14:textId="77777777">
        <w:trPr>
          <w:trHeight w:val="124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278C7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Where will this happen?</w:t>
            </w:r>
            <w:r w:rsidRPr="009D6292">
              <w:rPr>
                <w:lang w:val="en-AU"/>
              </w:rPr>
              <w:t xml:space="preserve"> </w:t>
            </w:r>
          </w:p>
          <w:p w14:paraId="63003226" w14:textId="369C80D5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Add a location/street name/ area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90BD10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Public schools and private</w:t>
            </w:r>
          </w:p>
          <w:p w14:paraId="60B1DFCF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Veolia site for waste transfer station</w:t>
            </w:r>
          </w:p>
        </w:tc>
      </w:tr>
      <w:tr w:rsidR="00F76199" w:rsidRPr="009D6292" w14:paraId="289A172E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BB3E6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How will this benefit the environment and community?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E146EF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Focus the info station on environment and waste management</w:t>
            </w:r>
          </w:p>
          <w:p w14:paraId="286B2A7F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Increase awareness on:</w:t>
            </w:r>
          </w:p>
          <w:p w14:paraId="324A24A7" w14:textId="77777777" w:rsidR="00F76199" w:rsidRDefault="00F76199" w:rsidP="00F76199">
            <w:pPr>
              <w:pStyle w:val="BodyText"/>
              <w:numPr>
                <w:ilvl w:val="0"/>
                <w:numId w:val="17"/>
              </w:numPr>
              <w:rPr>
                <w:lang w:val="en-AU"/>
              </w:rPr>
            </w:pPr>
            <w:r>
              <w:rPr>
                <w:lang w:val="en-AU"/>
              </w:rPr>
              <w:t>Being focused</w:t>
            </w:r>
          </w:p>
          <w:p w14:paraId="616CDE54" w14:textId="77777777" w:rsidR="00F76199" w:rsidRPr="009D6292" w:rsidRDefault="00F76199" w:rsidP="00F76199">
            <w:pPr>
              <w:pStyle w:val="BodyText"/>
              <w:numPr>
                <w:ilvl w:val="0"/>
                <w:numId w:val="17"/>
              </w:numPr>
              <w:rPr>
                <w:lang w:val="en-AU"/>
              </w:rPr>
            </w:pPr>
            <w:r>
              <w:rPr>
                <w:lang w:val="en-AU"/>
              </w:rPr>
              <w:t>Mindful to take positive decisions</w:t>
            </w:r>
          </w:p>
        </w:tc>
      </w:tr>
      <w:tr w:rsidR="00F76199" w:rsidRPr="009D6292" w14:paraId="0EE86D0E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78114F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(which organisation) could deliver this project?</w:t>
            </w:r>
            <w:r w:rsidRPr="009D6292">
              <w:rPr>
                <w:lang w:val="en-AU"/>
              </w:rPr>
              <w:t xml:space="preserve"> </w:t>
            </w:r>
          </w:p>
          <w:p w14:paraId="2B3CD61F" w14:textId="77777777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If you do not know, leave blank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EF359B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Council managed</w:t>
            </w:r>
          </w:p>
        </w:tc>
      </w:tr>
      <w:tr w:rsidR="00F76199" w:rsidRPr="009D6292" w14:paraId="063C1058" w14:textId="77777777">
        <w:trPr>
          <w:trHeight w:val="147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C5B3A" w14:textId="77777777" w:rsidR="00F76199" w:rsidRDefault="00F76199">
            <w:pPr>
              <w:pStyle w:val="BodyText"/>
              <w:rPr>
                <w:i/>
                <w:iCs/>
                <w:color w:val="BFBFBF" w:themeColor="background2" w:themeShade="BF"/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in the community can help develop this idea after today?</w:t>
            </w:r>
            <w:r w:rsidRPr="00F94BFD">
              <w:rPr>
                <w:i/>
                <w:iCs/>
                <w:color w:val="BFBFBF" w:themeColor="background2" w:themeShade="BF"/>
                <w:lang w:val="en-AU"/>
              </w:rPr>
              <w:t xml:space="preserve"> </w:t>
            </w:r>
          </w:p>
          <w:p w14:paraId="35A68607" w14:textId="2A929EBD" w:rsidR="00F76199" w:rsidRPr="008B4B02" w:rsidRDefault="00F76199">
            <w:pPr>
              <w:pStyle w:val="BodyText"/>
              <w:rPr>
                <w:color w:val="auto"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 &amp; contact details of people who might be able to help develop this idea.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707B6E" w14:textId="77777777" w:rsidR="00F76199" w:rsidRPr="009D6292" w:rsidRDefault="00F76199">
            <w:pPr>
              <w:pStyle w:val="BodyText"/>
              <w:rPr>
                <w:lang w:val="en-AU"/>
              </w:rPr>
            </w:pPr>
          </w:p>
        </w:tc>
      </w:tr>
    </w:tbl>
    <w:p w14:paraId="76CE5DFD" w14:textId="77777777" w:rsidR="00F76199" w:rsidRDefault="00F76199" w:rsidP="00F76199">
      <w:pPr>
        <w:spacing w:before="0" w:after="160" w:line="259" w:lineRule="auto"/>
      </w:pPr>
      <w:r>
        <w:br w:type="page"/>
      </w:r>
    </w:p>
    <w:p w14:paraId="1224440A" w14:textId="2CA10E2D" w:rsidR="00F76199" w:rsidRPr="009D6292" w:rsidRDefault="00540D7E" w:rsidP="00F76199">
      <w:pPr>
        <w:pStyle w:val="Heading1"/>
        <w:spacing w:before="120"/>
      </w:pPr>
      <w:r>
        <w:lastRenderedPageBreak/>
        <w:t xml:space="preserve">Idea </w:t>
      </w:r>
      <w:r w:rsidR="008B3863">
        <w:t>4</w:t>
      </w:r>
      <w:r>
        <w:t xml:space="preserve">: ‘Bam </w:t>
      </w:r>
      <w:proofErr w:type="spellStart"/>
      <w:r>
        <w:t>Bam</w:t>
      </w:r>
      <w:proofErr w:type="spellEnd"/>
      <w:r>
        <w:t xml:space="preserve"> Swamp - Cranbourne Nature Conservation Restoration’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55"/>
      </w:tblGrid>
      <w:tr w:rsidR="00F76199" w14:paraId="4BDE7BC9" w14:textId="77777777" w:rsidTr="00632662">
        <w:tc>
          <w:tcPr>
            <w:tcW w:w="3539" w:type="dxa"/>
          </w:tcPr>
          <w:p w14:paraId="1452F220" w14:textId="77777777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Who put this idea forward?</w:t>
            </w:r>
          </w:p>
        </w:tc>
        <w:tc>
          <w:tcPr>
            <w:tcW w:w="6655" w:type="dxa"/>
          </w:tcPr>
          <w:p w14:paraId="4D1F7BD5" w14:textId="77777777" w:rsidR="00F76199" w:rsidRDefault="00F76199" w:rsidP="00AC007E">
            <w:pPr>
              <w:pStyle w:val="Normal-Table"/>
            </w:pPr>
            <w:r>
              <w:t>Name/s redacted for privacy</w:t>
            </w:r>
          </w:p>
        </w:tc>
      </w:tr>
      <w:tr w:rsidR="00F76199" w14:paraId="5394E52C" w14:textId="77777777" w:rsidTr="00632662">
        <w:tc>
          <w:tcPr>
            <w:tcW w:w="3539" w:type="dxa"/>
          </w:tcPr>
          <w:p w14:paraId="313FACF4" w14:textId="3906FEEC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Project name:</w:t>
            </w:r>
          </w:p>
        </w:tc>
        <w:tc>
          <w:tcPr>
            <w:tcW w:w="6655" w:type="dxa"/>
          </w:tcPr>
          <w:p w14:paraId="72DAEBCC" w14:textId="77777777" w:rsidR="00F76199" w:rsidRDefault="00F76199" w:rsidP="00AC007E">
            <w:pPr>
              <w:pStyle w:val="Normal-Table"/>
            </w:pPr>
            <w:r>
              <w:t xml:space="preserve">‘Bam </w:t>
            </w:r>
            <w:proofErr w:type="spellStart"/>
            <w:r>
              <w:t>Bam</w:t>
            </w:r>
            <w:proofErr w:type="spellEnd"/>
            <w:r>
              <w:t xml:space="preserve"> Swamp - Cranbourne Nature Conservation Restoration’</w:t>
            </w:r>
          </w:p>
        </w:tc>
      </w:tr>
    </w:tbl>
    <w:p w14:paraId="1228B0C3" w14:textId="77777777" w:rsidR="00F76199" w:rsidRDefault="00F76199" w:rsidP="00AC007E">
      <w:r w:rsidRPr="009D6292">
        <w:t>The funding need</w:t>
      </w:r>
      <w:r>
        <w:t>s</w:t>
      </w:r>
      <w:r w:rsidRPr="009D6292">
        <w:t xml:space="preserve"> to be for Projects that restore or enhance the environment in a public </w:t>
      </w:r>
      <w:r w:rsidRPr="00AC007E">
        <w:t>space</w:t>
      </w:r>
      <w:r w:rsidRPr="009D6292">
        <w:t xml:space="preserve"> or for public benefit</w:t>
      </w:r>
      <w:r>
        <w:t>. Projects also need to benefit the community in the vicinity of the Hallam Rd Landfill.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7075"/>
      </w:tblGrid>
      <w:tr w:rsidR="00F76199" w:rsidRPr="009D6292" w14:paraId="5D444304" w14:textId="77777777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1F245" w14:textId="77777777" w:rsidR="00F76199" w:rsidRDefault="00F76199">
            <w:pPr>
              <w:pStyle w:val="BodyText"/>
              <w:rPr>
                <w:color w:val="BFBFBF" w:themeColor="background2" w:themeShade="BF"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Who else came?</w:t>
            </w:r>
            <w:r w:rsidRPr="0018693C">
              <w:rPr>
                <w:color w:val="BFBFBF" w:themeColor="background2" w:themeShade="BF"/>
                <w:lang w:val="en-AU"/>
              </w:rPr>
              <w:t xml:space="preserve"> </w:t>
            </w:r>
          </w:p>
          <w:p w14:paraId="6D88876F" w14:textId="647A8535" w:rsidR="00F76199" w:rsidRPr="0055256E" w:rsidRDefault="00F76199" w:rsidP="008B4B02">
            <w:pPr>
              <w:pStyle w:val="BodyText"/>
              <w:rPr>
                <w:b/>
                <w:bCs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C09C98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Name/s redacted for privacy</w:t>
            </w:r>
          </w:p>
        </w:tc>
      </w:tr>
      <w:tr w:rsidR="00F76199" w:rsidRPr="009D6292" w14:paraId="56094104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CBDB74" w14:textId="77777777" w:rsidR="00F76199" w:rsidRPr="0055256E" w:rsidRDefault="00F76199">
            <w:pPr>
              <w:pStyle w:val="BodyText"/>
              <w:rPr>
                <w:b/>
                <w:bCs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What is this community project about?</w:t>
            </w:r>
          </w:p>
          <w:p w14:paraId="0DAEB34E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55256E">
              <w:rPr>
                <w:lang w:val="en-AU"/>
              </w:rPr>
              <w:t>(</w:t>
            </w:r>
            <w:r w:rsidRPr="0055256E">
              <w:rPr>
                <w:i/>
                <w:iCs/>
                <w:lang w:val="en-AU"/>
              </w:rPr>
              <w:t>this is to help those who weren’t here understand</w:t>
            </w:r>
            <w:r w:rsidRPr="0055256E">
              <w:rPr>
                <w:lang w:val="en-AU"/>
              </w:rPr>
              <w:t>)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2179BA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Cultural vegetation surveys to see what is there of cultural significance.</w:t>
            </w:r>
          </w:p>
          <w:p w14:paraId="5947857F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 xml:space="preserve">Get rid of some of the weeds and feral animals and kick start to raise awareness. </w:t>
            </w:r>
          </w:p>
          <w:p w14:paraId="27D94A6F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Then try to start a ‘friends’ group’ from community</w:t>
            </w:r>
          </w:p>
        </w:tc>
      </w:tr>
      <w:tr w:rsidR="00F76199" w:rsidRPr="009D6292" w14:paraId="5AB5D272" w14:textId="77777777">
        <w:trPr>
          <w:trHeight w:val="124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10153D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Where will this happen?</w:t>
            </w:r>
            <w:r w:rsidRPr="009D6292">
              <w:rPr>
                <w:lang w:val="en-AU"/>
              </w:rPr>
              <w:t xml:space="preserve"> </w:t>
            </w:r>
          </w:p>
          <w:p w14:paraId="500B9662" w14:textId="20D03C19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Add a location/street name/ area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95038B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Cranbourne Wetlands Nature Conservation Restoration’</w:t>
            </w:r>
          </w:p>
        </w:tc>
      </w:tr>
      <w:tr w:rsidR="00F76199" w:rsidRPr="009D6292" w14:paraId="3ED33D7C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574F49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How will this benefit the environment and community?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895E44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Having a nice environmentally sensitive area to enjoy.</w:t>
            </w:r>
          </w:p>
          <w:p w14:paraId="0CF219C4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Possible viewing platforms, seats etc.</w:t>
            </w:r>
          </w:p>
        </w:tc>
      </w:tr>
      <w:tr w:rsidR="00F76199" w:rsidRPr="009D6292" w14:paraId="0A7D86DE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EA8A40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(which organisation) could deliver this project?</w:t>
            </w:r>
            <w:r w:rsidRPr="009D6292">
              <w:rPr>
                <w:lang w:val="en-AU"/>
              </w:rPr>
              <w:t xml:space="preserve"> </w:t>
            </w:r>
          </w:p>
          <w:p w14:paraId="68C688AC" w14:textId="77777777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If you do not know, leave blank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761D01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 xml:space="preserve">Melbourne Water </w:t>
            </w:r>
          </w:p>
          <w:p w14:paraId="05438622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Bunurong Land Council Aboriginal Corporation – for surveys, rangers</w:t>
            </w:r>
          </w:p>
        </w:tc>
      </w:tr>
      <w:tr w:rsidR="00F76199" w:rsidRPr="009D6292" w14:paraId="1096E7FF" w14:textId="77777777">
        <w:trPr>
          <w:trHeight w:val="147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ABB530" w14:textId="77777777" w:rsidR="00F76199" w:rsidRDefault="00F76199">
            <w:pPr>
              <w:pStyle w:val="BodyText"/>
              <w:rPr>
                <w:i/>
                <w:iCs/>
                <w:color w:val="BFBFBF" w:themeColor="background2" w:themeShade="BF"/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in the community can help develop this idea after today?</w:t>
            </w:r>
            <w:r w:rsidRPr="00F94BFD">
              <w:rPr>
                <w:i/>
                <w:iCs/>
                <w:color w:val="BFBFBF" w:themeColor="background2" w:themeShade="BF"/>
                <w:lang w:val="en-AU"/>
              </w:rPr>
              <w:t xml:space="preserve"> </w:t>
            </w:r>
          </w:p>
          <w:p w14:paraId="2968C006" w14:textId="5A52428F" w:rsidR="00F76199" w:rsidRPr="008B4B02" w:rsidRDefault="00F76199">
            <w:pPr>
              <w:pStyle w:val="BodyText"/>
              <w:rPr>
                <w:color w:val="auto"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 &amp; contact details of people who might be able to help develop this idea.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B72FB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Parks Victoria, Melbourne Water, Bunurong Land Council Aboriginal Corporation, City of Casey</w:t>
            </w:r>
          </w:p>
        </w:tc>
      </w:tr>
    </w:tbl>
    <w:p w14:paraId="517B206A" w14:textId="77777777" w:rsidR="00F76199" w:rsidRDefault="00F76199" w:rsidP="00F76199">
      <w:pPr>
        <w:spacing w:before="0" w:after="160" w:line="259" w:lineRule="auto"/>
      </w:pPr>
      <w:r>
        <w:br w:type="page"/>
      </w:r>
    </w:p>
    <w:p w14:paraId="7C39ABE9" w14:textId="69B9CD8F" w:rsidR="00F76199" w:rsidRPr="009D6292" w:rsidRDefault="00540D7E" w:rsidP="00F76199">
      <w:pPr>
        <w:pStyle w:val="Heading1"/>
        <w:spacing w:before="120"/>
      </w:pPr>
      <w:r>
        <w:lastRenderedPageBreak/>
        <w:t xml:space="preserve">Idea </w:t>
      </w:r>
      <w:r w:rsidR="008B3863">
        <w:t>5</w:t>
      </w:r>
      <w:r w:rsidR="001801E3">
        <w:t>a</w:t>
      </w:r>
      <w:r>
        <w:t xml:space="preserve">: </w:t>
      </w:r>
      <w:r w:rsidR="007043E5">
        <w:t>Parks and Reserves, upgrades and improvements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55"/>
      </w:tblGrid>
      <w:tr w:rsidR="00F76199" w14:paraId="03762E9F" w14:textId="77777777" w:rsidTr="00632662">
        <w:tc>
          <w:tcPr>
            <w:tcW w:w="3539" w:type="dxa"/>
          </w:tcPr>
          <w:p w14:paraId="4B84FDDC" w14:textId="77777777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Who put this idea forward?</w:t>
            </w:r>
          </w:p>
        </w:tc>
        <w:tc>
          <w:tcPr>
            <w:tcW w:w="6655" w:type="dxa"/>
          </w:tcPr>
          <w:p w14:paraId="480BB045" w14:textId="77777777" w:rsidR="00F76199" w:rsidRDefault="00F76199" w:rsidP="00AC007E">
            <w:pPr>
              <w:pStyle w:val="Normal-Table"/>
            </w:pPr>
            <w:r>
              <w:t>Name/s redacted for privacy</w:t>
            </w:r>
          </w:p>
        </w:tc>
      </w:tr>
      <w:tr w:rsidR="00F76199" w14:paraId="0BF6753E" w14:textId="77777777" w:rsidTr="00632662">
        <w:tc>
          <w:tcPr>
            <w:tcW w:w="3539" w:type="dxa"/>
          </w:tcPr>
          <w:p w14:paraId="67E73E49" w14:textId="43B605BD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Project name:</w:t>
            </w:r>
          </w:p>
        </w:tc>
        <w:tc>
          <w:tcPr>
            <w:tcW w:w="6655" w:type="dxa"/>
          </w:tcPr>
          <w:p w14:paraId="2D4D5D06" w14:textId="77777777" w:rsidR="00F76199" w:rsidRDefault="00F76199" w:rsidP="00AC007E">
            <w:pPr>
              <w:pStyle w:val="Normal-Table"/>
            </w:pPr>
            <w:r>
              <w:t>Parks and Reserves, upgrades and improvements</w:t>
            </w:r>
          </w:p>
        </w:tc>
      </w:tr>
    </w:tbl>
    <w:p w14:paraId="08FC78A2" w14:textId="77777777" w:rsidR="00F76199" w:rsidRDefault="00F76199" w:rsidP="00AC007E">
      <w:r w:rsidRPr="009D6292">
        <w:t>The funding need</w:t>
      </w:r>
      <w:r>
        <w:t>s</w:t>
      </w:r>
      <w:r w:rsidRPr="009D6292">
        <w:t xml:space="preserve"> to be for Projects that restore or enhance the environment in a public space or for public benefit</w:t>
      </w:r>
      <w:r>
        <w:t>. Projects also need to benefit the community in the vicinity of the Hallam Rd Landfill.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7075"/>
      </w:tblGrid>
      <w:tr w:rsidR="00F76199" w:rsidRPr="009D6292" w14:paraId="647030D3" w14:textId="77777777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AC9FAA" w14:textId="77777777" w:rsidR="00F76199" w:rsidRDefault="00F76199">
            <w:pPr>
              <w:pStyle w:val="BodyText"/>
              <w:rPr>
                <w:color w:val="BFBFBF" w:themeColor="background2" w:themeShade="BF"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Who else came?</w:t>
            </w:r>
            <w:r w:rsidRPr="0018693C">
              <w:rPr>
                <w:color w:val="BFBFBF" w:themeColor="background2" w:themeShade="BF"/>
                <w:lang w:val="en-AU"/>
              </w:rPr>
              <w:t xml:space="preserve"> </w:t>
            </w:r>
          </w:p>
          <w:p w14:paraId="5AFD155D" w14:textId="74575689" w:rsidR="00F76199" w:rsidRPr="008B4B02" w:rsidRDefault="00F76199">
            <w:pPr>
              <w:pStyle w:val="BodyText"/>
              <w:rPr>
                <w:i/>
                <w:iCs/>
                <w:color w:val="auto"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297B69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Name/s redacted for privacy</w:t>
            </w:r>
          </w:p>
        </w:tc>
      </w:tr>
      <w:tr w:rsidR="00F76199" w:rsidRPr="009D6292" w14:paraId="123BB62D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0E0C02" w14:textId="77777777" w:rsidR="00F76199" w:rsidRPr="0055256E" w:rsidRDefault="00F76199">
            <w:pPr>
              <w:pStyle w:val="BodyText"/>
              <w:rPr>
                <w:b/>
                <w:bCs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What is this community project about?</w:t>
            </w:r>
          </w:p>
          <w:p w14:paraId="18EF7E26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55256E">
              <w:rPr>
                <w:lang w:val="en-AU"/>
              </w:rPr>
              <w:t>(</w:t>
            </w:r>
            <w:r w:rsidRPr="0055256E">
              <w:rPr>
                <w:i/>
                <w:iCs/>
                <w:lang w:val="en-AU"/>
              </w:rPr>
              <w:t>this is to help those who weren’t here understand</w:t>
            </w:r>
            <w:r w:rsidRPr="0055256E">
              <w:rPr>
                <w:lang w:val="en-AU"/>
              </w:rPr>
              <w:t>)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C72DFB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Outdoors, parks and reserves to get trees done by volunteers and/or “replace” park benches in each area.</w:t>
            </w:r>
          </w:p>
        </w:tc>
      </w:tr>
      <w:tr w:rsidR="00F76199" w:rsidRPr="009D6292" w14:paraId="1EEA0D6E" w14:textId="77777777">
        <w:trPr>
          <w:trHeight w:val="124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C89479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Where will this happen?</w:t>
            </w:r>
            <w:r w:rsidRPr="009D6292">
              <w:rPr>
                <w:lang w:val="en-AU"/>
              </w:rPr>
              <w:t xml:space="preserve"> </w:t>
            </w:r>
          </w:p>
          <w:p w14:paraId="04F49B4F" w14:textId="704BC44D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Add a location/street name/ area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6E5C4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 xml:space="preserve">Seats in River Gum Reserve near Ellendale Close, a play area is near too. </w:t>
            </w:r>
          </w:p>
          <w:p w14:paraId="38D94F4B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Family area at the Parkway.</w:t>
            </w:r>
          </w:p>
          <w:p w14:paraId="03C3C7D7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Also, South Gippsland Hwy: Hallam Rd and Lynbrook Boulevard:</w:t>
            </w:r>
          </w:p>
          <w:p w14:paraId="08D6438C" w14:textId="77777777" w:rsidR="00F76199" w:rsidRPr="009D6292" w:rsidRDefault="00F76199">
            <w:pPr>
              <w:pStyle w:val="BodyText"/>
              <w:rPr>
                <w:lang w:val="en-AU"/>
              </w:rPr>
            </w:pPr>
          </w:p>
        </w:tc>
      </w:tr>
      <w:tr w:rsidR="00F76199" w:rsidRPr="009D6292" w14:paraId="5FCFA1AD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11F7F3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How will this benefit the environment and community?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61E798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+ 2 more locations:</w:t>
            </w:r>
          </w:p>
          <w:p w14:paraId="16FE5C2E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Maybe Lybrook’s stage or wetlands at Banjo Patterson Park: Clean up area.</w:t>
            </w:r>
          </w:p>
          <w:p w14:paraId="37231FC3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 xml:space="preserve">Somewhere suitable for families’ mothers, babies, old people to sit down. </w:t>
            </w:r>
          </w:p>
          <w:p w14:paraId="59864784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Stage to benefit community events at Lynbrook.</w:t>
            </w:r>
          </w:p>
          <w:p w14:paraId="0F727E54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More vegetation.</w:t>
            </w:r>
          </w:p>
          <w:p w14:paraId="36651B28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Blackberry [removal) and clean up dead trees etc.</w:t>
            </w:r>
          </w:p>
        </w:tc>
      </w:tr>
      <w:tr w:rsidR="00F76199" w:rsidRPr="009D6292" w14:paraId="5D4984EF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7A4303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(which organisation) could deliver this project?</w:t>
            </w:r>
            <w:r w:rsidRPr="009D6292">
              <w:rPr>
                <w:lang w:val="en-AU"/>
              </w:rPr>
              <w:t xml:space="preserve"> </w:t>
            </w:r>
          </w:p>
          <w:p w14:paraId="5C69A9C6" w14:textId="77777777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If you do not know, leave blank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A2E90B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Melbourne Water</w:t>
            </w:r>
          </w:p>
          <w:p w14:paraId="70D33C36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Casey Council</w:t>
            </w:r>
          </w:p>
          <w:p w14:paraId="72B9CF10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Friends of River Gum Creek (Hampton Park Progress Association)</w:t>
            </w:r>
          </w:p>
        </w:tc>
      </w:tr>
      <w:tr w:rsidR="00F76199" w:rsidRPr="009D6292" w14:paraId="07285A28" w14:textId="77777777">
        <w:trPr>
          <w:trHeight w:val="147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7DA2DB" w14:textId="77777777" w:rsidR="00F76199" w:rsidRDefault="00F76199">
            <w:pPr>
              <w:pStyle w:val="BodyText"/>
              <w:rPr>
                <w:i/>
                <w:iCs/>
                <w:color w:val="BFBFBF" w:themeColor="background2" w:themeShade="BF"/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in the community can help develop this idea after today?</w:t>
            </w:r>
            <w:r w:rsidRPr="00F94BFD">
              <w:rPr>
                <w:i/>
                <w:iCs/>
                <w:color w:val="BFBFBF" w:themeColor="background2" w:themeShade="BF"/>
                <w:lang w:val="en-AU"/>
              </w:rPr>
              <w:t xml:space="preserve"> </w:t>
            </w:r>
          </w:p>
          <w:p w14:paraId="70D6CC3A" w14:textId="198E46F5" w:rsidR="00F76199" w:rsidRPr="008B4B02" w:rsidRDefault="00F76199">
            <w:pPr>
              <w:pStyle w:val="BodyText"/>
              <w:rPr>
                <w:color w:val="auto"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 &amp; contact details of people who might be able to help develop this idea.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65B046" w14:textId="77777777" w:rsidR="00F76199" w:rsidRPr="009D6292" w:rsidRDefault="00F76199">
            <w:pPr>
              <w:pStyle w:val="BodyText"/>
              <w:rPr>
                <w:lang w:val="en-AU"/>
              </w:rPr>
            </w:pPr>
          </w:p>
        </w:tc>
      </w:tr>
    </w:tbl>
    <w:p w14:paraId="43E08F5E" w14:textId="77777777" w:rsidR="00F76199" w:rsidRDefault="00F76199" w:rsidP="00F76199">
      <w:pPr>
        <w:spacing w:before="0" w:after="160" w:line="259" w:lineRule="auto"/>
      </w:pPr>
      <w:r>
        <w:br w:type="page"/>
      </w:r>
    </w:p>
    <w:p w14:paraId="39A39238" w14:textId="275B041E" w:rsidR="00F76199" w:rsidRPr="009D6292" w:rsidRDefault="007043E5" w:rsidP="00F76199">
      <w:pPr>
        <w:pStyle w:val="Heading1"/>
        <w:spacing w:before="120"/>
      </w:pPr>
      <w:r>
        <w:lastRenderedPageBreak/>
        <w:t xml:space="preserve">Idea </w:t>
      </w:r>
      <w:r w:rsidR="001801E3">
        <w:t>5b</w:t>
      </w:r>
      <w:r>
        <w:t>: ‘Parks and Reserves’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55"/>
      </w:tblGrid>
      <w:tr w:rsidR="00F76199" w:rsidRPr="00AC007E" w14:paraId="6C3F49D7" w14:textId="77777777" w:rsidTr="00632662">
        <w:tc>
          <w:tcPr>
            <w:tcW w:w="3539" w:type="dxa"/>
          </w:tcPr>
          <w:p w14:paraId="532D4FAD" w14:textId="77777777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Who put this idea forward?</w:t>
            </w:r>
          </w:p>
        </w:tc>
        <w:tc>
          <w:tcPr>
            <w:tcW w:w="6655" w:type="dxa"/>
          </w:tcPr>
          <w:p w14:paraId="0C5677D1" w14:textId="77777777" w:rsidR="00F76199" w:rsidRPr="00AC007E" w:rsidRDefault="00F76199" w:rsidP="00AC007E">
            <w:pPr>
              <w:pStyle w:val="Normal-Table"/>
            </w:pPr>
            <w:r w:rsidRPr="00AC007E">
              <w:t>Name/s redacted for privacy</w:t>
            </w:r>
          </w:p>
        </w:tc>
      </w:tr>
      <w:tr w:rsidR="00F76199" w:rsidRPr="00AC007E" w14:paraId="662E6F29" w14:textId="77777777" w:rsidTr="00632662">
        <w:tc>
          <w:tcPr>
            <w:tcW w:w="3539" w:type="dxa"/>
          </w:tcPr>
          <w:p w14:paraId="5300B0CB" w14:textId="4CA24902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Project name:</w:t>
            </w:r>
          </w:p>
        </w:tc>
        <w:tc>
          <w:tcPr>
            <w:tcW w:w="6655" w:type="dxa"/>
          </w:tcPr>
          <w:p w14:paraId="5C8B46F8" w14:textId="77777777" w:rsidR="00F76199" w:rsidRPr="00AC007E" w:rsidRDefault="00F76199" w:rsidP="00AC007E">
            <w:pPr>
              <w:pStyle w:val="Normal-Table"/>
            </w:pPr>
            <w:r w:rsidRPr="00AC007E">
              <w:t>‘Parks and Reserves’</w:t>
            </w:r>
          </w:p>
        </w:tc>
      </w:tr>
    </w:tbl>
    <w:p w14:paraId="1E6B5449" w14:textId="77777777" w:rsidR="00F76199" w:rsidRDefault="00F76199" w:rsidP="00AC007E">
      <w:r w:rsidRPr="009D6292">
        <w:t>The funding need</w:t>
      </w:r>
      <w:r>
        <w:t>s</w:t>
      </w:r>
      <w:r w:rsidRPr="009D6292">
        <w:t xml:space="preserve"> to be for Projects that restore or enhance the </w:t>
      </w:r>
      <w:r w:rsidRPr="00AC007E">
        <w:t>environment</w:t>
      </w:r>
      <w:r w:rsidRPr="009D6292">
        <w:t xml:space="preserve"> in a public space or for public benefit</w:t>
      </w:r>
      <w:r>
        <w:t>. Projects also need to benefit the community in the vicinity of the Hallam Rd Landfill.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7075"/>
      </w:tblGrid>
      <w:tr w:rsidR="00F76199" w:rsidRPr="009D6292" w14:paraId="3E1992DF" w14:textId="77777777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8D2693" w14:textId="77777777" w:rsidR="00F76199" w:rsidRDefault="00F76199">
            <w:pPr>
              <w:pStyle w:val="BodyText"/>
              <w:rPr>
                <w:color w:val="BFBFBF" w:themeColor="background2" w:themeShade="BF"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Who else came?</w:t>
            </w:r>
            <w:r w:rsidRPr="0018693C">
              <w:rPr>
                <w:color w:val="BFBFBF" w:themeColor="background2" w:themeShade="BF"/>
                <w:lang w:val="en-AU"/>
              </w:rPr>
              <w:t xml:space="preserve"> </w:t>
            </w:r>
          </w:p>
          <w:p w14:paraId="64375B2A" w14:textId="68F5EDE6" w:rsidR="00F76199" w:rsidRPr="0055256E" w:rsidRDefault="00F76199" w:rsidP="008B4B02">
            <w:pPr>
              <w:pStyle w:val="BodyText"/>
              <w:rPr>
                <w:b/>
                <w:bCs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B147BB" w14:textId="77777777" w:rsidR="00F76199" w:rsidRPr="009D6292" w:rsidRDefault="00F76199">
            <w:pPr>
              <w:pStyle w:val="BodyText"/>
              <w:rPr>
                <w:lang w:val="en-AU"/>
              </w:rPr>
            </w:pPr>
          </w:p>
        </w:tc>
      </w:tr>
      <w:tr w:rsidR="00F76199" w:rsidRPr="009D6292" w14:paraId="3057C561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448DA" w14:textId="77777777" w:rsidR="00F76199" w:rsidRPr="0055256E" w:rsidRDefault="00F76199">
            <w:pPr>
              <w:pStyle w:val="BodyText"/>
              <w:rPr>
                <w:b/>
                <w:bCs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What is this community project about?</w:t>
            </w:r>
          </w:p>
          <w:p w14:paraId="690BDD36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55256E">
              <w:rPr>
                <w:lang w:val="en-AU"/>
              </w:rPr>
              <w:t>(</w:t>
            </w:r>
            <w:r w:rsidRPr="0055256E">
              <w:rPr>
                <w:i/>
                <w:iCs/>
                <w:lang w:val="en-AU"/>
              </w:rPr>
              <w:t>this is to help those who weren’t here understand</w:t>
            </w:r>
            <w:r w:rsidRPr="0055256E">
              <w:rPr>
                <w:lang w:val="en-AU"/>
              </w:rPr>
              <w:t>)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3250F0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Equitable distribution of funds for work around the site.</w:t>
            </w:r>
          </w:p>
        </w:tc>
      </w:tr>
      <w:tr w:rsidR="00F76199" w:rsidRPr="009D6292" w14:paraId="32266741" w14:textId="77777777">
        <w:trPr>
          <w:trHeight w:val="124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3BEAF0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Where will this happen?</w:t>
            </w:r>
            <w:r w:rsidRPr="009D6292">
              <w:rPr>
                <w:lang w:val="en-AU"/>
              </w:rPr>
              <w:t xml:space="preserve"> </w:t>
            </w:r>
          </w:p>
          <w:p w14:paraId="3FB0C4B7" w14:textId="77777777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Add a location/street name/ area</w:t>
            </w:r>
            <w:r w:rsidRPr="0015289D">
              <w:rPr>
                <w:rFonts w:ascii="Cambria" w:hAnsi="Cambria" w:cs="Cambria"/>
                <w:i/>
                <w:iCs/>
                <w:lang w:val="en-AU"/>
              </w:rPr>
              <w:t> 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77DEA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TBD</w:t>
            </w:r>
          </w:p>
        </w:tc>
      </w:tr>
      <w:tr w:rsidR="00F76199" w:rsidRPr="009D6292" w14:paraId="3D0B5F23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53FC2A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How will this benefit the environment and community?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FD78AD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It will make places that are great places to visit</w:t>
            </w:r>
          </w:p>
        </w:tc>
      </w:tr>
      <w:tr w:rsidR="00F76199" w:rsidRPr="009D6292" w14:paraId="5F7D5878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4D96D5" w14:textId="1BD72CDD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(which organisation) could deliver this project?</w:t>
            </w:r>
          </w:p>
          <w:p w14:paraId="53A05068" w14:textId="77777777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If you do not know, leave blank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97654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Melbourne Water and Casey Council</w:t>
            </w:r>
          </w:p>
        </w:tc>
      </w:tr>
      <w:tr w:rsidR="00F76199" w:rsidRPr="009D6292" w14:paraId="54AF9B9F" w14:textId="77777777">
        <w:trPr>
          <w:trHeight w:val="147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7D945" w14:textId="77777777" w:rsidR="00F76199" w:rsidRDefault="00F76199">
            <w:pPr>
              <w:pStyle w:val="BodyText"/>
              <w:rPr>
                <w:i/>
                <w:iCs/>
                <w:color w:val="BFBFBF" w:themeColor="background2" w:themeShade="BF"/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in the community can help develop this idea after today?</w:t>
            </w:r>
            <w:r w:rsidRPr="00F94BFD">
              <w:rPr>
                <w:i/>
                <w:iCs/>
                <w:color w:val="BFBFBF" w:themeColor="background2" w:themeShade="BF"/>
                <w:lang w:val="en-AU"/>
              </w:rPr>
              <w:t xml:space="preserve"> </w:t>
            </w:r>
          </w:p>
          <w:p w14:paraId="2F1626C1" w14:textId="16AA3C47" w:rsidR="00F76199" w:rsidRPr="009D6292" w:rsidRDefault="00F76199" w:rsidP="008B4B02">
            <w:pPr>
              <w:pStyle w:val="BodyText"/>
              <w:rPr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 &amp; contact details of people who might be able to help develop this idea.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D976CD" w14:textId="77777777" w:rsidR="00F76199" w:rsidRPr="009D6292" w:rsidRDefault="00F76199">
            <w:pPr>
              <w:pStyle w:val="BodyText"/>
              <w:rPr>
                <w:lang w:val="en-AU"/>
              </w:rPr>
            </w:pPr>
          </w:p>
        </w:tc>
      </w:tr>
    </w:tbl>
    <w:p w14:paraId="302CC05D" w14:textId="77777777" w:rsidR="00F76199" w:rsidRDefault="00F76199" w:rsidP="00F76199">
      <w:pPr>
        <w:spacing w:before="0" w:after="160" w:line="259" w:lineRule="auto"/>
      </w:pPr>
      <w:r>
        <w:br w:type="page"/>
      </w:r>
    </w:p>
    <w:p w14:paraId="0631C37F" w14:textId="6E16C25D" w:rsidR="00F76199" w:rsidRPr="009D6292" w:rsidRDefault="007043E5" w:rsidP="00F76199">
      <w:pPr>
        <w:pStyle w:val="Heading1"/>
        <w:spacing w:before="120"/>
      </w:pPr>
      <w:r>
        <w:lastRenderedPageBreak/>
        <w:t xml:space="preserve">Idea </w:t>
      </w:r>
      <w:r w:rsidR="001801E3">
        <w:t>6</w:t>
      </w:r>
      <w:r>
        <w:t>: Legacy fund for micro grant projects over the next 5-7 years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55"/>
      </w:tblGrid>
      <w:tr w:rsidR="00F76199" w14:paraId="5C7641AD" w14:textId="77777777" w:rsidTr="00632662">
        <w:tc>
          <w:tcPr>
            <w:tcW w:w="3539" w:type="dxa"/>
          </w:tcPr>
          <w:p w14:paraId="3E25965C" w14:textId="77777777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Who put this idea forward?</w:t>
            </w:r>
          </w:p>
        </w:tc>
        <w:tc>
          <w:tcPr>
            <w:tcW w:w="6655" w:type="dxa"/>
          </w:tcPr>
          <w:p w14:paraId="43061C3E" w14:textId="77777777" w:rsidR="00F76199" w:rsidRDefault="00F76199" w:rsidP="00AC007E">
            <w:pPr>
              <w:pStyle w:val="Normal-Table"/>
            </w:pPr>
            <w:r>
              <w:t>Name/s redacted for privacy</w:t>
            </w:r>
          </w:p>
        </w:tc>
      </w:tr>
      <w:tr w:rsidR="00F76199" w14:paraId="257F0DAD" w14:textId="77777777" w:rsidTr="00632662">
        <w:tc>
          <w:tcPr>
            <w:tcW w:w="3539" w:type="dxa"/>
          </w:tcPr>
          <w:p w14:paraId="3FC26ACE" w14:textId="08D7A37A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Project name:</w:t>
            </w:r>
          </w:p>
        </w:tc>
        <w:tc>
          <w:tcPr>
            <w:tcW w:w="6655" w:type="dxa"/>
          </w:tcPr>
          <w:p w14:paraId="20883C53" w14:textId="77777777" w:rsidR="00F76199" w:rsidRDefault="00F76199" w:rsidP="00AC007E">
            <w:pPr>
              <w:pStyle w:val="Normal-Table"/>
            </w:pPr>
            <w:r>
              <w:t>Legacy fund for micro grant projects over the next 5-7 years</w:t>
            </w:r>
          </w:p>
        </w:tc>
      </w:tr>
    </w:tbl>
    <w:p w14:paraId="163C714E" w14:textId="77777777" w:rsidR="00F76199" w:rsidRDefault="00F76199" w:rsidP="00AC007E">
      <w:r w:rsidRPr="009D6292">
        <w:t>The funding need</w:t>
      </w:r>
      <w:r>
        <w:t>s</w:t>
      </w:r>
      <w:r w:rsidRPr="009D6292">
        <w:t xml:space="preserve"> to be for Projects that restore or enhance the environment in a public space or for public benefit</w:t>
      </w:r>
      <w:r>
        <w:t xml:space="preserve">. Projects also </w:t>
      </w:r>
      <w:r w:rsidRPr="00AC007E">
        <w:t>need</w:t>
      </w:r>
      <w:r>
        <w:t xml:space="preserve"> to benefit the community in the vicinity of the Hallam Rd Landfill.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7075"/>
      </w:tblGrid>
      <w:tr w:rsidR="00F76199" w:rsidRPr="009D6292" w14:paraId="0E113CE9" w14:textId="77777777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D36D71" w14:textId="77777777" w:rsidR="00F76199" w:rsidRDefault="00F76199">
            <w:pPr>
              <w:pStyle w:val="BodyText"/>
              <w:rPr>
                <w:color w:val="BFBFBF" w:themeColor="background2" w:themeShade="BF"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Who else came?</w:t>
            </w:r>
            <w:r w:rsidRPr="0018693C">
              <w:rPr>
                <w:color w:val="BFBFBF" w:themeColor="background2" w:themeShade="BF"/>
                <w:lang w:val="en-AU"/>
              </w:rPr>
              <w:t xml:space="preserve"> </w:t>
            </w:r>
          </w:p>
          <w:p w14:paraId="0DF1131C" w14:textId="5B758345" w:rsidR="00F76199" w:rsidRPr="0055256E" w:rsidRDefault="00F76199" w:rsidP="008B4B02">
            <w:pPr>
              <w:pStyle w:val="BodyText"/>
              <w:rPr>
                <w:b/>
                <w:bCs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76D689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Name/s redacted for privacy</w:t>
            </w:r>
          </w:p>
        </w:tc>
      </w:tr>
      <w:tr w:rsidR="00F76199" w:rsidRPr="009D6292" w14:paraId="2FE6A796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5A62ED" w14:textId="77777777" w:rsidR="00F76199" w:rsidRPr="0055256E" w:rsidRDefault="00F76199">
            <w:pPr>
              <w:pStyle w:val="BodyText"/>
              <w:rPr>
                <w:b/>
                <w:bCs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What is this community project about?</w:t>
            </w:r>
          </w:p>
          <w:p w14:paraId="1492055A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55256E">
              <w:rPr>
                <w:lang w:val="en-AU"/>
              </w:rPr>
              <w:t>(</w:t>
            </w:r>
            <w:r w:rsidRPr="0055256E">
              <w:rPr>
                <w:i/>
                <w:iCs/>
                <w:lang w:val="en-AU"/>
              </w:rPr>
              <w:t>this is to help those who weren’t here understand</w:t>
            </w:r>
            <w:r w:rsidRPr="0055256E">
              <w:rPr>
                <w:lang w:val="en-AU"/>
              </w:rPr>
              <w:t>)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40CB6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A fund set up to administer smaller projects of $500-5000 per project.</w:t>
            </w:r>
          </w:p>
          <w:p w14:paraId="07C872BE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‘Spread the love”</w:t>
            </w:r>
          </w:p>
        </w:tc>
      </w:tr>
      <w:tr w:rsidR="00F76199" w:rsidRPr="009D6292" w14:paraId="79627D53" w14:textId="77777777">
        <w:trPr>
          <w:trHeight w:val="124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7E0B0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Where will this happen?</w:t>
            </w:r>
            <w:r w:rsidRPr="009D6292">
              <w:rPr>
                <w:lang w:val="en-AU"/>
              </w:rPr>
              <w:t xml:space="preserve"> </w:t>
            </w:r>
          </w:p>
          <w:p w14:paraId="2F338672" w14:textId="1C11B584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Add a location/street name/ area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99A54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Set to a limited area surrounding the landfill site. Projects must be within this area.</w:t>
            </w:r>
          </w:p>
        </w:tc>
      </w:tr>
      <w:tr w:rsidR="00F76199" w:rsidRPr="009D6292" w14:paraId="3B5E011E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6EE02C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How will this benefit the environment and community?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9ADE1E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Could restore small but widespread patches of habitat</w:t>
            </w:r>
          </w:p>
          <w:p w14:paraId="0A47C81E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Increases natural biodiversity</w:t>
            </w:r>
          </w:p>
          <w:p w14:paraId="7ED4E89C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Empowers schools, community groups, and residents to take environmental action.</w:t>
            </w:r>
          </w:p>
          <w:p w14:paraId="48ECA4F8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Strengthens community connection.</w:t>
            </w:r>
          </w:p>
          <w:p w14:paraId="398195D6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Provides education opportunities.</w:t>
            </w:r>
          </w:p>
        </w:tc>
      </w:tr>
      <w:tr w:rsidR="00F76199" w:rsidRPr="009D6292" w14:paraId="01D30A44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5DB597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(which organisation) could deliver this project?</w:t>
            </w:r>
            <w:r w:rsidRPr="009D6292">
              <w:rPr>
                <w:lang w:val="en-AU"/>
              </w:rPr>
              <w:t xml:space="preserve"> </w:t>
            </w:r>
          </w:p>
          <w:p w14:paraId="460C2597" w14:textId="77777777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If you do not know, leave blank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0AF37C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An impartial organisation set up specifically to hold funds and run grant rounds.</w:t>
            </w:r>
          </w:p>
          <w:p w14:paraId="4E2BCFE3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 xml:space="preserve">Google search: </w:t>
            </w:r>
            <w:hyperlink r:id="rId14" w:history="1">
              <w:r w:rsidRPr="00894F9A">
                <w:rPr>
                  <w:rStyle w:val="Hyperlink"/>
                  <w:lang w:val="en-AU"/>
                </w:rPr>
                <w:t>Australian Community Foundation.</w:t>
              </w:r>
            </w:hyperlink>
          </w:p>
        </w:tc>
      </w:tr>
      <w:tr w:rsidR="00F76199" w:rsidRPr="009D6292" w14:paraId="4860AD72" w14:textId="77777777">
        <w:trPr>
          <w:trHeight w:val="147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3D7B2B" w14:textId="77777777" w:rsidR="00F76199" w:rsidRDefault="00F76199">
            <w:pPr>
              <w:pStyle w:val="BodyText"/>
              <w:rPr>
                <w:i/>
                <w:iCs/>
                <w:color w:val="BFBFBF" w:themeColor="background2" w:themeShade="BF"/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in the community can help develop this idea after today?</w:t>
            </w:r>
            <w:r w:rsidRPr="00F94BFD">
              <w:rPr>
                <w:i/>
                <w:iCs/>
                <w:color w:val="BFBFBF" w:themeColor="background2" w:themeShade="BF"/>
                <w:lang w:val="en-AU"/>
              </w:rPr>
              <w:t xml:space="preserve"> </w:t>
            </w:r>
          </w:p>
          <w:p w14:paraId="7A162610" w14:textId="0F611FE8" w:rsidR="00F76199" w:rsidRPr="009D6292" w:rsidRDefault="00F76199" w:rsidP="008B4B02">
            <w:pPr>
              <w:pStyle w:val="BodyText"/>
              <w:rPr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 &amp; contact details of people who might be able to help develop this idea.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F34FD" w14:textId="77777777" w:rsidR="00F76199" w:rsidRPr="009D6292" w:rsidRDefault="00F76199">
            <w:pPr>
              <w:pStyle w:val="BodyText"/>
              <w:rPr>
                <w:lang w:val="en-AU"/>
              </w:rPr>
            </w:pPr>
          </w:p>
        </w:tc>
      </w:tr>
    </w:tbl>
    <w:p w14:paraId="2AB87251" w14:textId="77777777" w:rsidR="00F76199" w:rsidRDefault="00F76199" w:rsidP="00F76199">
      <w:pPr>
        <w:spacing w:before="0" w:after="160" w:line="259" w:lineRule="auto"/>
      </w:pPr>
      <w:r>
        <w:br w:type="page"/>
      </w:r>
    </w:p>
    <w:p w14:paraId="6A7B727D" w14:textId="1CA0F9DF" w:rsidR="00F76199" w:rsidRPr="009D6292" w:rsidRDefault="008B3863" w:rsidP="00F76199">
      <w:pPr>
        <w:pStyle w:val="Heading1"/>
        <w:spacing w:before="120"/>
      </w:pPr>
      <w:r>
        <w:lastRenderedPageBreak/>
        <w:t xml:space="preserve">Idea </w:t>
      </w:r>
      <w:r w:rsidR="001801E3">
        <w:t>7</w:t>
      </w:r>
      <w:r>
        <w:t>: Community Stage / Small sound shell / amphitheatre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55"/>
      </w:tblGrid>
      <w:tr w:rsidR="00F76199" w:rsidRPr="00AC007E" w14:paraId="08015287" w14:textId="77777777" w:rsidTr="00632662">
        <w:tc>
          <w:tcPr>
            <w:tcW w:w="3539" w:type="dxa"/>
          </w:tcPr>
          <w:p w14:paraId="1CE41EA6" w14:textId="77777777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Who put this idea forward?</w:t>
            </w:r>
          </w:p>
        </w:tc>
        <w:tc>
          <w:tcPr>
            <w:tcW w:w="6655" w:type="dxa"/>
          </w:tcPr>
          <w:p w14:paraId="76788132" w14:textId="77777777" w:rsidR="00F76199" w:rsidRPr="00AC007E" w:rsidRDefault="00F76199" w:rsidP="00AC007E">
            <w:pPr>
              <w:pStyle w:val="Normal-Table"/>
            </w:pPr>
            <w:r w:rsidRPr="00AC007E">
              <w:t>Name/s redacted for privacy</w:t>
            </w:r>
          </w:p>
        </w:tc>
      </w:tr>
      <w:tr w:rsidR="00F76199" w:rsidRPr="00AC007E" w14:paraId="2D28E667" w14:textId="77777777" w:rsidTr="00632662">
        <w:tc>
          <w:tcPr>
            <w:tcW w:w="3539" w:type="dxa"/>
          </w:tcPr>
          <w:p w14:paraId="35C7C628" w14:textId="20CB9DC9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Project name:</w:t>
            </w:r>
          </w:p>
        </w:tc>
        <w:tc>
          <w:tcPr>
            <w:tcW w:w="6655" w:type="dxa"/>
          </w:tcPr>
          <w:p w14:paraId="4C09C073" w14:textId="77777777" w:rsidR="00F76199" w:rsidRPr="00AC007E" w:rsidRDefault="00F76199" w:rsidP="00AC007E">
            <w:pPr>
              <w:pStyle w:val="Normal-Table"/>
            </w:pPr>
            <w:r w:rsidRPr="00AC007E">
              <w:t>Community Stage / Small sound shell / amphitheatre</w:t>
            </w:r>
          </w:p>
        </w:tc>
      </w:tr>
    </w:tbl>
    <w:p w14:paraId="151BC31B" w14:textId="77777777" w:rsidR="00F76199" w:rsidRDefault="00F76199" w:rsidP="00AC007E">
      <w:r w:rsidRPr="009D6292">
        <w:t>The funding need</w:t>
      </w:r>
      <w:r>
        <w:t>s</w:t>
      </w:r>
      <w:r w:rsidRPr="009D6292">
        <w:t xml:space="preserve"> to be for Projects that restore or enhance the environment in a public space or for public benefit</w:t>
      </w:r>
      <w:r>
        <w:t xml:space="preserve">. Projects also need to benefit the community in the vicinity of </w:t>
      </w:r>
      <w:r w:rsidRPr="00AC007E">
        <w:t>the</w:t>
      </w:r>
      <w:r>
        <w:t xml:space="preserve"> Hallam Rd Landfill.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7075"/>
      </w:tblGrid>
      <w:tr w:rsidR="00F76199" w:rsidRPr="009D6292" w14:paraId="57A14725" w14:textId="77777777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18936F" w14:textId="77777777" w:rsidR="00F76199" w:rsidRDefault="00F76199">
            <w:pPr>
              <w:pStyle w:val="BodyText"/>
              <w:rPr>
                <w:color w:val="BFBFBF" w:themeColor="background2" w:themeShade="BF"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Who else came?</w:t>
            </w:r>
            <w:r w:rsidRPr="0018693C">
              <w:rPr>
                <w:color w:val="BFBFBF" w:themeColor="background2" w:themeShade="BF"/>
                <w:lang w:val="en-AU"/>
              </w:rPr>
              <w:t xml:space="preserve"> </w:t>
            </w:r>
          </w:p>
          <w:p w14:paraId="0C19B959" w14:textId="72550C25" w:rsidR="00F76199" w:rsidRPr="0055256E" w:rsidRDefault="00F76199" w:rsidP="008B4B02">
            <w:pPr>
              <w:pStyle w:val="BodyText"/>
              <w:rPr>
                <w:b/>
                <w:bCs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E84B65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Name/s redacted for privacy</w:t>
            </w:r>
          </w:p>
        </w:tc>
      </w:tr>
      <w:tr w:rsidR="00F76199" w:rsidRPr="009D6292" w14:paraId="0E2E7037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332E08" w14:textId="77777777" w:rsidR="00F76199" w:rsidRPr="0055256E" w:rsidRDefault="00F76199">
            <w:pPr>
              <w:pStyle w:val="BodyText"/>
              <w:rPr>
                <w:b/>
                <w:bCs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What is this community project about?</w:t>
            </w:r>
          </w:p>
          <w:p w14:paraId="0379CFB6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55256E">
              <w:rPr>
                <w:lang w:val="en-AU"/>
              </w:rPr>
              <w:t>(</w:t>
            </w:r>
            <w:r w:rsidRPr="0055256E">
              <w:rPr>
                <w:i/>
                <w:iCs/>
                <w:lang w:val="en-AU"/>
              </w:rPr>
              <w:t>this is to help those who weren’t here understand</w:t>
            </w:r>
            <w:r w:rsidRPr="0055256E">
              <w:rPr>
                <w:lang w:val="en-AU"/>
              </w:rPr>
              <w:t>)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2234AF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 xml:space="preserve">Community stage (permanent) at Banjo Paterson Park Lynbrook. Installing a permanent elevated stage that will enable more people to do new performances. </w:t>
            </w:r>
          </w:p>
          <w:p w14:paraId="024C06ED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More events at Park due to existing stage.</w:t>
            </w:r>
          </w:p>
          <w:p w14:paraId="39B2748F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Small sound</w:t>
            </w:r>
          </w:p>
        </w:tc>
      </w:tr>
      <w:tr w:rsidR="00F76199" w:rsidRPr="009D6292" w14:paraId="2B6E65A2" w14:textId="77777777">
        <w:trPr>
          <w:trHeight w:val="124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93A56E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Where will this happen?</w:t>
            </w:r>
            <w:r w:rsidRPr="009D6292">
              <w:rPr>
                <w:lang w:val="en-AU"/>
              </w:rPr>
              <w:t xml:space="preserve"> </w:t>
            </w:r>
          </w:p>
          <w:p w14:paraId="093E3053" w14:textId="4639D132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Add a location/street name/ area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D09EF2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Banjo Paterson Reserve Lynbrook (near Lake)</w:t>
            </w:r>
          </w:p>
        </w:tc>
      </w:tr>
      <w:tr w:rsidR="00F76199" w:rsidRPr="009D6292" w14:paraId="149E5415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3DC8C6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How will this benefit the environment and community?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4C345C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More people able to see acts / entertainment at local community events. Assists volunteers by not having to install stage.</w:t>
            </w:r>
          </w:p>
          <w:p w14:paraId="7C81A4DB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Low ongoing maintenance. Soil, concrete and power!</w:t>
            </w:r>
          </w:p>
        </w:tc>
      </w:tr>
      <w:tr w:rsidR="00F76199" w:rsidRPr="009D6292" w14:paraId="797C9D03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C5A1C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(which organisation) could deliver this project?</w:t>
            </w:r>
            <w:r w:rsidRPr="009D6292">
              <w:rPr>
                <w:lang w:val="en-AU"/>
              </w:rPr>
              <w:t xml:space="preserve"> </w:t>
            </w:r>
          </w:p>
          <w:p w14:paraId="09E9ABA8" w14:textId="77777777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If you do not know, leave blank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6B0A72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Local community members and Lynbrook Residents Association</w:t>
            </w:r>
          </w:p>
        </w:tc>
      </w:tr>
      <w:tr w:rsidR="00F76199" w:rsidRPr="009D6292" w14:paraId="7591426F" w14:textId="77777777">
        <w:trPr>
          <w:trHeight w:val="147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A087FB" w14:textId="77777777" w:rsidR="00F76199" w:rsidRDefault="00F76199">
            <w:pPr>
              <w:pStyle w:val="BodyText"/>
              <w:rPr>
                <w:i/>
                <w:iCs/>
                <w:color w:val="BFBFBF" w:themeColor="background2" w:themeShade="BF"/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in the community can help develop this idea after today?</w:t>
            </w:r>
            <w:r w:rsidRPr="00F94BFD">
              <w:rPr>
                <w:i/>
                <w:iCs/>
                <w:color w:val="BFBFBF" w:themeColor="background2" w:themeShade="BF"/>
                <w:lang w:val="en-AU"/>
              </w:rPr>
              <w:t xml:space="preserve"> </w:t>
            </w:r>
          </w:p>
          <w:p w14:paraId="5179E993" w14:textId="44793DF0" w:rsidR="00F76199" w:rsidRPr="009D6292" w:rsidRDefault="00F76199" w:rsidP="008B4B02">
            <w:pPr>
              <w:pStyle w:val="BodyText"/>
              <w:rPr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 &amp; contact details of people who might be able to help develop this idea.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028ABD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Community stage (permanent) at Banjo Patterson Park Lynbrook</w:t>
            </w:r>
          </w:p>
        </w:tc>
      </w:tr>
    </w:tbl>
    <w:p w14:paraId="2317170E" w14:textId="77777777" w:rsidR="00F76199" w:rsidRPr="008B4B02" w:rsidRDefault="00F76199" w:rsidP="008B4B02">
      <w:r w:rsidRPr="008B4B02">
        <w:br w:type="page"/>
      </w:r>
    </w:p>
    <w:p w14:paraId="65A9DCAE" w14:textId="7821678A" w:rsidR="00F76199" w:rsidRPr="009D6292" w:rsidRDefault="001801E3" w:rsidP="00F76199">
      <w:pPr>
        <w:pStyle w:val="Heading1"/>
        <w:spacing w:before="120"/>
      </w:pPr>
      <w:r>
        <w:lastRenderedPageBreak/>
        <w:t xml:space="preserve">Idea 8: </w:t>
      </w:r>
      <w:proofErr w:type="gramStart"/>
      <w:r>
        <w:t>Hydro therapy</w:t>
      </w:r>
      <w:proofErr w:type="gramEnd"/>
      <w:r>
        <w:t xml:space="preserve"> and relaxing space / mindfulness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55"/>
      </w:tblGrid>
      <w:tr w:rsidR="00F76199" w:rsidRPr="00AC007E" w14:paraId="299FA032" w14:textId="77777777" w:rsidTr="00632662">
        <w:tc>
          <w:tcPr>
            <w:tcW w:w="3539" w:type="dxa"/>
          </w:tcPr>
          <w:p w14:paraId="4083DDC5" w14:textId="77777777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Who put this idea forward?</w:t>
            </w:r>
          </w:p>
        </w:tc>
        <w:tc>
          <w:tcPr>
            <w:tcW w:w="6655" w:type="dxa"/>
          </w:tcPr>
          <w:p w14:paraId="1DDFB140" w14:textId="77777777" w:rsidR="00F76199" w:rsidRPr="00AC007E" w:rsidRDefault="00F76199" w:rsidP="00AC007E">
            <w:pPr>
              <w:pStyle w:val="Normal-Table"/>
            </w:pPr>
            <w:r w:rsidRPr="00AC007E">
              <w:t>Name/s redacted for privacy</w:t>
            </w:r>
          </w:p>
        </w:tc>
      </w:tr>
      <w:tr w:rsidR="00F76199" w:rsidRPr="00AC007E" w14:paraId="0FD1E94C" w14:textId="77777777" w:rsidTr="00632662">
        <w:tc>
          <w:tcPr>
            <w:tcW w:w="3539" w:type="dxa"/>
          </w:tcPr>
          <w:p w14:paraId="6BD15DA0" w14:textId="3E70EA1B" w:rsidR="00F76199" w:rsidRPr="00AC007E" w:rsidRDefault="00F76199" w:rsidP="00AC007E">
            <w:pPr>
              <w:pStyle w:val="Normal-Table"/>
              <w:rPr>
                <w:b/>
                <w:bCs/>
              </w:rPr>
            </w:pPr>
            <w:r w:rsidRPr="00AC007E">
              <w:rPr>
                <w:b/>
                <w:bCs/>
              </w:rPr>
              <w:t>Project name:</w:t>
            </w:r>
          </w:p>
        </w:tc>
        <w:tc>
          <w:tcPr>
            <w:tcW w:w="6655" w:type="dxa"/>
          </w:tcPr>
          <w:p w14:paraId="5A01BD8E" w14:textId="77777777" w:rsidR="00F76199" w:rsidRPr="00AC007E" w:rsidRDefault="00F76199" w:rsidP="00AC007E">
            <w:pPr>
              <w:pStyle w:val="Normal-Table"/>
            </w:pPr>
            <w:proofErr w:type="gramStart"/>
            <w:r w:rsidRPr="00AC007E">
              <w:t>Hydro therapy</w:t>
            </w:r>
            <w:proofErr w:type="gramEnd"/>
            <w:r w:rsidRPr="00AC007E">
              <w:t xml:space="preserve"> and relaxing space / mindfulness</w:t>
            </w:r>
          </w:p>
        </w:tc>
      </w:tr>
    </w:tbl>
    <w:p w14:paraId="02EFD3FE" w14:textId="77777777" w:rsidR="00F76199" w:rsidRDefault="00F76199" w:rsidP="00AC007E">
      <w:r w:rsidRPr="009D6292">
        <w:t>The funding need</w:t>
      </w:r>
      <w:r>
        <w:t>s</w:t>
      </w:r>
      <w:r w:rsidRPr="009D6292">
        <w:t xml:space="preserve"> to be for Projects that restore or enhance the environment in a public space or for public benefit</w:t>
      </w:r>
      <w:r>
        <w:t>. Projects also need to benefit the community in the vicinity of the Hallam Rd Landfill.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7075"/>
      </w:tblGrid>
      <w:tr w:rsidR="00F76199" w:rsidRPr="009D6292" w14:paraId="063F98F7" w14:textId="77777777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46069" w14:textId="77777777" w:rsidR="00F76199" w:rsidRDefault="00F76199">
            <w:pPr>
              <w:pStyle w:val="BodyText"/>
              <w:rPr>
                <w:color w:val="BFBFBF" w:themeColor="background2" w:themeShade="BF"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Who else came?</w:t>
            </w:r>
            <w:r w:rsidRPr="0018693C">
              <w:rPr>
                <w:color w:val="BFBFBF" w:themeColor="background2" w:themeShade="BF"/>
                <w:lang w:val="en-AU"/>
              </w:rPr>
              <w:t xml:space="preserve"> </w:t>
            </w:r>
          </w:p>
          <w:p w14:paraId="5A071FB7" w14:textId="22A18255" w:rsidR="00F76199" w:rsidRPr="0055256E" w:rsidRDefault="00F76199" w:rsidP="008B4B02">
            <w:pPr>
              <w:pStyle w:val="BodyText"/>
              <w:rPr>
                <w:b/>
                <w:bCs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88DAA" w14:textId="77777777" w:rsidR="00F76199" w:rsidRPr="009D6292" w:rsidRDefault="00F76199">
            <w:pPr>
              <w:pStyle w:val="BodyText"/>
              <w:rPr>
                <w:lang w:val="en-AU"/>
              </w:rPr>
            </w:pPr>
          </w:p>
        </w:tc>
      </w:tr>
      <w:tr w:rsidR="00F76199" w:rsidRPr="009D6292" w14:paraId="3620ECAC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BE5EA" w14:textId="77777777" w:rsidR="00F76199" w:rsidRPr="0055256E" w:rsidRDefault="00F76199">
            <w:pPr>
              <w:pStyle w:val="BodyText"/>
              <w:rPr>
                <w:b/>
                <w:bCs/>
                <w:lang w:val="en-AU"/>
              </w:rPr>
            </w:pPr>
            <w:r w:rsidRPr="0055256E">
              <w:rPr>
                <w:b/>
                <w:bCs/>
                <w:lang w:val="en-AU"/>
              </w:rPr>
              <w:t>What is this community project about?</w:t>
            </w:r>
          </w:p>
          <w:p w14:paraId="1F1025F7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55256E">
              <w:rPr>
                <w:lang w:val="en-AU"/>
              </w:rPr>
              <w:t>(</w:t>
            </w:r>
            <w:r w:rsidRPr="0055256E">
              <w:rPr>
                <w:i/>
                <w:iCs/>
                <w:lang w:val="en-AU"/>
              </w:rPr>
              <w:t>this is to help those who weren’t here understand</w:t>
            </w:r>
            <w:r w:rsidRPr="0055256E">
              <w:rPr>
                <w:lang w:val="en-AU"/>
              </w:rPr>
              <w:t>)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D340B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Space to reach out for all generations to be mindful, relax, soothe anxiety. Younger generation need a safe space, empowered to make choices. Kids are in bubbles, including new incoming golf links development with massive population boom.</w:t>
            </w:r>
          </w:p>
          <w:p w14:paraId="4912767E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*Conversation tilted toward reclaiming part of Veolia land for a youth-centred business or engagement district.</w:t>
            </w:r>
          </w:p>
          <w:p w14:paraId="64589A36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*Or short-term idea = youth space or youth engagement, especially around the new golf links development. Possibly use $$ for consulting kids to design a space / plan activity.</w:t>
            </w:r>
          </w:p>
        </w:tc>
      </w:tr>
      <w:tr w:rsidR="00F76199" w:rsidRPr="009D6292" w14:paraId="388099D0" w14:textId="77777777">
        <w:trPr>
          <w:trHeight w:val="124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246145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Where will this happen?</w:t>
            </w:r>
            <w:r w:rsidRPr="009D6292">
              <w:rPr>
                <w:lang w:val="en-AU"/>
              </w:rPr>
              <w:t xml:space="preserve"> </w:t>
            </w:r>
          </w:p>
          <w:p w14:paraId="16B4654B" w14:textId="2911B12D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Add a location/street name/ area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9E9DD4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Veolia should hand land back to Council – after acquisition, create mindfulness and youth space. (Most Melbourne Parks used to be landfills)</w:t>
            </w:r>
          </w:p>
          <w:p w14:paraId="5D198E9A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The area that can’t be used as Veolia wished – should not pay for this land.</w:t>
            </w:r>
          </w:p>
        </w:tc>
      </w:tr>
      <w:tr w:rsidR="00F76199" w:rsidRPr="009D6292" w14:paraId="4E322852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99A1AC" w14:textId="77777777" w:rsidR="00F76199" w:rsidRPr="009D6292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How will this benefit the environment and community?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DC068B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Not offered by schools as safe, empowering space – schools need focus, youth need a voice</w:t>
            </w:r>
          </w:p>
          <w:p w14:paraId="2BF3F224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Improve the health after years of breathing unsafe air</w:t>
            </w:r>
          </w:p>
          <w:p w14:paraId="489D1B6E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Empower kids, healthier, reduce crime</w:t>
            </w:r>
          </w:p>
        </w:tc>
      </w:tr>
      <w:tr w:rsidR="00F76199" w:rsidRPr="009D6292" w14:paraId="6FEDBB43" w14:textId="77777777">
        <w:trPr>
          <w:trHeight w:val="132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41B810" w14:textId="77777777" w:rsidR="00F76199" w:rsidRDefault="00F76199">
            <w:pPr>
              <w:pStyle w:val="BodyText"/>
              <w:rPr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(which organisation) could deliver this project?</w:t>
            </w:r>
            <w:r w:rsidRPr="009D6292">
              <w:rPr>
                <w:lang w:val="en-AU"/>
              </w:rPr>
              <w:t xml:space="preserve"> </w:t>
            </w:r>
          </w:p>
          <w:p w14:paraId="753F3BB0" w14:textId="77777777" w:rsidR="00F76199" w:rsidRPr="0015289D" w:rsidRDefault="00F76199">
            <w:pPr>
              <w:pStyle w:val="BodyText"/>
              <w:rPr>
                <w:i/>
                <w:iCs/>
                <w:lang w:val="en-AU"/>
              </w:rPr>
            </w:pPr>
            <w:r w:rsidRPr="0015289D">
              <w:rPr>
                <w:i/>
                <w:iCs/>
                <w:lang w:val="en-AU"/>
              </w:rPr>
              <w:t>If you do not know, leave blank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E1D523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Casey Leaders Program</w:t>
            </w:r>
          </w:p>
          <w:p w14:paraId="13BA5F7B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Casey to community – get grants from Council for engagement projects and could collaborate on bringing young people or leading programs.</w:t>
            </w:r>
          </w:p>
        </w:tc>
      </w:tr>
      <w:tr w:rsidR="00F76199" w:rsidRPr="009D6292" w14:paraId="463CC9B9" w14:textId="77777777">
        <w:trPr>
          <w:trHeight w:val="147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D6F9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35E16B" w14:textId="77777777" w:rsidR="00F76199" w:rsidRDefault="00F76199">
            <w:pPr>
              <w:pStyle w:val="BodyText"/>
              <w:rPr>
                <w:i/>
                <w:iCs/>
                <w:color w:val="BFBFBF" w:themeColor="background2" w:themeShade="BF"/>
                <w:lang w:val="en-AU"/>
              </w:rPr>
            </w:pPr>
            <w:r w:rsidRPr="009D6292">
              <w:rPr>
                <w:b/>
                <w:bCs/>
                <w:lang w:val="en-AU"/>
              </w:rPr>
              <w:t>Who in the community can help develop this idea after today?</w:t>
            </w:r>
            <w:r w:rsidRPr="00F94BFD">
              <w:rPr>
                <w:i/>
                <w:iCs/>
                <w:color w:val="BFBFBF" w:themeColor="background2" w:themeShade="BF"/>
                <w:lang w:val="en-AU"/>
              </w:rPr>
              <w:t xml:space="preserve"> </w:t>
            </w:r>
          </w:p>
          <w:p w14:paraId="0897C917" w14:textId="03B096CD" w:rsidR="00F76199" w:rsidRPr="00F76199" w:rsidRDefault="00F76199">
            <w:pPr>
              <w:pStyle w:val="BodyText"/>
              <w:rPr>
                <w:color w:val="auto"/>
                <w:lang w:val="en-AU"/>
              </w:rPr>
            </w:pPr>
            <w:r w:rsidRPr="00960622">
              <w:rPr>
                <w:i/>
                <w:iCs/>
                <w:color w:val="auto"/>
                <w:lang w:val="en-AU"/>
              </w:rPr>
              <w:t>Add names &amp; contact details of people who might be able to help develop this idea.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0A3BEA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Kids/schools – empower youth to shape the space</w:t>
            </w:r>
          </w:p>
          <w:p w14:paraId="1DA96191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Casey to community</w:t>
            </w:r>
          </w:p>
          <w:p w14:paraId="0610BE30" w14:textId="77777777" w:rsidR="00F76199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City of Casey</w:t>
            </w:r>
          </w:p>
          <w:p w14:paraId="4B5CE7FE" w14:textId="77777777" w:rsidR="00F76199" w:rsidRPr="009D6292" w:rsidRDefault="00F76199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>Melbourne Water Owns adjacent land – collaboration or $$ match</w:t>
            </w:r>
          </w:p>
        </w:tc>
      </w:tr>
    </w:tbl>
    <w:p w14:paraId="3282CFE9" w14:textId="77777777" w:rsidR="002715FC" w:rsidRDefault="002715FC" w:rsidP="00F76199"/>
    <w:sectPr w:rsidR="002715FC" w:rsidSect="00A50047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851" w:right="851" w:bottom="851" w:left="851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C987F" w14:textId="77777777" w:rsidR="00D70C49" w:rsidRDefault="00D70C49" w:rsidP="00C37A29">
      <w:pPr>
        <w:spacing w:after="0"/>
      </w:pPr>
      <w:r>
        <w:separator/>
      </w:r>
    </w:p>
  </w:endnote>
  <w:endnote w:type="continuationSeparator" w:id="0">
    <w:p w14:paraId="004BEFA9" w14:textId="77777777" w:rsidR="00D70C49" w:rsidRDefault="00D70C49" w:rsidP="00C37A29">
      <w:pPr>
        <w:spacing w:after="0"/>
      </w:pPr>
      <w:r>
        <w:continuationSeparator/>
      </w:r>
    </w:p>
  </w:endnote>
  <w:endnote w:type="continuationNotice" w:id="1">
    <w:p w14:paraId="360B932E" w14:textId="77777777" w:rsidR="00D70C49" w:rsidRDefault="00D70C4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B72A8E-3295-4F43-A145-A266E22A70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D4D985EA-3D77-495B-9CD8-C306C9008C96}"/>
    <w:embedBold r:id="rId3" w:fontKey="{9EAE0FCB-3C33-4635-94FB-84BC00BBBDAF}"/>
    <w:embedItalic r:id="rId4" w:fontKey="{5D329609-F0C5-48A6-AB88-9BD1B84FA0EC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5" w:fontKey="{2E9DFEE0-2DBF-4981-86CC-5DA34B94D9CC}"/>
    <w:embedBold r:id="rId6" w:fontKey="{B2B7216C-6935-450E-A94C-C76059C9A2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7" w:fontKey="{2F8813BD-5427-41A1-8877-D8EBA2948A2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6CBE2" w14:textId="77777777" w:rsidR="00A50047" w:rsidRPr="00303FB1" w:rsidRDefault="00A50047" w:rsidP="00A50047">
    <w:pPr>
      <w:pStyle w:val="Footer"/>
    </w:pPr>
    <w:r w:rsidRPr="00303FB1">
      <w:rPr>
        <w:noProof/>
      </w:rPr>
      <w:drawing>
        <wp:anchor distT="0" distB="0" distL="114300" distR="114300" simplePos="0" relativeHeight="251658241" behindDoc="0" locked="0" layoutInCell="1" allowOverlap="1" wp14:anchorId="16C99A2E" wp14:editId="42CBAF22">
          <wp:simplePos x="0" y="0"/>
          <wp:positionH relativeFrom="margin">
            <wp:posOffset>5507990</wp:posOffset>
          </wp:positionH>
          <wp:positionV relativeFrom="margin">
            <wp:posOffset>9259655</wp:posOffset>
          </wp:positionV>
          <wp:extent cx="964800" cy="403200"/>
          <wp:effectExtent l="0" t="0" r="6985" b="0"/>
          <wp:wrapNone/>
          <wp:docPr id="574442354" name="Graphic 4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442354" name="Graphic 4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8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3FB1">
      <w:t xml:space="preserve">Page </w:t>
    </w:r>
    <w:r w:rsidRPr="00303FB1">
      <w:fldChar w:fldCharType="begin"/>
    </w:r>
    <w:r w:rsidRPr="00303FB1">
      <w:instrText>PAGE   \* MERGEFORMAT</w:instrText>
    </w:r>
    <w:r w:rsidRPr="00303FB1">
      <w:fldChar w:fldCharType="separate"/>
    </w:r>
    <w:r>
      <w:t>1</w:t>
    </w:r>
    <w:r w:rsidRPr="00303FB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50EF9" w14:textId="77777777" w:rsidR="00D70C49" w:rsidRDefault="00D70C49" w:rsidP="00C37A29">
      <w:pPr>
        <w:spacing w:after="0"/>
      </w:pPr>
      <w:r>
        <w:separator/>
      </w:r>
    </w:p>
  </w:footnote>
  <w:footnote w:type="continuationSeparator" w:id="0">
    <w:p w14:paraId="55E79059" w14:textId="77777777" w:rsidR="00D70C49" w:rsidRDefault="00D70C49" w:rsidP="00C37A29">
      <w:pPr>
        <w:spacing w:after="0"/>
      </w:pPr>
      <w:r>
        <w:continuationSeparator/>
      </w:r>
    </w:p>
  </w:footnote>
  <w:footnote w:type="continuationNotice" w:id="1">
    <w:p w14:paraId="330CD929" w14:textId="77777777" w:rsidR="00D70C49" w:rsidRDefault="00D70C4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1756" w14:textId="77777777" w:rsidR="00892448" w:rsidRDefault="007045F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A3F2641" wp14:editId="0E4B46E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96240"/>
              <wp:effectExtent l="0" t="0" r="16510" b="3810"/>
              <wp:wrapNone/>
              <wp:docPr id="1967053730" name="Text Box 2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DD28AF" w14:textId="77777777" w:rsidR="007045FE" w:rsidRPr="007045FE" w:rsidRDefault="007045FE" w:rsidP="007045F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7045F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3F26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 " style="position:absolute;margin-left:0;margin-top:0;width:36.2pt;height:31.2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" filled="f" stroked="f">
              <v:textbox style="mso-fit-shape-to-text:t" inset="0,15pt,0,0">
                <w:txbxContent>
                  <w:p w14:paraId="3CDD28AF" w14:textId="77777777" w:rsidR="007045FE" w:rsidRPr="007045FE" w:rsidRDefault="007045FE" w:rsidP="007045F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7045F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D2690" w14:textId="77777777" w:rsidR="00892448" w:rsidRDefault="007045F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497BCCD" wp14:editId="64D87793">
              <wp:simplePos x="54864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96240"/>
              <wp:effectExtent l="0" t="0" r="16510" b="3810"/>
              <wp:wrapNone/>
              <wp:docPr id="474654084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E55C54" w14:textId="77777777" w:rsidR="007045FE" w:rsidRPr="007045FE" w:rsidRDefault="007045FE" w:rsidP="007045F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7045F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97BCC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 " style="position:absolute;margin-left:0;margin-top:0;width:36.2pt;height:31.2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" filled="f" stroked="f">
              <v:textbox style="mso-fit-shape-to-text:t" inset="0,15pt,0,0">
                <w:txbxContent>
                  <w:p w14:paraId="2DE55C54" w14:textId="77777777" w:rsidR="007045FE" w:rsidRPr="007045FE" w:rsidRDefault="007045FE" w:rsidP="007045F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7045F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6FFFA" w14:textId="77777777" w:rsidR="005E1F48" w:rsidRDefault="007045FE" w:rsidP="005E1F48">
    <w:pPr>
      <w:pStyle w:val="Subtitle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E49438C" wp14:editId="364B31B9">
              <wp:simplePos x="54864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96240"/>
              <wp:effectExtent l="0" t="0" r="16510" b="3810"/>
              <wp:wrapNone/>
              <wp:docPr id="19842759" name="Text Box 1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EBAF6B" w14:textId="77777777" w:rsidR="007045FE" w:rsidRPr="007045FE" w:rsidRDefault="007045FE" w:rsidP="007045F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7045F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4943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 " style="position:absolute;margin-left:0;margin-top:0;width:36.2pt;height:31.2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" filled="f" stroked="f">
              <v:textbox style="mso-fit-shape-to-text:t" inset="0,15pt,0,0">
                <w:txbxContent>
                  <w:p w14:paraId="37EBAF6B" w14:textId="77777777" w:rsidR="007045FE" w:rsidRPr="007045FE" w:rsidRDefault="007045FE" w:rsidP="007045F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7045F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7E6E2F3" w14:textId="1DBD4891" w:rsidR="000E64DA" w:rsidRPr="004A25B8" w:rsidRDefault="000E64DA" w:rsidP="005E1F48">
    <w:pPr>
      <w:pStyle w:val="Subtitle"/>
      <w:rPr>
        <w:color w:val="auto"/>
      </w:rPr>
    </w:pPr>
    <w:r w:rsidRPr="00594774">
      <w:rPr>
        <w:noProof/>
      </w:rPr>
      <w:drawing>
        <wp:anchor distT="0" distB="0" distL="114300" distR="114300" simplePos="0" relativeHeight="251658240" behindDoc="0" locked="1" layoutInCell="1" allowOverlap="1" wp14:anchorId="30E01963" wp14:editId="28146949">
          <wp:simplePos x="0" y="0"/>
          <wp:positionH relativeFrom="margin">
            <wp:align>right</wp:align>
          </wp:positionH>
          <wp:positionV relativeFrom="page">
            <wp:posOffset>489585</wp:posOffset>
          </wp:positionV>
          <wp:extent cx="1519200" cy="637200"/>
          <wp:effectExtent l="0" t="0" r="5080" b="0"/>
          <wp:wrapNone/>
          <wp:docPr id="95701145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01145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0484" w:rsidRPr="004A25B8">
      <w:rPr>
        <w:color w:val="auto"/>
      </w:rPr>
      <w:t>Even</w:t>
    </w:r>
    <w:r w:rsidR="000C1BAC" w:rsidRPr="004A25B8">
      <w:rPr>
        <w:color w:val="auto"/>
      </w:rPr>
      <w:t>t</w:t>
    </w:r>
    <w:r w:rsidR="00E30484" w:rsidRPr="004A25B8">
      <w:rPr>
        <w:color w:val="auto"/>
      </w:rPr>
      <w:t xml:space="preserve">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2735F"/>
    <w:multiLevelType w:val="multilevel"/>
    <w:tmpl w:val="20B4D9F2"/>
    <w:styleLink w:val="ListHeadings"/>
    <w:lvl w:ilvl="0">
      <w:start w:val="1"/>
      <w:numFmt w:val="decimal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AF33E35"/>
    <w:multiLevelType w:val="multilevel"/>
    <w:tmpl w:val="DD046EF0"/>
    <w:numStyleLink w:val="LetteredList"/>
  </w:abstractNum>
  <w:abstractNum w:abstractNumId="2" w15:restartNumberingAfterBreak="0">
    <w:nsid w:val="0D5A5E93"/>
    <w:multiLevelType w:val="multilevel"/>
    <w:tmpl w:val="1646C884"/>
    <w:numStyleLink w:val="Bullets"/>
  </w:abstractNum>
  <w:abstractNum w:abstractNumId="3" w15:restartNumberingAfterBreak="0">
    <w:nsid w:val="0F6F37EA"/>
    <w:multiLevelType w:val="multilevel"/>
    <w:tmpl w:val="AF166534"/>
    <w:styleLink w:val="Numbering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4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9F74A10"/>
    <w:multiLevelType w:val="hybridMultilevel"/>
    <w:tmpl w:val="B82889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A6002"/>
    <w:multiLevelType w:val="hybridMultilevel"/>
    <w:tmpl w:val="EF72AA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F35671"/>
    <w:multiLevelType w:val="hybridMultilevel"/>
    <w:tmpl w:val="DD94F5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D6ED3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9" w15:restartNumberingAfterBreak="0">
    <w:nsid w:val="334C1887"/>
    <w:multiLevelType w:val="hybridMultilevel"/>
    <w:tmpl w:val="693A71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BB0C05"/>
    <w:multiLevelType w:val="hybridMultilevel"/>
    <w:tmpl w:val="9124B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70F59"/>
    <w:multiLevelType w:val="hybridMultilevel"/>
    <w:tmpl w:val="17740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BB1A2A"/>
    <w:multiLevelType w:val="multilevel"/>
    <w:tmpl w:val="AF166534"/>
    <w:numStyleLink w:val="Numbering"/>
  </w:abstractNum>
  <w:abstractNum w:abstractNumId="13" w15:restartNumberingAfterBreak="0">
    <w:nsid w:val="4F7F00B6"/>
    <w:multiLevelType w:val="hybridMultilevel"/>
    <w:tmpl w:val="F96A22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40AF3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5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16" w15:restartNumberingAfterBreak="0">
    <w:nsid w:val="65122415"/>
    <w:multiLevelType w:val="multilevel"/>
    <w:tmpl w:val="D53E43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72077C2"/>
    <w:multiLevelType w:val="hybridMultilevel"/>
    <w:tmpl w:val="97FC1CE0"/>
    <w:lvl w:ilvl="0" w:tplc="10D62B1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C40B35"/>
    <w:multiLevelType w:val="hybridMultilevel"/>
    <w:tmpl w:val="D606294A"/>
    <w:lvl w:ilvl="0" w:tplc="9FB6A7F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03418277">
    <w:abstractNumId w:val="15"/>
  </w:num>
  <w:num w:numId="2" w16cid:durableId="846598071">
    <w:abstractNumId w:val="3"/>
  </w:num>
  <w:num w:numId="3" w16cid:durableId="659580476">
    <w:abstractNumId w:val="0"/>
  </w:num>
  <w:num w:numId="4" w16cid:durableId="2036539326">
    <w:abstractNumId w:val="2"/>
  </w:num>
  <w:num w:numId="5" w16cid:durableId="444039133">
    <w:abstractNumId w:val="4"/>
  </w:num>
  <w:num w:numId="6" w16cid:durableId="1137259616">
    <w:abstractNumId w:val="1"/>
  </w:num>
  <w:num w:numId="7" w16cid:durableId="1232807673">
    <w:abstractNumId w:val="8"/>
  </w:num>
  <w:num w:numId="8" w16cid:durableId="474488205">
    <w:abstractNumId w:val="12"/>
  </w:num>
  <w:num w:numId="9" w16cid:durableId="1026567272">
    <w:abstractNumId w:val="14"/>
  </w:num>
  <w:num w:numId="10" w16cid:durableId="1360938251">
    <w:abstractNumId w:val="17"/>
  </w:num>
  <w:num w:numId="11" w16cid:durableId="1877044152">
    <w:abstractNumId w:val="9"/>
  </w:num>
  <w:num w:numId="12" w16cid:durableId="2102987937">
    <w:abstractNumId w:val="6"/>
  </w:num>
  <w:num w:numId="13" w16cid:durableId="868682230">
    <w:abstractNumId w:val="16"/>
  </w:num>
  <w:num w:numId="14" w16cid:durableId="2136556449">
    <w:abstractNumId w:val="7"/>
  </w:num>
  <w:num w:numId="15" w16cid:durableId="153574771">
    <w:abstractNumId w:val="18"/>
  </w:num>
  <w:num w:numId="16" w16cid:durableId="1766340589">
    <w:abstractNumId w:val="11"/>
  </w:num>
  <w:num w:numId="17" w16cid:durableId="675763883">
    <w:abstractNumId w:val="10"/>
  </w:num>
  <w:num w:numId="18" w16cid:durableId="2107536106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484"/>
    <w:rsid w:val="00000116"/>
    <w:rsid w:val="00000756"/>
    <w:rsid w:val="000025F1"/>
    <w:rsid w:val="00004EA9"/>
    <w:rsid w:val="000061DA"/>
    <w:rsid w:val="00010875"/>
    <w:rsid w:val="00011029"/>
    <w:rsid w:val="00012453"/>
    <w:rsid w:val="000125E5"/>
    <w:rsid w:val="0001415B"/>
    <w:rsid w:val="0001569C"/>
    <w:rsid w:val="00015A21"/>
    <w:rsid w:val="000178CF"/>
    <w:rsid w:val="00022EAD"/>
    <w:rsid w:val="00023A8D"/>
    <w:rsid w:val="00026826"/>
    <w:rsid w:val="00027BAB"/>
    <w:rsid w:val="000300AF"/>
    <w:rsid w:val="00043814"/>
    <w:rsid w:val="00054B28"/>
    <w:rsid w:val="0006556C"/>
    <w:rsid w:val="00065B73"/>
    <w:rsid w:val="0007158F"/>
    <w:rsid w:val="000724AE"/>
    <w:rsid w:val="000763C0"/>
    <w:rsid w:val="00076EE9"/>
    <w:rsid w:val="0008037D"/>
    <w:rsid w:val="0008240E"/>
    <w:rsid w:val="00083347"/>
    <w:rsid w:val="00085584"/>
    <w:rsid w:val="00086C8F"/>
    <w:rsid w:val="00086D33"/>
    <w:rsid w:val="00090DCE"/>
    <w:rsid w:val="00091447"/>
    <w:rsid w:val="000A0499"/>
    <w:rsid w:val="000A18B1"/>
    <w:rsid w:val="000A18E0"/>
    <w:rsid w:val="000A19DF"/>
    <w:rsid w:val="000A2235"/>
    <w:rsid w:val="000A4AA4"/>
    <w:rsid w:val="000A6026"/>
    <w:rsid w:val="000A6F5C"/>
    <w:rsid w:val="000A7D3C"/>
    <w:rsid w:val="000B2206"/>
    <w:rsid w:val="000B2DD5"/>
    <w:rsid w:val="000B497F"/>
    <w:rsid w:val="000B5BBF"/>
    <w:rsid w:val="000B79F8"/>
    <w:rsid w:val="000C0FB8"/>
    <w:rsid w:val="000C1BAC"/>
    <w:rsid w:val="000C69AD"/>
    <w:rsid w:val="000C6BDC"/>
    <w:rsid w:val="000C7B57"/>
    <w:rsid w:val="000D6AFD"/>
    <w:rsid w:val="000D70E4"/>
    <w:rsid w:val="000D7EE8"/>
    <w:rsid w:val="000E24C1"/>
    <w:rsid w:val="000E29F5"/>
    <w:rsid w:val="000E64DA"/>
    <w:rsid w:val="000F05E3"/>
    <w:rsid w:val="000F1445"/>
    <w:rsid w:val="000F23AB"/>
    <w:rsid w:val="000F34A3"/>
    <w:rsid w:val="000F355C"/>
    <w:rsid w:val="000F7A7D"/>
    <w:rsid w:val="000F7AC0"/>
    <w:rsid w:val="000F7CA8"/>
    <w:rsid w:val="00102733"/>
    <w:rsid w:val="00112420"/>
    <w:rsid w:val="00112E8F"/>
    <w:rsid w:val="00115546"/>
    <w:rsid w:val="00122551"/>
    <w:rsid w:val="00123519"/>
    <w:rsid w:val="001266BA"/>
    <w:rsid w:val="001268BC"/>
    <w:rsid w:val="00126C28"/>
    <w:rsid w:val="00127A1B"/>
    <w:rsid w:val="0013421C"/>
    <w:rsid w:val="00141B73"/>
    <w:rsid w:val="00141C61"/>
    <w:rsid w:val="001427D5"/>
    <w:rsid w:val="00150D9A"/>
    <w:rsid w:val="0015165C"/>
    <w:rsid w:val="001521C7"/>
    <w:rsid w:val="00154944"/>
    <w:rsid w:val="00155360"/>
    <w:rsid w:val="00156020"/>
    <w:rsid w:val="00157250"/>
    <w:rsid w:val="001621D4"/>
    <w:rsid w:val="00162672"/>
    <w:rsid w:val="00162E26"/>
    <w:rsid w:val="0016367F"/>
    <w:rsid w:val="001661F9"/>
    <w:rsid w:val="0016778D"/>
    <w:rsid w:val="00167D9B"/>
    <w:rsid w:val="00173EBB"/>
    <w:rsid w:val="00174651"/>
    <w:rsid w:val="00174686"/>
    <w:rsid w:val="001801E3"/>
    <w:rsid w:val="00185D0C"/>
    <w:rsid w:val="001869E7"/>
    <w:rsid w:val="001875D8"/>
    <w:rsid w:val="00192381"/>
    <w:rsid w:val="001929ED"/>
    <w:rsid w:val="001959C4"/>
    <w:rsid w:val="001A05BC"/>
    <w:rsid w:val="001A0D77"/>
    <w:rsid w:val="001A0E2F"/>
    <w:rsid w:val="001A42AB"/>
    <w:rsid w:val="001A4C32"/>
    <w:rsid w:val="001A69E8"/>
    <w:rsid w:val="001A6FED"/>
    <w:rsid w:val="001B71E1"/>
    <w:rsid w:val="001C0140"/>
    <w:rsid w:val="001C03DD"/>
    <w:rsid w:val="001C07EC"/>
    <w:rsid w:val="001C3D4B"/>
    <w:rsid w:val="001C4D0A"/>
    <w:rsid w:val="001C67C3"/>
    <w:rsid w:val="001C6BC2"/>
    <w:rsid w:val="001C77DC"/>
    <w:rsid w:val="001C7835"/>
    <w:rsid w:val="001D29DC"/>
    <w:rsid w:val="001D6C73"/>
    <w:rsid w:val="001E0083"/>
    <w:rsid w:val="001E1F49"/>
    <w:rsid w:val="001E230E"/>
    <w:rsid w:val="001E4C19"/>
    <w:rsid w:val="001F046F"/>
    <w:rsid w:val="001F0BCD"/>
    <w:rsid w:val="001F13C1"/>
    <w:rsid w:val="001F18F9"/>
    <w:rsid w:val="001F35F0"/>
    <w:rsid w:val="001F4425"/>
    <w:rsid w:val="001F446D"/>
    <w:rsid w:val="001F4EF3"/>
    <w:rsid w:val="001F5F7A"/>
    <w:rsid w:val="001F6314"/>
    <w:rsid w:val="001F640A"/>
    <w:rsid w:val="001F7C1A"/>
    <w:rsid w:val="00201A45"/>
    <w:rsid w:val="00201B1F"/>
    <w:rsid w:val="00202D8A"/>
    <w:rsid w:val="002059C3"/>
    <w:rsid w:val="002068CA"/>
    <w:rsid w:val="00206C36"/>
    <w:rsid w:val="00211877"/>
    <w:rsid w:val="00211A14"/>
    <w:rsid w:val="00217A69"/>
    <w:rsid w:val="00217AB7"/>
    <w:rsid w:val="00221AB7"/>
    <w:rsid w:val="00223F5B"/>
    <w:rsid w:val="00225A2B"/>
    <w:rsid w:val="00232D1B"/>
    <w:rsid w:val="0023649D"/>
    <w:rsid w:val="00237716"/>
    <w:rsid w:val="00240B7B"/>
    <w:rsid w:val="002420CF"/>
    <w:rsid w:val="00242616"/>
    <w:rsid w:val="0024303D"/>
    <w:rsid w:val="002437A7"/>
    <w:rsid w:val="00246435"/>
    <w:rsid w:val="002464B7"/>
    <w:rsid w:val="00246BCF"/>
    <w:rsid w:val="00250651"/>
    <w:rsid w:val="00252271"/>
    <w:rsid w:val="00253299"/>
    <w:rsid w:val="0025578B"/>
    <w:rsid w:val="0025580F"/>
    <w:rsid w:val="00261229"/>
    <w:rsid w:val="002679A4"/>
    <w:rsid w:val="0027082A"/>
    <w:rsid w:val="00270834"/>
    <w:rsid w:val="002715FC"/>
    <w:rsid w:val="0027461A"/>
    <w:rsid w:val="002762BC"/>
    <w:rsid w:val="00277C03"/>
    <w:rsid w:val="002807B7"/>
    <w:rsid w:val="002814E6"/>
    <w:rsid w:val="00283D8E"/>
    <w:rsid w:val="00284662"/>
    <w:rsid w:val="00286B20"/>
    <w:rsid w:val="00292CC9"/>
    <w:rsid w:val="0029356E"/>
    <w:rsid w:val="002965C0"/>
    <w:rsid w:val="002A0203"/>
    <w:rsid w:val="002A19E5"/>
    <w:rsid w:val="002A1A70"/>
    <w:rsid w:val="002A1BC6"/>
    <w:rsid w:val="002A2D8D"/>
    <w:rsid w:val="002A4C54"/>
    <w:rsid w:val="002B3D36"/>
    <w:rsid w:val="002B4FD3"/>
    <w:rsid w:val="002B5B65"/>
    <w:rsid w:val="002B6EAC"/>
    <w:rsid w:val="002C1228"/>
    <w:rsid w:val="002C37C5"/>
    <w:rsid w:val="002C398A"/>
    <w:rsid w:val="002E04BD"/>
    <w:rsid w:val="002E0710"/>
    <w:rsid w:val="002E0AF1"/>
    <w:rsid w:val="002E0EDA"/>
    <w:rsid w:val="002E2130"/>
    <w:rsid w:val="002E24E4"/>
    <w:rsid w:val="002E54DE"/>
    <w:rsid w:val="002E7943"/>
    <w:rsid w:val="002F09C2"/>
    <w:rsid w:val="002F10C2"/>
    <w:rsid w:val="002F20EE"/>
    <w:rsid w:val="002F384B"/>
    <w:rsid w:val="002F66D5"/>
    <w:rsid w:val="002F68F3"/>
    <w:rsid w:val="00300356"/>
    <w:rsid w:val="003025B8"/>
    <w:rsid w:val="00303FB1"/>
    <w:rsid w:val="00304C2D"/>
    <w:rsid w:val="00305171"/>
    <w:rsid w:val="00305DB8"/>
    <w:rsid w:val="00311C40"/>
    <w:rsid w:val="003175E8"/>
    <w:rsid w:val="00320797"/>
    <w:rsid w:val="003227B7"/>
    <w:rsid w:val="0032331C"/>
    <w:rsid w:val="00324044"/>
    <w:rsid w:val="00326644"/>
    <w:rsid w:val="00333DE2"/>
    <w:rsid w:val="00335413"/>
    <w:rsid w:val="00335FEC"/>
    <w:rsid w:val="00336CE8"/>
    <w:rsid w:val="00336EBA"/>
    <w:rsid w:val="003437D9"/>
    <w:rsid w:val="0034680A"/>
    <w:rsid w:val="00347706"/>
    <w:rsid w:val="00350FAF"/>
    <w:rsid w:val="003517ED"/>
    <w:rsid w:val="00353129"/>
    <w:rsid w:val="00356CAB"/>
    <w:rsid w:val="00363FF8"/>
    <w:rsid w:val="00364ECA"/>
    <w:rsid w:val="003677D0"/>
    <w:rsid w:val="00367CC4"/>
    <w:rsid w:val="00370D45"/>
    <w:rsid w:val="0037282E"/>
    <w:rsid w:val="00374847"/>
    <w:rsid w:val="00374FD8"/>
    <w:rsid w:val="00376035"/>
    <w:rsid w:val="00376514"/>
    <w:rsid w:val="0037721D"/>
    <w:rsid w:val="00380D3F"/>
    <w:rsid w:val="0038102A"/>
    <w:rsid w:val="0038150A"/>
    <w:rsid w:val="00381C7D"/>
    <w:rsid w:val="00382CF6"/>
    <w:rsid w:val="003832F0"/>
    <w:rsid w:val="0038694E"/>
    <w:rsid w:val="00390EAA"/>
    <w:rsid w:val="00397E32"/>
    <w:rsid w:val="003A3866"/>
    <w:rsid w:val="003A48BB"/>
    <w:rsid w:val="003A6456"/>
    <w:rsid w:val="003A7B60"/>
    <w:rsid w:val="003B0A37"/>
    <w:rsid w:val="003B1129"/>
    <w:rsid w:val="003B2A08"/>
    <w:rsid w:val="003B6A1C"/>
    <w:rsid w:val="003C40B6"/>
    <w:rsid w:val="003C7D34"/>
    <w:rsid w:val="003D0D73"/>
    <w:rsid w:val="003D11F7"/>
    <w:rsid w:val="003D23A3"/>
    <w:rsid w:val="003D3377"/>
    <w:rsid w:val="003D3729"/>
    <w:rsid w:val="003D5856"/>
    <w:rsid w:val="003D708F"/>
    <w:rsid w:val="003E3D07"/>
    <w:rsid w:val="003E3F70"/>
    <w:rsid w:val="003E441C"/>
    <w:rsid w:val="003E483B"/>
    <w:rsid w:val="003E5CB8"/>
    <w:rsid w:val="003F3D15"/>
    <w:rsid w:val="003F4086"/>
    <w:rsid w:val="003F5709"/>
    <w:rsid w:val="003F6521"/>
    <w:rsid w:val="0040148D"/>
    <w:rsid w:val="00402E8B"/>
    <w:rsid w:val="00404E4F"/>
    <w:rsid w:val="00406123"/>
    <w:rsid w:val="004068BE"/>
    <w:rsid w:val="00406C3A"/>
    <w:rsid w:val="004133D6"/>
    <w:rsid w:val="004139BF"/>
    <w:rsid w:val="00416659"/>
    <w:rsid w:val="0041673A"/>
    <w:rsid w:val="00416855"/>
    <w:rsid w:val="0041687E"/>
    <w:rsid w:val="00420F38"/>
    <w:rsid w:val="0042339A"/>
    <w:rsid w:val="0042508F"/>
    <w:rsid w:val="00425EF5"/>
    <w:rsid w:val="00425F85"/>
    <w:rsid w:val="00427319"/>
    <w:rsid w:val="004354BB"/>
    <w:rsid w:val="00435B83"/>
    <w:rsid w:val="00442847"/>
    <w:rsid w:val="00450BC9"/>
    <w:rsid w:val="00451FB6"/>
    <w:rsid w:val="004523E4"/>
    <w:rsid w:val="004539B2"/>
    <w:rsid w:val="00453D8D"/>
    <w:rsid w:val="00457A2B"/>
    <w:rsid w:val="00461E69"/>
    <w:rsid w:val="00462837"/>
    <w:rsid w:val="004628C5"/>
    <w:rsid w:val="004635FD"/>
    <w:rsid w:val="00465B65"/>
    <w:rsid w:val="004679B6"/>
    <w:rsid w:val="00467DDF"/>
    <w:rsid w:val="004705F8"/>
    <w:rsid w:val="00472785"/>
    <w:rsid w:val="00484FA8"/>
    <w:rsid w:val="0048517D"/>
    <w:rsid w:val="004851AC"/>
    <w:rsid w:val="00490857"/>
    <w:rsid w:val="00491F86"/>
    <w:rsid w:val="00493D13"/>
    <w:rsid w:val="004968A3"/>
    <w:rsid w:val="004A25B8"/>
    <w:rsid w:val="004A2F0A"/>
    <w:rsid w:val="004A4690"/>
    <w:rsid w:val="004A7973"/>
    <w:rsid w:val="004B609E"/>
    <w:rsid w:val="004B65E3"/>
    <w:rsid w:val="004B709E"/>
    <w:rsid w:val="004B76F6"/>
    <w:rsid w:val="004B7903"/>
    <w:rsid w:val="004C4D32"/>
    <w:rsid w:val="004C5D61"/>
    <w:rsid w:val="004D0322"/>
    <w:rsid w:val="004D2BC1"/>
    <w:rsid w:val="004D2DDA"/>
    <w:rsid w:val="004D32CF"/>
    <w:rsid w:val="004D402C"/>
    <w:rsid w:val="004D4792"/>
    <w:rsid w:val="004D51B4"/>
    <w:rsid w:val="004D554A"/>
    <w:rsid w:val="004D5E6E"/>
    <w:rsid w:val="004E067A"/>
    <w:rsid w:val="004E0833"/>
    <w:rsid w:val="004E28C6"/>
    <w:rsid w:val="004E63E3"/>
    <w:rsid w:val="004F0C70"/>
    <w:rsid w:val="004F138F"/>
    <w:rsid w:val="004F315F"/>
    <w:rsid w:val="004F72AA"/>
    <w:rsid w:val="00500C61"/>
    <w:rsid w:val="00502144"/>
    <w:rsid w:val="00503A72"/>
    <w:rsid w:val="0050670B"/>
    <w:rsid w:val="00507D22"/>
    <w:rsid w:val="00510D22"/>
    <w:rsid w:val="005115DB"/>
    <w:rsid w:val="005121FE"/>
    <w:rsid w:val="00512244"/>
    <w:rsid w:val="005141E8"/>
    <w:rsid w:val="00514670"/>
    <w:rsid w:val="00515CA0"/>
    <w:rsid w:val="00516AEF"/>
    <w:rsid w:val="005209D3"/>
    <w:rsid w:val="00524AFD"/>
    <w:rsid w:val="00525144"/>
    <w:rsid w:val="00533A07"/>
    <w:rsid w:val="00534D4F"/>
    <w:rsid w:val="00536058"/>
    <w:rsid w:val="00540D7E"/>
    <w:rsid w:val="00545BBF"/>
    <w:rsid w:val="00550C99"/>
    <w:rsid w:val="00551567"/>
    <w:rsid w:val="00551D62"/>
    <w:rsid w:val="00553029"/>
    <w:rsid w:val="00553413"/>
    <w:rsid w:val="00554409"/>
    <w:rsid w:val="005549BA"/>
    <w:rsid w:val="00556EFA"/>
    <w:rsid w:val="00557319"/>
    <w:rsid w:val="00560BEC"/>
    <w:rsid w:val="00567B80"/>
    <w:rsid w:val="00567D0F"/>
    <w:rsid w:val="005719B5"/>
    <w:rsid w:val="0057508B"/>
    <w:rsid w:val="00575BA1"/>
    <w:rsid w:val="00576FB4"/>
    <w:rsid w:val="00577E2E"/>
    <w:rsid w:val="0058266B"/>
    <w:rsid w:val="0058369E"/>
    <w:rsid w:val="00591A6A"/>
    <w:rsid w:val="00593314"/>
    <w:rsid w:val="00594496"/>
    <w:rsid w:val="00594590"/>
    <w:rsid w:val="00594774"/>
    <w:rsid w:val="00596024"/>
    <w:rsid w:val="005A2197"/>
    <w:rsid w:val="005A2C28"/>
    <w:rsid w:val="005A3467"/>
    <w:rsid w:val="005A6ED4"/>
    <w:rsid w:val="005A700A"/>
    <w:rsid w:val="005B0A1B"/>
    <w:rsid w:val="005B14A0"/>
    <w:rsid w:val="005B3084"/>
    <w:rsid w:val="005B456A"/>
    <w:rsid w:val="005B5D81"/>
    <w:rsid w:val="005B76BC"/>
    <w:rsid w:val="005C4094"/>
    <w:rsid w:val="005C6618"/>
    <w:rsid w:val="005C6655"/>
    <w:rsid w:val="005D0933"/>
    <w:rsid w:val="005D15A6"/>
    <w:rsid w:val="005D3236"/>
    <w:rsid w:val="005D5A71"/>
    <w:rsid w:val="005E06DC"/>
    <w:rsid w:val="005E19CD"/>
    <w:rsid w:val="005E1F48"/>
    <w:rsid w:val="005F1832"/>
    <w:rsid w:val="005F26EF"/>
    <w:rsid w:val="005F7030"/>
    <w:rsid w:val="0060000D"/>
    <w:rsid w:val="00602C13"/>
    <w:rsid w:val="00603FD5"/>
    <w:rsid w:val="00605670"/>
    <w:rsid w:val="00606484"/>
    <w:rsid w:val="006067F2"/>
    <w:rsid w:val="0061191E"/>
    <w:rsid w:val="00611F34"/>
    <w:rsid w:val="00612C68"/>
    <w:rsid w:val="00615541"/>
    <w:rsid w:val="00616DC8"/>
    <w:rsid w:val="00620502"/>
    <w:rsid w:val="00622821"/>
    <w:rsid w:val="00624C5E"/>
    <w:rsid w:val="006263CC"/>
    <w:rsid w:val="00626ADB"/>
    <w:rsid w:val="00631670"/>
    <w:rsid w:val="00631C8A"/>
    <w:rsid w:val="00632662"/>
    <w:rsid w:val="00632D04"/>
    <w:rsid w:val="0063480A"/>
    <w:rsid w:val="0063524C"/>
    <w:rsid w:val="0063542A"/>
    <w:rsid w:val="00636294"/>
    <w:rsid w:val="0063650C"/>
    <w:rsid w:val="006415DE"/>
    <w:rsid w:val="00642B84"/>
    <w:rsid w:val="00642BAC"/>
    <w:rsid w:val="00642EFE"/>
    <w:rsid w:val="00645918"/>
    <w:rsid w:val="00646F10"/>
    <w:rsid w:val="0064742A"/>
    <w:rsid w:val="00651FC2"/>
    <w:rsid w:val="00653EB9"/>
    <w:rsid w:val="006574FA"/>
    <w:rsid w:val="00660739"/>
    <w:rsid w:val="00663F34"/>
    <w:rsid w:val="006700B4"/>
    <w:rsid w:val="0067014A"/>
    <w:rsid w:val="00670AE2"/>
    <w:rsid w:val="0067418C"/>
    <w:rsid w:val="006749CA"/>
    <w:rsid w:val="00676190"/>
    <w:rsid w:val="00677A5B"/>
    <w:rsid w:val="00684F04"/>
    <w:rsid w:val="00685BB9"/>
    <w:rsid w:val="0068724F"/>
    <w:rsid w:val="00693358"/>
    <w:rsid w:val="00695195"/>
    <w:rsid w:val="00695FA7"/>
    <w:rsid w:val="006965DA"/>
    <w:rsid w:val="006A1DEF"/>
    <w:rsid w:val="006A52E7"/>
    <w:rsid w:val="006A72A8"/>
    <w:rsid w:val="006A7616"/>
    <w:rsid w:val="006A7649"/>
    <w:rsid w:val="006B1464"/>
    <w:rsid w:val="006B1715"/>
    <w:rsid w:val="006B26A8"/>
    <w:rsid w:val="006B27EF"/>
    <w:rsid w:val="006B357D"/>
    <w:rsid w:val="006B5DA6"/>
    <w:rsid w:val="006B5F65"/>
    <w:rsid w:val="006C1829"/>
    <w:rsid w:val="006C3918"/>
    <w:rsid w:val="006C4AF4"/>
    <w:rsid w:val="006D1420"/>
    <w:rsid w:val="006D3B8A"/>
    <w:rsid w:val="006D3F2F"/>
    <w:rsid w:val="006D661C"/>
    <w:rsid w:val="006D75C3"/>
    <w:rsid w:val="006E3536"/>
    <w:rsid w:val="006E5808"/>
    <w:rsid w:val="006E5B77"/>
    <w:rsid w:val="006F08BB"/>
    <w:rsid w:val="006F6D0B"/>
    <w:rsid w:val="006F740C"/>
    <w:rsid w:val="006F7962"/>
    <w:rsid w:val="007006CD"/>
    <w:rsid w:val="0070198D"/>
    <w:rsid w:val="0070342B"/>
    <w:rsid w:val="007043E5"/>
    <w:rsid w:val="007045FE"/>
    <w:rsid w:val="007050C8"/>
    <w:rsid w:val="00705959"/>
    <w:rsid w:val="00705F09"/>
    <w:rsid w:val="00707778"/>
    <w:rsid w:val="007104BF"/>
    <w:rsid w:val="00712501"/>
    <w:rsid w:val="00714488"/>
    <w:rsid w:val="00714F82"/>
    <w:rsid w:val="00714F94"/>
    <w:rsid w:val="0071585D"/>
    <w:rsid w:val="00715A5E"/>
    <w:rsid w:val="00716B1F"/>
    <w:rsid w:val="00720A5E"/>
    <w:rsid w:val="007219A1"/>
    <w:rsid w:val="0072280E"/>
    <w:rsid w:val="0072297B"/>
    <w:rsid w:val="00724730"/>
    <w:rsid w:val="00724E23"/>
    <w:rsid w:val="007254A7"/>
    <w:rsid w:val="00725D40"/>
    <w:rsid w:val="0073149C"/>
    <w:rsid w:val="00732678"/>
    <w:rsid w:val="00733CE2"/>
    <w:rsid w:val="00735B5E"/>
    <w:rsid w:val="0073600C"/>
    <w:rsid w:val="0073724C"/>
    <w:rsid w:val="007442E6"/>
    <w:rsid w:val="00751F69"/>
    <w:rsid w:val="00754023"/>
    <w:rsid w:val="007540B1"/>
    <w:rsid w:val="00755EBE"/>
    <w:rsid w:val="0076000B"/>
    <w:rsid w:val="00761B06"/>
    <w:rsid w:val="00764392"/>
    <w:rsid w:val="0077097E"/>
    <w:rsid w:val="00770C3A"/>
    <w:rsid w:val="00770EA2"/>
    <w:rsid w:val="0077186E"/>
    <w:rsid w:val="007750F7"/>
    <w:rsid w:val="00780FF3"/>
    <w:rsid w:val="007810F8"/>
    <w:rsid w:val="00781675"/>
    <w:rsid w:val="00783BB9"/>
    <w:rsid w:val="00790C83"/>
    <w:rsid w:val="00791BC8"/>
    <w:rsid w:val="007932E9"/>
    <w:rsid w:val="00796E37"/>
    <w:rsid w:val="0079735A"/>
    <w:rsid w:val="007978E3"/>
    <w:rsid w:val="007A0363"/>
    <w:rsid w:val="007A05E3"/>
    <w:rsid w:val="007A10F7"/>
    <w:rsid w:val="007B117C"/>
    <w:rsid w:val="007B1CA2"/>
    <w:rsid w:val="007B2684"/>
    <w:rsid w:val="007B3387"/>
    <w:rsid w:val="007B3F31"/>
    <w:rsid w:val="007B5386"/>
    <w:rsid w:val="007B6359"/>
    <w:rsid w:val="007B635F"/>
    <w:rsid w:val="007B7FE8"/>
    <w:rsid w:val="007C1039"/>
    <w:rsid w:val="007C20D4"/>
    <w:rsid w:val="007C2C80"/>
    <w:rsid w:val="007C337B"/>
    <w:rsid w:val="007C3427"/>
    <w:rsid w:val="007C36EA"/>
    <w:rsid w:val="007C590C"/>
    <w:rsid w:val="007D06DD"/>
    <w:rsid w:val="007D208F"/>
    <w:rsid w:val="007D376D"/>
    <w:rsid w:val="007D7CD2"/>
    <w:rsid w:val="007E26CC"/>
    <w:rsid w:val="007E332C"/>
    <w:rsid w:val="007F0591"/>
    <w:rsid w:val="007F2713"/>
    <w:rsid w:val="0080043E"/>
    <w:rsid w:val="00800615"/>
    <w:rsid w:val="00800850"/>
    <w:rsid w:val="00801EC0"/>
    <w:rsid w:val="008045AD"/>
    <w:rsid w:val="00804DD8"/>
    <w:rsid w:val="00804F9B"/>
    <w:rsid w:val="0081207D"/>
    <w:rsid w:val="00812AFE"/>
    <w:rsid w:val="00814871"/>
    <w:rsid w:val="0081533C"/>
    <w:rsid w:val="00820D68"/>
    <w:rsid w:val="00820E13"/>
    <w:rsid w:val="00821480"/>
    <w:rsid w:val="00821BF8"/>
    <w:rsid w:val="00825973"/>
    <w:rsid w:val="00830237"/>
    <w:rsid w:val="0083243C"/>
    <w:rsid w:val="00832FB6"/>
    <w:rsid w:val="0083531E"/>
    <w:rsid w:val="00835FD8"/>
    <w:rsid w:val="0083680A"/>
    <w:rsid w:val="00844985"/>
    <w:rsid w:val="00845CBB"/>
    <w:rsid w:val="008463DA"/>
    <w:rsid w:val="008474EA"/>
    <w:rsid w:val="00847BF2"/>
    <w:rsid w:val="0085307B"/>
    <w:rsid w:val="0085340B"/>
    <w:rsid w:val="00853AA6"/>
    <w:rsid w:val="0085439B"/>
    <w:rsid w:val="00866572"/>
    <w:rsid w:val="00870210"/>
    <w:rsid w:val="00870B62"/>
    <w:rsid w:val="00870BC4"/>
    <w:rsid w:val="0087156F"/>
    <w:rsid w:val="00872833"/>
    <w:rsid w:val="00874A0C"/>
    <w:rsid w:val="0087551A"/>
    <w:rsid w:val="00875A9F"/>
    <w:rsid w:val="0087635C"/>
    <w:rsid w:val="00880CB7"/>
    <w:rsid w:val="00881894"/>
    <w:rsid w:val="0088744D"/>
    <w:rsid w:val="0089026B"/>
    <w:rsid w:val="00890B01"/>
    <w:rsid w:val="00891A9A"/>
    <w:rsid w:val="0089239A"/>
    <w:rsid w:val="00892448"/>
    <w:rsid w:val="008938F3"/>
    <w:rsid w:val="008951AD"/>
    <w:rsid w:val="00897434"/>
    <w:rsid w:val="008A18D4"/>
    <w:rsid w:val="008A20A4"/>
    <w:rsid w:val="008A6589"/>
    <w:rsid w:val="008B05C3"/>
    <w:rsid w:val="008B11C4"/>
    <w:rsid w:val="008B3863"/>
    <w:rsid w:val="008B3EDA"/>
    <w:rsid w:val="008B4965"/>
    <w:rsid w:val="008B4B02"/>
    <w:rsid w:val="008B4BEE"/>
    <w:rsid w:val="008B50DB"/>
    <w:rsid w:val="008C1CA6"/>
    <w:rsid w:val="008C33E5"/>
    <w:rsid w:val="008C59F8"/>
    <w:rsid w:val="008C6463"/>
    <w:rsid w:val="008D1ABD"/>
    <w:rsid w:val="008D25CA"/>
    <w:rsid w:val="008D3E51"/>
    <w:rsid w:val="008D50FD"/>
    <w:rsid w:val="008D661A"/>
    <w:rsid w:val="008E189A"/>
    <w:rsid w:val="008E1E2E"/>
    <w:rsid w:val="008E27CD"/>
    <w:rsid w:val="008E4FCE"/>
    <w:rsid w:val="008E4FF6"/>
    <w:rsid w:val="008E58DF"/>
    <w:rsid w:val="008E5AE2"/>
    <w:rsid w:val="008E7B28"/>
    <w:rsid w:val="008E7B4B"/>
    <w:rsid w:val="008F02D6"/>
    <w:rsid w:val="008F70D1"/>
    <w:rsid w:val="0090137A"/>
    <w:rsid w:val="00903718"/>
    <w:rsid w:val="00903D1E"/>
    <w:rsid w:val="009055CF"/>
    <w:rsid w:val="00905766"/>
    <w:rsid w:val="00906941"/>
    <w:rsid w:val="00912360"/>
    <w:rsid w:val="00912421"/>
    <w:rsid w:val="009203AB"/>
    <w:rsid w:val="00923780"/>
    <w:rsid w:val="00923900"/>
    <w:rsid w:val="009264FC"/>
    <w:rsid w:val="00926606"/>
    <w:rsid w:val="00926BBF"/>
    <w:rsid w:val="0093402D"/>
    <w:rsid w:val="009351E5"/>
    <w:rsid w:val="00936068"/>
    <w:rsid w:val="00937DA5"/>
    <w:rsid w:val="0094176B"/>
    <w:rsid w:val="00943E01"/>
    <w:rsid w:val="009459D3"/>
    <w:rsid w:val="00946C27"/>
    <w:rsid w:val="009517CC"/>
    <w:rsid w:val="00952814"/>
    <w:rsid w:val="00952C88"/>
    <w:rsid w:val="00955204"/>
    <w:rsid w:val="009615D4"/>
    <w:rsid w:val="00961998"/>
    <w:rsid w:val="00966225"/>
    <w:rsid w:val="00972709"/>
    <w:rsid w:val="0097382E"/>
    <w:rsid w:val="00974677"/>
    <w:rsid w:val="00981ACE"/>
    <w:rsid w:val="00983033"/>
    <w:rsid w:val="0098323C"/>
    <w:rsid w:val="00983D62"/>
    <w:rsid w:val="009841C6"/>
    <w:rsid w:val="009845D5"/>
    <w:rsid w:val="0098463A"/>
    <w:rsid w:val="00992705"/>
    <w:rsid w:val="0099574A"/>
    <w:rsid w:val="00997FF3"/>
    <w:rsid w:val="009A06D4"/>
    <w:rsid w:val="009A2F17"/>
    <w:rsid w:val="009A6F69"/>
    <w:rsid w:val="009B0E93"/>
    <w:rsid w:val="009B3193"/>
    <w:rsid w:val="009B3EFD"/>
    <w:rsid w:val="009B46CA"/>
    <w:rsid w:val="009B58F2"/>
    <w:rsid w:val="009C2AA6"/>
    <w:rsid w:val="009C5432"/>
    <w:rsid w:val="009C7604"/>
    <w:rsid w:val="009D14FA"/>
    <w:rsid w:val="009D24F5"/>
    <w:rsid w:val="009E28BC"/>
    <w:rsid w:val="009E6DBA"/>
    <w:rsid w:val="009F71BB"/>
    <w:rsid w:val="00A10F37"/>
    <w:rsid w:val="00A12458"/>
    <w:rsid w:val="00A13664"/>
    <w:rsid w:val="00A149CB"/>
    <w:rsid w:val="00A162AB"/>
    <w:rsid w:val="00A17DA7"/>
    <w:rsid w:val="00A212D5"/>
    <w:rsid w:val="00A22614"/>
    <w:rsid w:val="00A24EF4"/>
    <w:rsid w:val="00A24F74"/>
    <w:rsid w:val="00A33747"/>
    <w:rsid w:val="00A37996"/>
    <w:rsid w:val="00A40B30"/>
    <w:rsid w:val="00A430CE"/>
    <w:rsid w:val="00A43A18"/>
    <w:rsid w:val="00A453A1"/>
    <w:rsid w:val="00A50047"/>
    <w:rsid w:val="00A617FB"/>
    <w:rsid w:val="00A621CD"/>
    <w:rsid w:val="00A64008"/>
    <w:rsid w:val="00A706E0"/>
    <w:rsid w:val="00A7075F"/>
    <w:rsid w:val="00A7133E"/>
    <w:rsid w:val="00A72910"/>
    <w:rsid w:val="00A73557"/>
    <w:rsid w:val="00A73C18"/>
    <w:rsid w:val="00A74481"/>
    <w:rsid w:val="00A75D6E"/>
    <w:rsid w:val="00A76F30"/>
    <w:rsid w:val="00A76FEB"/>
    <w:rsid w:val="00A77552"/>
    <w:rsid w:val="00A830CC"/>
    <w:rsid w:val="00A83404"/>
    <w:rsid w:val="00A84E4E"/>
    <w:rsid w:val="00A86686"/>
    <w:rsid w:val="00A90151"/>
    <w:rsid w:val="00A9185D"/>
    <w:rsid w:val="00A9359B"/>
    <w:rsid w:val="00A9689B"/>
    <w:rsid w:val="00AA163B"/>
    <w:rsid w:val="00AA4C1D"/>
    <w:rsid w:val="00AA4F11"/>
    <w:rsid w:val="00AA5EBB"/>
    <w:rsid w:val="00AA6D57"/>
    <w:rsid w:val="00AA7A0F"/>
    <w:rsid w:val="00AB4BFA"/>
    <w:rsid w:val="00AB5F12"/>
    <w:rsid w:val="00AB61BC"/>
    <w:rsid w:val="00AB7B50"/>
    <w:rsid w:val="00AC007E"/>
    <w:rsid w:val="00AC01C1"/>
    <w:rsid w:val="00AC0558"/>
    <w:rsid w:val="00AC08CF"/>
    <w:rsid w:val="00AC324E"/>
    <w:rsid w:val="00AC3799"/>
    <w:rsid w:val="00AC533E"/>
    <w:rsid w:val="00AC56F4"/>
    <w:rsid w:val="00AC5910"/>
    <w:rsid w:val="00AD0243"/>
    <w:rsid w:val="00AD0EFF"/>
    <w:rsid w:val="00AD1040"/>
    <w:rsid w:val="00AD1E22"/>
    <w:rsid w:val="00AD7F0B"/>
    <w:rsid w:val="00AE5CDD"/>
    <w:rsid w:val="00AF1942"/>
    <w:rsid w:val="00AF2097"/>
    <w:rsid w:val="00AF362F"/>
    <w:rsid w:val="00AF50E1"/>
    <w:rsid w:val="00B00480"/>
    <w:rsid w:val="00B00AA0"/>
    <w:rsid w:val="00B019A3"/>
    <w:rsid w:val="00B0285B"/>
    <w:rsid w:val="00B05FD7"/>
    <w:rsid w:val="00B12DF6"/>
    <w:rsid w:val="00B143BB"/>
    <w:rsid w:val="00B153EB"/>
    <w:rsid w:val="00B170A7"/>
    <w:rsid w:val="00B17F03"/>
    <w:rsid w:val="00B23603"/>
    <w:rsid w:val="00B24DD2"/>
    <w:rsid w:val="00B255CB"/>
    <w:rsid w:val="00B317D6"/>
    <w:rsid w:val="00B3201D"/>
    <w:rsid w:val="00B322A1"/>
    <w:rsid w:val="00B32D6C"/>
    <w:rsid w:val="00B3749D"/>
    <w:rsid w:val="00B407BF"/>
    <w:rsid w:val="00B40C14"/>
    <w:rsid w:val="00B46C7F"/>
    <w:rsid w:val="00B47DC4"/>
    <w:rsid w:val="00B503F0"/>
    <w:rsid w:val="00B52A69"/>
    <w:rsid w:val="00B53154"/>
    <w:rsid w:val="00B53A6D"/>
    <w:rsid w:val="00B557E4"/>
    <w:rsid w:val="00B60FDF"/>
    <w:rsid w:val="00B61217"/>
    <w:rsid w:val="00B61BFB"/>
    <w:rsid w:val="00B63D9D"/>
    <w:rsid w:val="00B64115"/>
    <w:rsid w:val="00B64B5D"/>
    <w:rsid w:val="00B65DAA"/>
    <w:rsid w:val="00B66B2F"/>
    <w:rsid w:val="00B6739D"/>
    <w:rsid w:val="00B74F7F"/>
    <w:rsid w:val="00B75B08"/>
    <w:rsid w:val="00B75C03"/>
    <w:rsid w:val="00B77FAC"/>
    <w:rsid w:val="00B8557E"/>
    <w:rsid w:val="00B87859"/>
    <w:rsid w:val="00B907D9"/>
    <w:rsid w:val="00B91D47"/>
    <w:rsid w:val="00B91EA5"/>
    <w:rsid w:val="00B92692"/>
    <w:rsid w:val="00B937C1"/>
    <w:rsid w:val="00B93B0E"/>
    <w:rsid w:val="00B9426D"/>
    <w:rsid w:val="00B94FDA"/>
    <w:rsid w:val="00B97E9A"/>
    <w:rsid w:val="00BA1DAF"/>
    <w:rsid w:val="00BA32DF"/>
    <w:rsid w:val="00BA3CB8"/>
    <w:rsid w:val="00BA4A6A"/>
    <w:rsid w:val="00BA548A"/>
    <w:rsid w:val="00BA5CE0"/>
    <w:rsid w:val="00BA7623"/>
    <w:rsid w:val="00BB3339"/>
    <w:rsid w:val="00BC6583"/>
    <w:rsid w:val="00BC6A98"/>
    <w:rsid w:val="00BD2D45"/>
    <w:rsid w:val="00BD3371"/>
    <w:rsid w:val="00BE5319"/>
    <w:rsid w:val="00BE7A14"/>
    <w:rsid w:val="00BF369A"/>
    <w:rsid w:val="00BF6567"/>
    <w:rsid w:val="00BF68C8"/>
    <w:rsid w:val="00C00C72"/>
    <w:rsid w:val="00C01E68"/>
    <w:rsid w:val="00C02BA1"/>
    <w:rsid w:val="00C0336E"/>
    <w:rsid w:val="00C03E87"/>
    <w:rsid w:val="00C11924"/>
    <w:rsid w:val="00C12E68"/>
    <w:rsid w:val="00C14A0F"/>
    <w:rsid w:val="00C153DF"/>
    <w:rsid w:val="00C17AEB"/>
    <w:rsid w:val="00C20C86"/>
    <w:rsid w:val="00C21662"/>
    <w:rsid w:val="00C24770"/>
    <w:rsid w:val="00C25480"/>
    <w:rsid w:val="00C261AE"/>
    <w:rsid w:val="00C2664E"/>
    <w:rsid w:val="00C26A4D"/>
    <w:rsid w:val="00C30696"/>
    <w:rsid w:val="00C31166"/>
    <w:rsid w:val="00C326F9"/>
    <w:rsid w:val="00C33B0F"/>
    <w:rsid w:val="00C34364"/>
    <w:rsid w:val="00C34C3A"/>
    <w:rsid w:val="00C34F48"/>
    <w:rsid w:val="00C37A29"/>
    <w:rsid w:val="00C41123"/>
    <w:rsid w:val="00C41DED"/>
    <w:rsid w:val="00C43C59"/>
    <w:rsid w:val="00C45B94"/>
    <w:rsid w:val="00C45C9F"/>
    <w:rsid w:val="00C472D6"/>
    <w:rsid w:val="00C52452"/>
    <w:rsid w:val="00C54B4F"/>
    <w:rsid w:val="00C5507C"/>
    <w:rsid w:val="00C55AA4"/>
    <w:rsid w:val="00C55C51"/>
    <w:rsid w:val="00C6083C"/>
    <w:rsid w:val="00C62C2C"/>
    <w:rsid w:val="00C64A3E"/>
    <w:rsid w:val="00C653FE"/>
    <w:rsid w:val="00C66FF7"/>
    <w:rsid w:val="00C67036"/>
    <w:rsid w:val="00C67357"/>
    <w:rsid w:val="00C70EFC"/>
    <w:rsid w:val="00C7169B"/>
    <w:rsid w:val="00C7259E"/>
    <w:rsid w:val="00C73612"/>
    <w:rsid w:val="00C76611"/>
    <w:rsid w:val="00C770AF"/>
    <w:rsid w:val="00C8478A"/>
    <w:rsid w:val="00C84F59"/>
    <w:rsid w:val="00C86548"/>
    <w:rsid w:val="00C86607"/>
    <w:rsid w:val="00C9223B"/>
    <w:rsid w:val="00C932F3"/>
    <w:rsid w:val="00C93509"/>
    <w:rsid w:val="00C94727"/>
    <w:rsid w:val="00C94C11"/>
    <w:rsid w:val="00CA043F"/>
    <w:rsid w:val="00CA4DCF"/>
    <w:rsid w:val="00CA6C02"/>
    <w:rsid w:val="00CA6FCB"/>
    <w:rsid w:val="00CB0A40"/>
    <w:rsid w:val="00CB19BC"/>
    <w:rsid w:val="00CB1CC6"/>
    <w:rsid w:val="00CB3087"/>
    <w:rsid w:val="00CB5602"/>
    <w:rsid w:val="00CB5C0E"/>
    <w:rsid w:val="00CC0C4E"/>
    <w:rsid w:val="00CC139D"/>
    <w:rsid w:val="00CC64D9"/>
    <w:rsid w:val="00CC6AF0"/>
    <w:rsid w:val="00CD0F63"/>
    <w:rsid w:val="00CD3E43"/>
    <w:rsid w:val="00CD53A6"/>
    <w:rsid w:val="00CD61EB"/>
    <w:rsid w:val="00CE22AF"/>
    <w:rsid w:val="00CE2555"/>
    <w:rsid w:val="00CE5DB6"/>
    <w:rsid w:val="00CE6F3F"/>
    <w:rsid w:val="00CF029F"/>
    <w:rsid w:val="00CF02A6"/>
    <w:rsid w:val="00CF02F0"/>
    <w:rsid w:val="00CF1EFC"/>
    <w:rsid w:val="00CF25BD"/>
    <w:rsid w:val="00CF277E"/>
    <w:rsid w:val="00CF3C18"/>
    <w:rsid w:val="00CF3CFA"/>
    <w:rsid w:val="00CF520E"/>
    <w:rsid w:val="00CF6A0B"/>
    <w:rsid w:val="00D00C30"/>
    <w:rsid w:val="00D01B7C"/>
    <w:rsid w:val="00D02FE8"/>
    <w:rsid w:val="00D06CB2"/>
    <w:rsid w:val="00D1277A"/>
    <w:rsid w:val="00D14401"/>
    <w:rsid w:val="00D14522"/>
    <w:rsid w:val="00D16380"/>
    <w:rsid w:val="00D16F74"/>
    <w:rsid w:val="00D17325"/>
    <w:rsid w:val="00D17843"/>
    <w:rsid w:val="00D230AB"/>
    <w:rsid w:val="00D236F8"/>
    <w:rsid w:val="00D23C3A"/>
    <w:rsid w:val="00D27370"/>
    <w:rsid w:val="00D324D3"/>
    <w:rsid w:val="00D4200B"/>
    <w:rsid w:val="00D449E8"/>
    <w:rsid w:val="00D5320F"/>
    <w:rsid w:val="00D567C3"/>
    <w:rsid w:val="00D60649"/>
    <w:rsid w:val="00D61E88"/>
    <w:rsid w:val="00D629AC"/>
    <w:rsid w:val="00D636B5"/>
    <w:rsid w:val="00D70C49"/>
    <w:rsid w:val="00D71097"/>
    <w:rsid w:val="00D71FD5"/>
    <w:rsid w:val="00D73539"/>
    <w:rsid w:val="00D748EE"/>
    <w:rsid w:val="00D74C20"/>
    <w:rsid w:val="00D778BD"/>
    <w:rsid w:val="00D80EF8"/>
    <w:rsid w:val="00D82889"/>
    <w:rsid w:val="00D83923"/>
    <w:rsid w:val="00D85788"/>
    <w:rsid w:val="00D926E0"/>
    <w:rsid w:val="00D933ED"/>
    <w:rsid w:val="00D93A89"/>
    <w:rsid w:val="00D9419D"/>
    <w:rsid w:val="00D94794"/>
    <w:rsid w:val="00D963D4"/>
    <w:rsid w:val="00D96802"/>
    <w:rsid w:val="00D96CFE"/>
    <w:rsid w:val="00D97735"/>
    <w:rsid w:val="00DA1294"/>
    <w:rsid w:val="00DA6A35"/>
    <w:rsid w:val="00DB32A8"/>
    <w:rsid w:val="00DB5842"/>
    <w:rsid w:val="00DB6251"/>
    <w:rsid w:val="00DC0132"/>
    <w:rsid w:val="00DC14A0"/>
    <w:rsid w:val="00DC1BC0"/>
    <w:rsid w:val="00DC573C"/>
    <w:rsid w:val="00DC5AAA"/>
    <w:rsid w:val="00DD1880"/>
    <w:rsid w:val="00DD42D9"/>
    <w:rsid w:val="00DD4A2E"/>
    <w:rsid w:val="00DD5705"/>
    <w:rsid w:val="00DE46C9"/>
    <w:rsid w:val="00DE5DC5"/>
    <w:rsid w:val="00DE7006"/>
    <w:rsid w:val="00DF09BE"/>
    <w:rsid w:val="00DF235A"/>
    <w:rsid w:val="00DF259D"/>
    <w:rsid w:val="00DF4AF5"/>
    <w:rsid w:val="00DF4CBE"/>
    <w:rsid w:val="00DF4E3E"/>
    <w:rsid w:val="00DF72C9"/>
    <w:rsid w:val="00E019C3"/>
    <w:rsid w:val="00E01F87"/>
    <w:rsid w:val="00E0221B"/>
    <w:rsid w:val="00E03956"/>
    <w:rsid w:val="00E0453D"/>
    <w:rsid w:val="00E050AA"/>
    <w:rsid w:val="00E05FA6"/>
    <w:rsid w:val="00E10BED"/>
    <w:rsid w:val="00E12F7A"/>
    <w:rsid w:val="00E17F6A"/>
    <w:rsid w:val="00E23250"/>
    <w:rsid w:val="00E24AE6"/>
    <w:rsid w:val="00E25474"/>
    <w:rsid w:val="00E26055"/>
    <w:rsid w:val="00E2721D"/>
    <w:rsid w:val="00E3009D"/>
    <w:rsid w:val="00E30484"/>
    <w:rsid w:val="00E32F93"/>
    <w:rsid w:val="00E37483"/>
    <w:rsid w:val="00E42E3C"/>
    <w:rsid w:val="00E42EE9"/>
    <w:rsid w:val="00E444BA"/>
    <w:rsid w:val="00E47668"/>
    <w:rsid w:val="00E51156"/>
    <w:rsid w:val="00E54B2B"/>
    <w:rsid w:val="00E56B8A"/>
    <w:rsid w:val="00E579A7"/>
    <w:rsid w:val="00E57AA5"/>
    <w:rsid w:val="00E633A6"/>
    <w:rsid w:val="00E643AC"/>
    <w:rsid w:val="00E64696"/>
    <w:rsid w:val="00E67F11"/>
    <w:rsid w:val="00E67F1D"/>
    <w:rsid w:val="00E70F9B"/>
    <w:rsid w:val="00E7139D"/>
    <w:rsid w:val="00E7184F"/>
    <w:rsid w:val="00E72EB0"/>
    <w:rsid w:val="00E74269"/>
    <w:rsid w:val="00E80372"/>
    <w:rsid w:val="00E80831"/>
    <w:rsid w:val="00E825F6"/>
    <w:rsid w:val="00E84075"/>
    <w:rsid w:val="00E95E4A"/>
    <w:rsid w:val="00E96F4A"/>
    <w:rsid w:val="00EA1943"/>
    <w:rsid w:val="00EA1C70"/>
    <w:rsid w:val="00EA3A14"/>
    <w:rsid w:val="00EB07F5"/>
    <w:rsid w:val="00EB0858"/>
    <w:rsid w:val="00EB25E0"/>
    <w:rsid w:val="00EB30FF"/>
    <w:rsid w:val="00EB496E"/>
    <w:rsid w:val="00EB5ADD"/>
    <w:rsid w:val="00EB6469"/>
    <w:rsid w:val="00EC2599"/>
    <w:rsid w:val="00EC2AD8"/>
    <w:rsid w:val="00EC3244"/>
    <w:rsid w:val="00ED3A45"/>
    <w:rsid w:val="00EE1236"/>
    <w:rsid w:val="00EE264E"/>
    <w:rsid w:val="00EE4687"/>
    <w:rsid w:val="00EE65F4"/>
    <w:rsid w:val="00EE6F14"/>
    <w:rsid w:val="00EF0D73"/>
    <w:rsid w:val="00EF1601"/>
    <w:rsid w:val="00EF22C1"/>
    <w:rsid w:val="00EF3F23"/>
    <w:rsid w:val="00EF5328"/>
    <w:rsid w:val="00F05EA1"/>
    <w:rsid w:val="00F07D9F"/>
    <w:rsid w:val="00F13027"/>
    <w:rsid w:val="00F1320D"/>
    <w:rsid w:val="00F13F4E"/>
    <w:rsid w:val="00F14703"/>
    <w:rsid w:val="00F162D4"/>
    <w:rsid w:val="00F17EEF"/>
    <w:rsid w:val="00F24EE7"/>
    <w:rsid w:val="00F310B2"/>
    <w:rsid w:val="00F313BC"/>
    <w:rsid w:val="00F31B70"/>
    <w:rsid w:val="00F33146"/>
    <w:rsid w:val="00F36037"/>
    <w:rsid w:val="00F4010B"/>
    <w:rsid w:val="00F42BD6"/>
    <w:rsid w:val="00F42F32"/>
    <w:rsid w:val="00F45BF8"/>
    <w:rsid w:val="00F45F65"/>
    <w:rsid w:val="00F4611A"/>
    <w:rsid w:val="00F46EFF"/>
    <w:rsid w:val="00F4702C"/>
    <w:rsid w:val="00F470AB"/>
    <w:rsid w:val="00F47C28"/>
    <w:rsid w:val="00F503A1"/>
    <w:rsid w:val="00F505B8"/>
    <w:rsid w:val="00F50C65"/>
    <w:rsid w:val="00F51935"/>
    <w:rsid w:val="00F524DA"/>
    <w:rsid w:val="00F53397"/>
    <w:rsid w:val="00F53F62"/>
    <w:rsid w:val="00F541F7"/>
    <w:rsid w:val="00F54ECE"/>
    <w:rsid w:val="00F55CC4"/>
    <w:rsid w:val="00F634F6"/>
    <w:rsid w:val="00F66A50"/>
    <w:rsid w:val="00F66DA6"/>
    <w:rsid w:val="00F71265"/>
    <w:rsid w:val="00F76199"/>
    <w:rsid w:val="00F7732D"/>
    <w:rsid w:val="00F81A0F"/>
    <w:rsid w:val="00F83942"/>
    <w:rsid w:val="00F85014"/>
    <w:rsid w:val="00F87B07"/>
    <w:rsid w:val="00F87E5D"/>
    <w:rsid w:val="00F91C24"/>
    <w:rsid w:val="00F93598"/>
    <w:rsid w:val="00F943AA"/>
    <w:rsid w:val="00F94880"/>
    <w:rsid w:val="00F948DD"/>
    <w:rsid w:val="00F94FB0"/>
    <w:rsid w:val="00F97C0A"/>
    <w:rsid w:val="00FA07DB"/>
    <w:rsid w:val="00FA1524"/>
    <w:rsid w:val="00FA1761"/>
    <w:rsid w:val="00FA6711"/>
    <w:rsid w:val="00FA6A43"/>
    <w:rsid w:val="00FB0D65"/>
    <w:rsid w:val="00FB0F60"/>
    <w:rsid w:val="00FB1BC8"/>
    <w:rsid w:val="00FB4A9F"/>
    <w:rsid w:val="00FB58A1"/>
    <w:rsid w:val="00FB7342"/>
    <w:rsid w:val="00FC2D8B"/>
    <w:rsid w:val="00FC3E37"/>
    <w:rsid w:val="00FC42B3"/>
    <w:rsid w:val="00FD3306"/>
    <w:rsid w:val="00FD6DBB"/>
    <w:rsid w:val="00FE0D06"/>
    <w:rsid w:val="00FE136D"/>
    <w:rsid w:val="00FE3058"/>
    <w:rsid w:val="00FE381F"/>
    <w:rsid w:val="00FE42AB"/>
    <w:rsid w:val="00FE57D8"/>
    <w:rsid w:val="00FE71FC"/>
    <w:rsid w:val="00FF51B6"/>
    <w:rsid w:val="01D379FA"/>
    <w:rsid w:val="01DF131A"/>
    <w:rsid w:val="075C1522"/>
    <w:rsid w:val="076F508B"/>
    <w:rsid w:val="077524AD"/>
    <w:rsid w:val="08ED349F"/>
    <w:rsid w:val="0AA9660F"/>
    <w:rsid w:val="0CE0B922"/>
    <w:rsid w:val="14C84619"/>
    <w:rsid w:val="15A1FB45"/>
    <w:rsid w:val="1E7E6713"/>
    <w:rsid w:val="1F1DF103"/>
    <w:rsid w:val="23AECD9C"/>
    <w:rsid w:val="26CE2F71"/>
    <w:rsid w:val="27688001"/>
    <w:rsid w:val="2E638E54"/>
    <w:rsid w:val="313201BC"/>
    <w:rsid w:val="3498FE51"/>
    <w:rsid w:val="36EDE1B3"/>
    <w:rsid w:val="387E915B"/>
    <w:rsid w:val="38B75F42"/>
    <w:rsid w:val="3AA49043"/>
    <w:rsid w:val="413B5C5F"/>
    <w:rsid w:val="424B6ABF"/>
    <w:rsid w:val="449A7F4A"/>
    <w:rsid w:val="47DC4FB7"/>
    <w:rsid w:val="4BC94832"/>
    <w:rsid w:val="4E1B1240"/>
    <w:rsid w:val="51D04169"/>
    <w:rsid w:val="52D42CB9"/>
    <w:rsid w:val="53EFFBC5"/>
    <w:rsid w:val="5A5AD163"/>
    <w:rsid w:val="5C6C0C1C"/>
    <w:rsid w:val="72FE31A5"/>
    <w:rsid w:val="771A9573"/>
    <w:rsid w:val="79CB8570"/>
    <w:rsid w:val="7A3C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377007"/>
  <w15:chartTrackingRefBased/>
  <w15:docId w15:val="{C94D52A7-9DA9-4415-A221-E2997C51C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484"/>
    <w:pPr>
      <w:spacing w:before="240" w:after="240" w:line="240" w:lineRule="auto"/>
    </w:pPr>
    <w:rPr>
      <w:color w:val="1A1A1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62AB"/>
    <w:pPr>
      <w:keepNext/>
      <w:keepLines/>
      <w:spacing w:before="360"/>
      <w:outlineLvl w:val="0"/>
    </w:pPr>
    <w:rPr>
      <w:rFonts w:ascii="VIC" w:eastAsiaTheme="majorEastAsia" w:hAnsi="VIC" w:cstheme="majorBidi"/>
      <w:color w:val="0A3C73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42B3"/>
    <w:pPr>
      <w:keepNext/>
      <w:keepLines/>
      <w:outlineLvl w:val="1"/>
    </w:pPr>
    <w:rPr>
      <w:rFonts w:asciiTheme="majorHAnsi" w:eastAsiaTheme="majorEastAsia" w:hAnsiTheme="majorHAnsi" w:cstheme="majorBidi"/>
      <w:color w:val="auto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42B3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color w:val="0A3C73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41F7"/>
    <w:pPr>
      <w:keepNext/>
      <w:keepLines/>
      <w:outlineLvl w:val="3"/>
    </w:pPr>
    <w:rPr>
      <w:rFonts w:asciiTheme="majorHAnsi" w:eastAsiaTheme="majorEastAsia" w:hAnsiTheme="majorHAnsi" w:cstheme="majorBidi"/>
      <w:bCs/>
      <w:iCs/>
      <w:sz w:val="21"/>
      <w:szCs w:val="24"/>
      <w:lang w:eastAsia="zh-CN" w:bidi="th-TH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character" w:styleId="Mention">
    <w:name w:val="Mention"/>
    <w:basedOn w:val="DefaultParagraphFont"/>
    <w:uiPriority w:val="99"/>
    <w:unhideWhenUsed/>
    <w:rsid w:val="00B47DC4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4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A162AB"/>
    <w:rPr>
      <w:rFonts w:ascii="VIC" w:eastAsiaTheme="majorEastAsia" w:hAnsi="VIC" w:cstheme="majorBidi"/>
      <w:color w:val="0A3C73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42B3"/>
    <w:rPr>
      <w:rFonts w:asciiTheme="majorHAnsi" w:eastAsiaTheme="majorEastAsia" w:hAnsiTheme="majorHAnsi" w:cstheme="majorBidi"/>
      <w:sz w:val="28"/>
      <w:szCs w:val="32"/>
    </w:rPr>
  </w:style>
  <w:style w:type="paragraph" w:styleId="ListParagraph">
    <w:name w:val="List Paragraph"/>
    <w:basedOn w:val="Normal"/>
    <w:uiPriority w:val="34"/>
    <w:rsid w:val="00B47DC4"/>
    <w:pPr>
      <w:numPr>
        <w:numId w:val="10"/>
      </w:numPr>
      <w:ind w:left="567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303FB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3FB1"/>
    <w:rPr>
      <w:color w:val="1A1A1A"/>
      <w:sz w:val="20"/>
    </w:rPr>
  </w:style>
  <w:style w:type="numbering" w:customStyle="1" w:styleId="Numbering">
    <w:name w:val="Numbering"/>
    <w:uiPriority w:val="99"/>
    <w:rsid w:val="00A75D6E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4"/>
      </w:numPr>
      <w:contextualSpacing/>
    </w:pPr>
  </w:style>
  <w:style w:type="table" w:customStyle="1" w:styleId="Commsplantable">
    <w:name w:val="Comms plan table"/>
    <w:basedOn w:val="TableNormal"/>
    <w:uiPriority w:val="99"/>
    <w:rsid w:val="002A2D8D"/>
    <w:pPr>
      <w:spacing w:after="0" w:line="240" w:lineRule="auto"/>
    </w:pPr>
    <w:rPr>
      <w:sz w:val="20"/>
    </w:rPr>
    <w:tblPr>
      <w:tblStyleRow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  <w:tblPr/>
      <w:trPr>
        <w:tblHeader/>
      </w:trPr>
      <w:tcPr>
        <w:tcBorders>
          <w:bottom w:val="single" w:sz="4" w:space="0" w:color="auto"/>
        </w:tcBorders>
        <w:shd w:val="clear" w:color="auto" w:fill="D9D9D9" w:themeFill="background1" w:themeFillShade="D9"/>
      </w:tcPr>
    </w:tblStylePr>
    <w:tblStylePr w:type="firstCol">
      <w:rPr>
        <w:b/>
      </w:rPr>
    </w:tblStylePr>
    <w:tblStylePr w:type="band1Horz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Normal-Table">
    <w:name w:val="Normal - Table"/>
    <w:basedOn w:val="Normal"/>
    <w:qFormat/>
    <w:rsid w:val="000A18B1"/>
    <w:pPr>
      <w:spacing w:before="60" w:after="60"/>
    </w:pPr>
  </w:style>
  <w:style w:type="character" w:customStyle="1" w:styleId="Heading3Char">
    <w:name w:val="Heading 3 Char"/>
    <w:basedOn w:val="DefaultParagraphFont"/>
    <w:link w:val="Heading3"/>
    <w:uiPriority w:val="9"/>
    <w:rsid w:val="00FC42B3"/>
    <w:rPr>
      <w:rFonts w:asciiTheme="majorHAnsi" w:eastAsiaTheme="majorEastAsia" w:hAnsiTheme="majorHAnsi" w:cstheme="majorBidi"/>
      <w:color w:val="0A3C73" w:themeColor="text2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541F7"/>
    <w:rPr>
      <w:rFonts w:asciiTheme="majorHAnsi" w:eastAsiaTheme="majorEastAsia" w:hAnsiTheme="majorHAnsi" w:cstheme="majorBidi"/>
      <w:bCs/>
      <w:iCs/>
      <w:color w:val="1A1A1A"/>
      <w:sz w:val="21"/>
      <w:szCs w:val="24"/>
      <w:lang w:eastAsia="zh-CN" w:bidi="th-TH"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/>
  </w:style>
  <w:style w:type="numbering" w:customStyle="1" w:styleId="LetteredList">
    <w:name w:val="Lettered List"/>
    <w:uiPriority w:val="99"/>
    <w:rsid w:val="00BD2D45"/>
    <w:pPr>
      <w:numPr>
        <w:numId w:val="5"/>
      </w:numPr>
    </w:pPr>
  </w:style>
  <w:style w:type="paragraph" w:styleId="Subtitle">
    <w:name w:val="Subtitle"/>
    <w:basedOn w:val="Title"/>
    <w:next w:val="Title"/>
    <w:link w:val="SubtitleChar"/>
    <w:uiPriority w:val="11"/>
    <w:rsid w:val="00A162AB"/>
    <w:pPr>
      <w:spacing w:after="0" w:line="240" w:lineRule="auto"/>
    </w:pPr>
    <w:rPr>
      <w:color w:val="808080" w:themeColor="background1" w:themeShade="80"/>
      <w:sz w:val="32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62AB"/>
    <w:rPr>
      <w:rFonts w:eastAsiaTheme="majorEastAsia" w:cstheme="majorBidi"/>
      <w:color w:val="808080" w:themeColor="background1" w:themeShade="80"/>
      <w:spacing w:val="-10"/>
      <w:kern w:val="28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4628C5"/>
    <w:rPr>
      <w:color w:val="0A3C73" w:themeColor="text2"/>
      <w:u w:val="singl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/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/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character" w:styleId="CommentReference">
    <w:name w:val="annotation reference"/>
    <w:basedOn w:val="DefaultParagraphFont"/>
    <w:uiPriority w:val="99"/>
    <w:semiHidden/>
    <w:unhideWhenUsed/>
    <w:rsid w:val="004273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731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7319"/>
    <w:rPr>
      <w:color w:val="1A1A1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73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7319"/>
    <w:rPr>
      <w:b/>
      <w:bCs/>
      <w:color w:val="1A1A1A"/>
      <w:sz w:val="20"/>
      <w:szCs w:val="20"/>
    </w:rPr>
  </w:style>
  <w:style w:type="table" w:styleId="GridTable5Dark-Accent1">
    <w:name w:val="Grid Table 5 Dark Accent 1"/>
    <w:basedOn w:val="TableNormal"/>
    <w:uiPriority w:val="50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D6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3C7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3C7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3C7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3C73" w:themeFill="accent1"/>
      </w:tcPr>
    </w:tblStylePr>
    <w:tblStylePr w:type="band1Vert">
      <w:tblPr/>
      <w:tcPr>
        <w:shd w:val="clear" w:color="auto" w:fill="71AEF2" w:themeFill="accent1" w:themeFillTint="66"/>
      </w:tcPr>
    </w:tblStylePr>
    <w:tblStylePr w:type="band1Horz">
      <w:tblPr/>
      <w:tcPr>
        <w:shd w:val="clear" w:color="auto" w:fill="71AEF2" w:themeFill="accent1" w:themeFillTint="66"/>
      </w:tcPr>
    </w:tblStylePr>
  </w:style>
  <w:style w:type="table" w:styleId="ListTable3-Accent2">
    <w:name w:val="List Table 3 Accent 2"/>
    <w:basedOn w:val="TableNormal"/>
    <w:uiPriority w:val="48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005FB4" w:themeColor="accent2"/>
        <w:left w:val="single" w:sz="4" w:space="0" w:color="005FB4" w:themeColor="accent2"/>
        <w:bottom w:val="single" w:sz="4" w:space="0" w:color="005FB4" w:themeColor="accent2"/>
        <w:right w:val="single" w:sz="4" w:space="0" w:color="005FB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005FB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FB4" w:themeColor="accent2"/>
          <w:right w:val="single" w:sz="4" w:space="0" w:color="005FB4" w:themeColor="accent2"/>
        </w:tcBorders>
      </w:tcPr>
    </w:tblStylePr>
    <w:tblStylePr w:type="band1Horz">
      <w:tblPr/>
      <w:tcPr>
        <w:tcBorders>
          <w:top w:val="single" w:sz="4" w:space="0" w:color="005FB4" w:themeColor="accent2"/>
          <w:bottom w:val="single" w:sz="4" w:space="0" w:color="005FB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FB4" w:themeColor="accent2"/>
          <w:left w:val="nil"/>
        </w:tcBorders>
      </w:tcPr>
    </w:tblStylePr>
    <w:tblStylePr w:type="swCell">
      <w:tblPr/>
      <w:tcPr>
        <w:tcBorders>
          <w:top w:val="double" w:sz="4" w:space="0" w:color="005FB4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39A1FF" w:themeColor="accent2" w:themeTint="99"/>
        <w:left w:val="single" w:sz="4" w:space="0" w:color="39A1FF" w:themeColor="accent2" w:themeTint="99"/>
        <w:bottom w:val="single" w:sz="4" w:space="0" w:color="39A1FF" w:themeColor="accent2" w:themeTint="99"/>
        <w:right w:val="single" w:sz="4" w:space="0" w:color="39A1FF" w:themeColor="accent2" w:themeTint="99"/>
        <w:insideH w:val="single" w:sz="4" w:space="0" w:color="39A1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FB4" w:themeColor="accent2"/>
          <w:left w:val="single" w:sz="4" w:space="0" w:color="005FB4" w:themeColor="accent2"/>
          <w:bottom w:val="single" w:sz="4" w:space="0" w:color="005FB4" w:themeColor="accent2"/>
          <w:right w:val="single" w:sz="4" w:space="0" w:color="005FB4" w:themeColor="accent2"/>
          <w:insideH w:val="nil"/>
        </w:tcBorders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39A1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FFF" w:themeFill="accent2" w:themeFillTint="33"/>
      </w:tcPr>
    </w:tblStylePr>
    <w:tblStylePr w:type="band1Horz">
      <w:tblPr/>
      <w:tcPr>
        <w:shd w:val="clear" w:color="auto" w:fill="BDDFFF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39A1FF" w:themeColor="accent2" w:themeTint="99"/>
        <w:left w:val="single" w:sz="4" w:space="0" w:color="39A1FF" w:themeColor="accent2" w:themeTint="99"/>
        <w:bottom w:val="single" w:sz="4" w:space="0" w:color="39A1FF" w:themeColor="accent2" w:themeTint="99"/>
        <w:right w:val="single" w:sz="4" w:space="0" w:color="39A1FF" w:themeColor="accent2" w:themeTint="99"/>
        <w:insideH w:val="single" w:sz="4" w:space="0" w:color="39A1FF" w:themeColor="accent2" w:themeTint="99"/>
        <w:insideV w:val="single" w:sz="4" w:space="0" w:color="39A1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FB4" w:themeColor="accent2"/>
          <w:left w:val="single" w:sz="4" w:space="0" w:color="005FB4" w:themeColor="accent2"/>
          <w:bottom w:val="single" w:sz="4" w:space="0" w:color="005FB4" w:themeColor="accent2"/>
          <w:right w:val="single" w:sz="4" w:space="0" w:color="005FB4" w:themeColor="accent2"/>
          <w:insideH w:val="nil"/>
          <w:insideV w:val="nil"/>
        </w:tcBorders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005FB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FFF" w:themeFill="accent2" w:themeFillTint="33"/>
      </w:tcPr>
    </w:tblStylePr>
    <w:tblStylePr w:type="band1Horz">
      <w:tblPr/>
      <w:tcPr>
        <w:shd w:val="clear" w:color="auto" w:fill="BDDFFF" w:themeFill="accent2" w:themeFillTint="33"/>
      </w:tcPr>
    </w:tblStylePr>
  </w:style>
  <w:style w:type="paragraph" w:styleId="Revision">
    <w:name w:val="Revision"/>
    <w:hidden/>
    <w:uiPriority w:val="99"/>
    <w:semiHidden/>
    <w:rsid w:val="004C5D61"/>
    <w:pPr>
      <w:spacing w:after="0" w:line="240" w:lineRule="auto"/>
    </w:pPr>
    <w:rPr>
      <w:color w:val="1A1A1A"/>
      <w:sz w:val="24"/>
    </w:rPr>
  </w:style>
  <w:style w:type="paragraph" w:styleId="BodyText">
    <w:name w:val="Body Text"/>
    <w:basedOn w:val="Normal"/>
    <w:link w:val="BodyTextChar"/>
    <w:uiPriority w:val="1"/>
    <w:qFormat/>
    <w:rsid w:val="00F76199"/>
    <w:pPr>
      <w:widowControl w:val="0"/>
      <w:autoSpaceDE w:val="0"/>
      <w:autoSpaceDN w:val="0"/>
      <w:spacing w:before="0" w:after="0"/>
    </w:pPr>
    <w:rPr>
      <w:rFonts w:ascii="VIC" w:eastAsia="VIC" w:hAnsi="VIC" w:cs="VIC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76199"/>
    <w:rPr>
      <w:rFonts w:ascii="VIC" w:eastAsia="VIC" w:hAnsi="VIC" w:cs="VIC"/>
      <w:color w:val="1A1A1A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pa.vic.gov.au/hallam-road-landfil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munityfoundation.org.a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perT\OneDrive%20-%20Environment%20Protection%20Authority%20Victoria\Public%20Affairs%20-%20Shared%20Documents\Strategic%20Comms\Templates\Comms%20plan%20on%20a%20page%20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a959f9-8d16-4376-9a39-3a97225b8b59">
      <Terms xmlns="http://schemas.microsoft.com/office/infopath/2007/PartnerControls"/>
    </lcf76f155ced4ddcb4097134ff3c332f>
    <TaxCatchAll xmlns="a6d3a7d7-5bbf-4e15-8086-1a83efe325b1" xsi:nil="true"/>
    <Relatedto_x003a_ xmlns="9ba959f9-8d16-4376-9a39-3a97225b8b59">
      <Url xsi:nil="true"/>
      <Description xsi:nil="true"/>
    </Relatedto_x003a_>
    <Comms xmlns="9ba959f9-8d16-4376-9a39-3a97225b8b59" xsi:nil="true"/>
    <_ip_UnifiedCompliancePolicyUIAction xmlns="http://schemas.microsoft.com/sharepoint/v3" xsi:nil="true"/>
    <_ip_UnifiedCompliancePolicyProperties xmlns="http://schemas.microsoft.com/sharepoint/v3" xsi:nil="true"/>
    <Partner xmlns="9ba959f9-8d16-4376-9a39-3a97225b8b59" xsi:nil="true"/>
    <EPAcontact xmlns="9ba959f9-8d16-4376-9a39-3a97225b8b59">
      <UserInfo>
        <DisplayName/>
        <AccountId xsi:nil="true"/>
        <AccountType/>
      </UserInfo>
    </EPAcontact>
    <Image xmlns="9ba959f9-8d16-4376-9a39-3a97225b8b59">
      <Url xsi:nil="true"/>
      <Description xsi:nil="true"/>
    </Imag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F629B23B43C843B611A570B03619AC" ma:contentTypeVersion="29" ma:contentTypeDescription="Create a new document." ma:contentTypeScope="" ma:versionID="9ef0947648d0a91b6348d09cab8ca7c2">
  <xsd:schema xmlns:xsd="http://www.w3.org/2001/XMLSchema" xmlns:xs="http://www.w3.org/2001/XMLSchema" xmlns:p="http://schemas.microsoft.com/office/2006/metadata/properties" xmlns:ns1="http://schemas.microsoft.com/sharepoint/v3" xmlns:ns2="9ba959f9-8d16-4376-9a39-3a97225b8b59" xmlns:ns3="abffff2a-593d-4540-b068-21db321d87be" xmlns:ns4="a6d3a7d7-5bbf-4e15-8086-1a83efe325b1" targetNamespace="http://schemas.microsoft.com/office/2006/metadata/properties" ma:root="true" ma:fieldsID="af252949c054dc580c8abaac4a701500" ns1:_="" ns2:_="" ns3:_="" ns4:_="">
    <xsd:import namespace="http://schemas.microsoft.com/sharepoint/v3"/>
    <xsd:import namespace="9ba959f9-8d16-4376-9a39-3a97225b8b59"/>
    <xsd:import namespace="abffff2a-593d-4540-b068-21db321d87be"/>
    <xsd:import namespace="a6d3a7d7-5bbf-4e15-8086-1a83efe325b1"/>
    <xsd:element name="properties">
      <xsd:complexType>
        <xsd:sequence>
          <xsd:element name="documentManagement">
            <xsd:complexType>
              <xsd:all>
                <xsd:element ref="ns2:EPAcontact" minOccurs="0"/>
                <xsd:element ref="ns2:Partner" minOccurs="0"/>
                <xsd:element ref="ns2:Image" minOccurs="0"/>
                <xsd:element ref="ns2:Comm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Relatedto_x003a_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959f9-8d16-4376-9a39-3a97225b8b59" elementFormDefault="qualified">
    <xsd:import namespace="http://schemas.microsoft.com/office/2006/documentManagement/types"/>
    <xsd:import namespace="http://schemas.microsoft.com/office/infopath/2007/PartnerControls"/>
    <xsd:element name="EPAcontact" ma:index="2" nillable="true" ma:displayName="EPA contact" ma:format="Dropdown" ma:list="UserInfo" ma:SharePointGroup="0" ma:internalName="EPAcontact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artner" ma:index="3" nillable="true" ma:displayName="Partner" ma:format="Dropdown" ma:internalName="Partner" ma:readOnly="false">
      <xsd:simpleType>
        <xsd:restriction base="dms:Text">
          <xsd:maxLength value="255"/>
        </xsd:restriction>
      </xsd:simpleType>
    </xsd:element>
    <xsd:element name="Image" ma:index="4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mms" ma:index="5" nillable="true" ma:displayName="Comms" ma:format="Dropdown" ma:internalName="Comms" ma:readOnly="false">
      <xsd:simpleType>
        <xsd:restriction base="dms:Choice">
          <xsd:enumeration value="Internal"/>
          <xsd:enumeration value="External"/>
        </xsd:restriction>
      </xsd:simpleType>
    </xsd:element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latedto_x003a_" ma:index="30" nillable="true" ma:displayName="Related to (hyperlink)" ma:description="hyperlink to a relevant sharepoint file or webpage " ma:format="Hyperlink" ma:internalName="Relatedto_x003a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fff2a-593d-4540-b068-21db321d87b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a7d7-5bbf-4e15-8086-1a83efe325b1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eca307cd-2a7a-4c80-9056-df2bbb0b690a}" ma:internalName="TaxCatchAll" ma:readOnly="false" ma:showField="CatchAllData" ma:web="abffff2a-593d-4540-b068-21db321d8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13B52-2D46-47A4-BF7A-DC2B7AC61C45}">
  <ds:schemaRefs>
    <ds:schemaRef ds:uri="http://schemas.microsoft.com/office/2006/metadata/properties"/>
    <ds:schemaRef ds:uri="http://schemas.microsoft.com/office/infopath/2007/PartnerControls"/>
    <ds:schemaRef ds:uri="9ba959f9-8d16-4376-9a39-3a97225b8b59"/>
    <ds:schemaRef ds:uri="a6d3a7d7-5bbf-4e15-8086-1a83efe325b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A9DF66-09E5-4BBD-A7C6-2570F899E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a959f9-8d16-4376-9a39-3a97225b8b59"/>
    <ds:schemaRef ds:uri="abffff2a-593d-4540-b068-21db321d87be"/>
    <ds:schemaRef ds:uri="a6d3a7d7-5bbf-4e15-8086-1a83efe325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Comms plan on a page TEMPLATE</Template>
  <TotalTime>95</TotalTime>
  <Pages>12</Pages>
  <Words>2543</Words>
  <Characters>13200</Characters>
  <Application>Microsoft Office Word</Application>
  <DocSecurity>0</DocSecurity>
  <Lines>507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Harper</dc:creator>
  <cp:keywords/>
  <dc:description/>
  <cp:lastModifiedBy>Thomas Harper</cp:lastModifiedBy>
  <cp:revision>47</cp:revision>
  <cp:lastPrinted>2022-11-07T07:49:00Z</cp:lastPrinted>
  <dcterms:created xsi:type="dcterms:W3CDTF">2026-05-13T11:15:00Z</dcterms:created>
  <dcterms:modified xsi:type="dcterms:W3CDTF">2026-05-15T00:43:00Z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1,3,5,12ec6c7,753edba2,1c4aa584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0x010100EBF629B23B43C843B611A570B03619AC</vt:lpwstr>
  </property>
  <property fmtid="{D5CDD505-2E9C-101B-9397-08002B2CF9AE}" pid="6" name="MediaServiceImageTags">
    <vt:lpwstr/>
  </property>
  <property fmtid="{D5CDD505-2E9C-101B-9397-08002B2CF9AE}" pid="7" name="docLang">
    <vt:lpwstr>en</vt:lpwstr>
  </property>
</Properties>
</file>