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DF0A4" w14:textId="77777777" w:rsidR="008E4B82" w:rsidRPr="008E4B82" w:rsidRDefault="008E4B82" w:rsidP="008E4B82">
      <w:pPr>
        <w:pStyle w:val="Title"/>
      </w:pPr>
      <w:r>
        <w:t>Responsible entity notification form</w:t>
      </w:r>
    </w:p>
    <w:tbl>
      <w:tblPr>
        <w:tblStyle w:val="EPA"/>
        <w:tblW w:w="10201" w:type="dxa"/>
        <w:tblLayout w:type="fixed"/>
        <w:tblLook w:val="0080" w:firstRow="0" w:lastRow="0" w:firstColumn="1" w:lastColumn="0" w:noHBand="0" w:noVBand="0"/>
      </w:tblPr>
      <w:tblGrid>
        <w:gridCol w:w="2694"/>
        <w:gridCol w:w="7507"/>
      </w:tblGrid>
      <w:tr w:rsidR="00743FB2" w:rsidRPr="00743FB2" w14:paraId="1A04F670" w14:textId="77777777" w:rsidTr="008E4B82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74580F1" w14:textId="77777777" w:rsidR="00743FB2" w:rsidRPr="00743FB2" w:rsidRDefault="008E4B82" w:rsidP="0063305D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Entity name (registered)</w:t>
            </w:r>
            <w:r w:rsidR="00743FB2" w:rsidRPr="00743FB2">
              <w:rPr>
                <w:lang w:val="en-GB"/>
              </w:rPr>
              <w:t>:</w:t>
            </w:r>
          </w:p>
        </w:tc>
        <w:tc>
          <w:tcPr>
            <w:tcW w:w="7507" w:type="dxa"/>
          </w:tcPr>
          <w:p w14:paraId="207094B0" w14:textId="77777777" w:rsidR="008E4B82" w:rsidRPr="00743FB2" w:rsidRDefault="009611C9" w:rsidP="0063305D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03414490"/>
                <w:placeholder>
                  <w:docPart w:val="3626356515304CCD8C5F5C08055614B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A19D4" w:rsidRPr="00C653FE">
                  <w:rPr>
                    <w:highlight w:val="lightGray"/>
                  </w:rPr>
                  <w:t>[</w:t>
                </w:r>
                <w:r w:rsidR="00E7228F">
                  <w:rPr>
                    <w:highlight w:val="lightGray"/>
                  </w:rPr>
                  <w:t xml:space="preserve">Insert </w:t>
                </w:r>
                <w:r w:rsidR="005F77E8">
                  <w:rPr>
                    <w:highlight w:val="lightGray"/>
                  </w:rPr>
                  <w:t>Entity</w:t>
                </w:r>
                <w:r w:rsidR="00E7228F">
                  <w:rPr>
                    <w:highlight w:val="lightGray"/>
                  </w:rPr>
                  <w:t xml:space="preserve"> </w:t>
                </w:r>
                <w:r w:rsidR="003A19D4">
                  <w:rPr>
                    <w:highlight w:val="lightGray"/>
                  </w:rPr>
                  <w:t>Name</w:t>
                </w:r>
                <w:r w:rsidR="003A19D4" w:rsidRPr="00C653FE">
                  <w:rPr>
                    <w:highlight w:val="lightGray"/>
                  </w:rPr>
                  <w:t>]</w:t>
                </w:r>
              </w:sdtContent>
            </w:sdt>
          </w:p>
        </w:tc>
      </w:tr>
      <w:tr w:rsidR="00057D1E" w:rsidRPr="00743FB2" w14:paraId="7A57F49D" w14:textId="77777777" w:rsidTr="00587D74">
        <w:trPr>
          <w:trHeight w:val="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B6ED9A3" w14:textId="77777777" w:rsidR="00057D1E" w:rsidRPr="00743FB2" w:rsidRDefault="00057D1E" w:rsidP="00587D74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ACN / ABN</w:t>
            </w:r>
            <w:r w:rsidRPr="00743FB2">
              <w:rPr>
                <w:lang w:val="en-GB"/>
              </w:rPr>
              <w:t>:</w:t>
            </w:r>
          </w:p>
        </w:tc>
        <w:tc>
          <w:tcPr>
            <w:tcW w:w="7507" w:type="dxa"/>
          </w:tcPr>
          <w:p w14:paraId="76A02FD5" w14:textId="77777777" w:rsidR="00057D1E" w:rsidRPr="00743FB2" w:rsidRDefault="009611C9" w:rsidP="00587D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857113525"/>
                <w:placeholder>
                  <w:docPart w:val="DD6BBAF8D6704606BD040475E515F11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57D1E" w:rsidRPr="00C653FE">
                  <w:rPr>
                    <w:highlight w:val="lightGray"/>
                  </w:rPr>
                  <w:t>[</w:t>
                </w:r>
                <w:r w:rsidR="00E7228F">
                  <w:rPr>
                    <w:highlight w:val="lightGray"/>
                  </w:rPr>
                  <w:t>Insert ACN or ABN</w:t>
                </w:r>
                <w:r w:rsidR="00057D1E" w:rsidRPr="00C653FE">
                  <w:rPr>
                    <w:highlight w:val="lightGray"/>
                  </w:rPr>
                  <w:t>]</w:t>
                </w:r>
              </w:sdtContent>
            </w:sdt>
          </w:p>
        </w:tc>
      </w:tr>
    </w:tbl>
    <w:p w14:paraId="1B501D27" w14:textId="77777777" w:rsidR="008E4B82" w:rsidRDefault="008E4B82" w:rsidP="008E4B82">
      <w:pPr>
        <w:pStyle w:val="BodyText"/>
      </w:pPr>
    </w:p>
    <w:p w14:paraId="6B7B2D38" w14:textId="77777777" w:rsidR="008E4B82" w:rsidRDefault="008E4B82" w:rsidP="008E4B82">
      <w:pPr>
        <w:pStyle w:val="BodyText"/>
      </w:pPr>
      <w:r w:rsidRPr="00336C9B">
        <w:t xml:space="preserve">This notification is made in accordance with the following sections of the Circular Economy </w:t>
      </w:r>
      <w:r>
        <w:br/>
      </w:r>
      <w:r w:rsidRPr="00336C9B">
        <w:t>(Waste Reduction and Recycling) (Risk, Consequence and Contingency Plans and Other Matters) Regulations 2023:</w:t>
      </w:r>
      <w:r>
        <w:br/>
      </w:r>
    </w:p>
    <w:p w14:paraId="6F82A531" w14:textId="77777777" w:rsidR="008E4B82" w:rsidRDefault="008E4B82" w:rsidP="008E4B82">
      <w:pPr>
        <w:pStyle w:val="BodyText"/>
      </w:pPr>
      <w:r>
        <w:t xml:space="preserve">Please indicate by </w:t>
      </w:r>
      <w:r w:rsidR="00F827C1">
        <w:t>selecting</w:t>
      </w:r>
      <w:r>
        <w:t xml:space="preserve"> the relevant box below:</w:t>
      </w:r>
      <w:r w:rsidR="00456A7F">
        <w:br/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656"/>
        <w:gridCol w:w="8474"/>
      </w:tblGrid>
      <w:tr w:rsidR="008E4B82" w:rsidRPr="00336C9B" w14:paraId="1EE23118" w14:textId="77777777" w:rsidTr="00587D74">
        <w:trPr>
          <w:trHeight w:val="794"/>
        </w:trPr>
        <w:tc>
          <w:tcPr>
            <w:tcW w:w="553" w:type="dxa"/>
            <w:vAlign w:val="center"/>
          </w:tcPr>
          <w:p w14:paraId="02083FB7" w14:textId="77777777" w:rsidR="008E4B82" w:rsidRPr="00456A7F" w:rsidRDefault="009611C9" w:rsidP="008F5CB4">
            <w:pPr>
              <w:pStyle w:val="BodyText"/>
              <w:ind w:left="-380" w:right="-594" w:firstLine="380"/>
              <w:rPr>
                <w:rFonts w:ascii="Arial" w:hAnsi="Arial"/>
                <w:color w:val="005FB4" w:themeColor="accent2"/>
                <w:sz w:val="44"/>
                <w:szCs w:val="44"/>
                <w:highlight w:val="yellow"/>
              </w:rPr>
            </w:pPr>
            <w:sdt>
              <w:sdtPr>
                <w:rPr>
                  <w:rFonts w:ascii="Arial" w:hAnsi="Arial"/>
                  <w:bCs/>
                  <w:color w:val="005FB4" w:themeColor="accent2"/>
                  <w:sz w:val="44"/>
                  <w:szCs w:val="44"/>
                </w:rPr>
                <w:id w:val="169449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D99" w:rsidRPr="00456A7F">
                  <w:rPr>
                    <w:rFonts w:ascii="MS Gothic" w:eastAsia="MS Gothic" w:hAnsi="MS Gothic" w:hint="eastAsia"/>
                    <w:bCs/>
                    <w:color w:val="005FB4" w:themeColor="accent2"/>
                    <w:sz w:val="44"/>
                    <w:szCs w:val="44"/>
                  </w:rPr>
                  <w:t>☐</w:t>
                </w:r>
              </w:sdtContent>
            </w:sdt>
          </w:p>
        </w:tc>
        <w:tc>
          <w:tcPr>
            <w:tcW w:w="8474" w:type="dxa"/>
            <w:vAlign w:val="center"/>
          </w:tcPr>
          <w:p w14:paraId="11810D26" w14:textId="440B8085" w:rsidR="008E4B82" w:rsidRPr="00336C9B" w:rsidRDefault="008E4B82" w:rsidP="00FD7029">
            <w:pPr>
              <w:pStyle w:val="BodyText"/>
              <w:ind w:left="91"/>
            </w:pPr>
            <w:r w:rsidRPr="00336C9B">
              <w:t xml:space="preserve">Regulation 8 (1) A responsible entity must notify the </w:t>
            </w:r>
            <w:r w:rsidR="0025147D">
              <w:t>EPA</w:t>
            </w:r>
            <w:r w:rsidRPr="00336C9B">
              <w:t xml:space="preserve"> </w:t>
            </w:r>
            <w:r w:rsidR="004E2CBE">
              <w:br/>
            </w:r>
            <w:r w:rsidRPr="00336C9B">
              <w:t xml:space="preserve">that it </w:t>
            </w:r>
            <w:r w:rsidRPr="008E4B82">
              <w:rPr>
                <w:rStyle w:val="CharacterStyle-Blue"/>
              </w:rPr>
              <w:t>is a responsible entity</w:t>
            </w:r>
            <w:r w:rsidRPr="00336C9B">
              <w:t xml:space="preserve"> in accordance with this regulation.</w:t>
            </w:r>
          </w:p>
        </w:tc>
      </w:tr>
      <w:tr w:rsidR="008E4B82" w:rsidRPr="00336C9B" w14:paraId="67DBB255" w14:textId="77777777" w:rsidTr="00587D74">
        <w:trPr>
          <w:trHeight w:val="794"/>
        </w:trPr>
        <w:tc>
          <w:tcPr>
            <w:tcW w:w="553" w:type="dxa"/>
          </w:tcPr>
          <w:p w14:paraId="6682185E" w14:textId="77777777" w:rsidR="008E4B82" w:rsidRPr="00456A7F" w:rsidRDefault="009611C9" w:rsidP="008F5CB4">
            <w:pPr>
              <w:pStyle w:val="BodyText"/>
              <w:ind w:left="-380" w:right="-594" w:firstLine="380"/>
              <w:rPr>
                <w:rFonts w:ascii="Arial" w:hAnsi="Arial"/>
                <w:bCs/>
                <w:color w:val="005FB4" w:themeColor="accent2"/>
                <w:sz w:val="44"/>
                <w:szCs w:val="44"/>
                <w:highlight w:val="yellow"/>
              </w:rPr>
            </w:pPr>
            <w:sdt>
              <w:sdtPr>
                <w:rPr>
                  <w:rFonts w:ascii="Arial" w:hAnsi="Arial"/>
                  <w:bCs/>
                  <w:color w:val="005FB4" w:themeColor="accent2"/>
                  <w:sz w:val="44"/>
                  <w:szCs w:val="44"/>
                </w:rPr>
                <w:id w:val="-922722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3D99" w:rsidRPr="00456A7F">
                  <w:rPr>
                    <w:rFonts w:ascii="MS Gothic" w:eastAsia="MS Gothic" w:hAnsi="MS Gothic" w:hint="eastAsia"/>
                    <w:bCs/>
                    <w:color w:val="005FB4" w:themeColor="accent2"/>
                    <w:sz w:val="44"/>
                    <w:szCs w:val="44"/>
                  </w:rPr>
                  <w:t>☐</w:t>
                </w:r>
              </w:sdtContent>
            </w:sdt>
          </w:p>
        </w:tc>
        <w:tc>
          <w:tcPr>
            <w:tcW w:w="8474" w:type="dxa"/>
          </w:tcPr>
          <w:p w14:paraId="27EDC643" w14:textId="084E46F6" w:rsidR="008E4B82" w:rsidRPr="00336C9B" w:rsidRDefault="008E4B82" w:rsidP="00FD7029">
            <w:pPr>
              <w:pStyle w:val="BodyText"/>
              <w:ind w:left="91"/>
            </w:pPr>
            <w:r w:rsidRPr="00336C9B">
              <w:t xml:space="preserve">Regulation 9 (1) An entity must notify the </w:t>
            </w:r>
            <w:r w:rsidR="0025147D">
              <w:t>EPA</w:t>
            </w:r>
            <w:r w:rsidRPr="00336C9B">
              <w:t xml:space="preserve"> that </w:t>
            </w:r>
            <w:r w:rsidR="004E2CBE">
              <w:br/>
            </w:r>
            <w:r w:rsidRPr="00336C9B">
              <w:t xml:space="preserve">it </w:t>
            </w:r>
            <w:r w:rsidRPr="008E4B82">
              <w:rPr>
                <w:rStyle w:val="CharacterStyle-Blue"/>
              </w:rPr>
              <w:t>has ceased to be a responsible entity</w:t>
            </w:r>
            <w:r w:rsidRPr="00336C9B">
              <w:t xml:space="preserve"> within 60 days after ceasing to </w:t>
            </w:r>
            <w:r w:rsidR="004E2CBE">
              <w:br/>
            </w:r>
            <w:r w:rsidRPr="00336C9B">
              <w:t>be a responsible entity.</w:t>
            </w:r>
          </w:p>
        </w:tc>
      </w:tr>
    </w:tbl>
    <w:p w14:paraId="72555758" w14:textId="77777777" w:rsidR="00E77DB8" w:rsidRDefault="00F4756B" w:rsidP="008E4B82">
      <w:pPr>
        <w:pStyle w:val="BodyText"/>
      </w:pPr>
      <w:r>
        <w:br/>
      </w:r>
      <w:r w:rsidR="008E4B82" w:rsidRPr="00555235">
        <w:t xml:space="preserve">I, </w:t>
      </w:r>
      <w:sdt>
        <w:sdtPr>
          <w:id w:val="415283604"/>
          <w:placeholder>
            <w:docPart w:val="2BF6F22818394A49B9CE0132D759523B"/>
          </w:placeholder>
          <w:temporary/>
          <w:showingPlcHdr/>
          <w15:appearance w15:val="hidden"/>
          <w:text/>
        </w:sdtPr>
        <w:sdtEndPr/>
        <w:sdtContent>
          <w:r w:rsidR="008E3B20" w:rsidRPr="00C653FE">
            <w:rPr>
              <w:highlight w:val="lightGray"/>
            </w:rPr>
            <w:t>[</w:t>
          </w:r>
          <w:r w:rsidR="00E265BA">
            <w:rPr>
              <w:highlight w:val="lightGray"/>
            </w:rPr>
            <w:t xml:space="preserve">Insert </w:t>
          </w:r>
          <w:r w:rsidR="008E3B20">
            <w:rPr>
              <w:highlight w:val="lightGray"/>
            </w:rPr>
            <w:t>Name</w:t>
          </w:r>
          <w:r w:rsidR="008E3B20" w:rsidRPr="00C653FE">
            <w:rPr>
              <w:highlight w:val="lightGray"/>
            </w:rPr>
            <w:t>]</w:t>
          </w:r>
        </w:sdtContent>
      </w:sdt>
      <w:r w:rsidR="008E3B20" w:rsidRPr="00555235">
        <w:t xml:space="preserve"> </w:t>
      </w:r>
      <w:r w:rsidR="008E4B82" w:rsidRPr="00555235">
        <w:t xml:space="preserve">being the </w:t>
      </w:r>
      <w:r w:rsidR="008E4B82" w:rsidRPr="00587D74">
        <w:t xml:space="preserve">[officer of the entity who has control or substantial control over the management </w:t>
      </w:r>
      <w:sdt>
        <w:sdtPr>
          <w:id w:val="378131889"/>
          <w:placeholder>
            <w:docPart w:val="274A6671959D4B158B22FEB19937DF08"/>
          </w:placeholder>
          <w:temporary/>
          <w:showingPlcHdr/>
          <w15:appearance w15:val="hidden"/>
          <w:text/>
        </w:sdtPr>
        <w:sdtEndPr/>
        <w:sdtContent>
          <w:r w:rsidR="002B28D8" w:rsidRPr="00C653FE">
            <w:rPr>
              <w:highlight w:val="lightGray"/>
            </w:rPr>
            <w:t>[</w:t>
          </w:r>
          <w:r w:rsidR="00E265BA">
            <w:rPr>
              <w:highlight w:val="lightGray"/>
            </w:rPr>
            <w:t xml:space="preserve">Insert </w:t>
          </w:r>
          <w:r w:rsidR="0088500A">
            <w:rPr>
              <w:highlight w:val="lightGray"/>
            </w:rPr>
            <w:t>name of the entity, such as the owner, or dir</w:t>
          </w:r>
          <w:r w:rsidR="002D4906">
            <w:rPr>
              <w:highlight w:val="lightGray"/>
            </w:rPr>
            <w:t>e</w:t>
          </w:r>
          <w:r w:rsidR="0088500A">
            <w:rPr>
              <w:highlight w:val="lightGray"/>
            </w:rPr>
            <w:t>cto</w:t>
          </w:r>
          <w:r w:rsidR="00FC2FD4">
            <w:rPr>
              <w:highlight w:val="lightGray"/>
            </w:rPr>
            <w:t>r</w:t>
          </w:r>
          <w:r w:rsidR="002B28D8" w:rsidRPr="00C653FE">
            <w:rPr>
              <w:highlight w:val="lightGray"/>
            </w:rPr>
            <w:t>]</w:t>
          </w:r>
        </w:sdtContent>
      </w:sdt>
      <w:r w:rsidR="007569FD">
        <w:t xml:space="preserve"> </w:t>
      </w:r>
      <w:r w:rsidR="008E4B82">
        <w:t>advise that</w:t>
      </w:r>
      <w:r w:rsidR="008E4B82" w:rsidRPr="00336C9B">
        <w:t xml:space="preserve"> the entity</w:t>
      </w:r>
      <w:r w:rsidR="002B28D8">
        <w:t xml:space="preserve"> </w:t>
      </w:r>
      <w:sdt>
        <w:sdtPr>
          <w:id w:val="71709043"/>
          <w:placeholder>
            <w:docPart w:val="1FC4B98E35074907914091FB25FD39B5"/>
          </w:placeholder>
          <w:temporary/>
          <w:showingPlcHdr/>
          <w15:appearance w15:val="hidden"/>
          <w:text/>
        </w:sdtPr>
        <w:sdtEndPr/>
        <w:sdtContent>
          <w:r w:rsidR="002B28D8" w:rsidRPr="00C653FE">
            <w:rPr>
              <w:highlight w:val="lightGray"/>
            </w:rPr>
            <w:t>[</w:t>
          </w:r>
          <w:r w:rsidR="002D4906">
            <w:rPr>
              <w:highlight w:val="lightGray"/>
            </w:rPr>
            <w:t xml:space="preserve">Insert </w:t>
          </w:r>
          <w:r w:rsidR="00D23BAE">
            <w:rPr>
              <w:highlight w:val="lightGray"/>
            </w:rPr>
            <w:t>n</w:t>
          </w:r>
          <w:r w:rsidR="002B28D8">
            <w:rPr>
              <w:highlight w:val="lightGray"/>
            </w:rPr>
            <w:t>ame</w:t>
          </w:r>
          <w:r w:rsidR="00D23BAE">
            <w:rPr>
              <w:highlight w:val="lightGray"/>
            </w:rPr>
            <w:t xml:space="preserve"> of entity (registered)</w:t>
          </w:r>
          <w:r w:rsidR="002B28D8" w:rsidRPr="00C653FE">
            <w:rPr>
              <w:highlight w:val="lightGray"/>
            </w:rPr>
            <w:t>]</w:t>
          </w:r>
        </w:sdtContent>
      </w:sdt>
      <w:r w:rsidR="008E4B82" w:rsidRPr="00336C9B">
        <w:t xml:space="preserve"> trading </w:t>
      </w:r>
      <w:r w:rsidR="008E4B82" w:rsidRPr="00555235">
        <w:t xml:space="preserve">as </w:t>
      </w:r>
      <w:sdt>
        <w:sdtPr>
          <w:id w:val="1667359224"/>
          <w:placeholder>
            <w:docPart w:val="B58EA062D6414DDCB4EA19C1E74F7CEC"/>
          </w:placeholder>
          <w:temporary/>
          <w:showingPlcHdr/>
          <w15:appearance w15:val="hidden"/>
          <w:text/>
        </w:sdtPr>
        <w:sdtEndPr/>
        <w:sdtContent>
          <w:r w:rsidR="00DF770A" w:rsidRPr="00C653FE">
            <w:rPr>
              <w:highlight w:val="lightGray"/>
            </w:rPr>
            <w:t>[</w:t>
          </w:r>
          <w:r w:rsidR="00DF770A">
            <w:rPr>
              <w:highlight w:val="lightGray"/>
            </w:rPr>
            <w:t xml:space="preserve">Insert </w:t>
          </w:r>
          <w:r w:rsidR="000A6391">
            <w:rPr>
              <w:highlight w:val="lightGray"/>
            </w:rPr>
            <w:t>trading name</w:t>
          </w:r>
          <w:r w:rsidR="00DF770A" w:rsidRPr="00C653FE">
            <w:rPr>
              <w:highlight w:val="lightGray"/>
            </w:rPr>
            <w:t>]</w:t>
          </w:r>
        </w:sdtContent>
      </w:sdt>
      <w:r w:rsidR="008E4B82" w:rsidRPr="00555235">
        <w:t xml:space="preserve"> </w:t>
      </w:r>
      <w:sdt>
        <w:sdtPr>
          <w:id w:val="148482812"/>
          <w:placeholder>
            <w:docPart w:val="FDF3CF5A97504459A571CECF6546B0B1"/>
          </w:placeholder>
          <w:temporary/>
          <w:showingPlcHdr/>
          <w15:appearance w15:val="hidden"/>
          <w:text/>
        </w:sdtPr>
        <w:sdtEndPr/>
        <w:sdtContent>
          <w:r w:rsidR="007C685A" w:rsidRPr="00C653FE">
            <w:rPr>
              <w:highlight w:val="lightGray"/>
            </w:rPr>
            <w:t>[</w:t>
          </w:r>
          <w:r w:rsidR="007C685A">
            <w:rPr>
              <w:highlight w:val="lightGray"/>
            </w:rPr>
            <w:t>is or is no</w:t>
          </w:r>
          <w:r w:rsidR="004F0D8E">
            <w:rPr>
              <w:highlight w:val="lightGray"/>
            </w:rPr>
            <w:t xml:space="preserve"> longer</w:t>
          </w:r>
          <w:r w:rsidR="007C685A" w:rsidRPr="00C653FE">
            <w:rPr>
              <w:highlight w:val="lightGray"/>
            </w:rPr>
            <w:t>]</w:t>
          </w:r>
        </w:sdtContent>
      </w:sdt>
      <w:r w:rsidR="007C685A" w:rsidRPr="00587D74">
        <w:t xml:space="preserve"> </w:t>
      </w:r>
      <w:r w:rsidR="008E4B82" w:rsidRPr="00555235">
        <w:t xml:space="preserve">a responsible entity </w:t>
      </w:r>
      <w:r w:rsidR="007569FD">
        <w:t xml:space="preserve"> </w:t>
      </w:r>
      <w:r w:rsidR="008E4B82" w:rsidRPr="00555235">
        <w:t>within the meaning of section 74A of the</w:t>
      </w:r>
      <w:r w:rsidR="008E4B82" w:rsidRPr="00336C9B">
        <w:t xml:space="preserve"> </w:t>
      </w:r>
      <w:r w:rsidR="008E4B82" w:rsidRPr="00336C9B">
        <w:rPr>
          <w:i/>
        </w:rPr>
        <w:t xml:space="preserve">Circular Economy (Waste Reduction and </w:t>
      </w:r>
      <w:r w:rsidR="008E4B82" w:rsidRPr="002C40C2">
        <w:rPr>
          <w:i/>
        </w:rPr>
        <w:t>Recycling) Act 2021</w:t>
      </w:r>
      <w:r w:rsidR="0029744B">
        <w:t xml:space="preserve"> </w:t>
      </w:r>
      <w:r w:rsidR="008E4B82" w:rsidRPr="00336C9B">
        <w:t>and regulation 6 of the Circular Economy (Waste Reduction and Recycling) (Risk, Consequence and</w:t>
      </w:r>
      <w:r w:rsidR="0029744B">
        <w:t xml:space="preserve"> </w:t>
      </w:r>
      <w:r w:rsidR="008E4B82" w:rsidRPr="00336C9B">
        <w:t>Contingency Plans and Other Matters) Regulations 2023.</w:t>
      </w:r>
    </w:p>
    <w:p w14:paraId="4F04BD75" w14:textId="77777777" w:rsidR="000748AF" w:rsidRDefault="000748AF" w:rsidP="008E4B82">
      <w:pPr>
        <w:pStyle w:val="BodyText"/>
      </w:pPr>
    </w:p>
    <w:p w14:paraId="03E52054" w14:textId="77777777" w:rsidR="004077C2" w:rsidRDefault="004077C2" w:rsidP="008E4B82">
      <w:pPr>
        <w:pStyle w:val="BodyText"/>
      </w:pPr>
    </w:p>
    <w:p w14:paraId="0815DC6F" w14:textId="77777777" w:rsidR="000748AF" w:rsidRDefault="000748AF" w:rsidP="008E4B82">
      <w:pPr>
        <w:pStyle w:val="BodyText"/>
      </w:pPr>
    </w:p>
    <w:p w14:paraId="49B63E5A" w14:textId="77777777" w:rsidR="008E4B82" w:rsidRDefault="008E4B82" w:rsidP="008E4B82">
      <w:pPr>
        <w:pStyle w:val="BodyText"/>
      </w:pPr>
    </w:p>
    <w:tbl>
      <w:tblPr>
        <w:tblStyle w:val="TableGrid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0"/>
        <w:gridCol w:w="5103"/>
      </w:tblGrid>
      <w:tr w:rsidR="00C95DF6" w:rsidRPr="00160CCE" w14:paraId="49D5AEF5" w14:textId="77777777" w:rsidTr="00587D74">
        <w:tc>
          <w:tcPr>
            <w:tcW w:w="5240" w:type="dxa"/>
            <w:tcBorders>
              <w:top w:val="single" w:sz="4" w:space="0" w:color="005FB4"/>
            </w:tcBorders>
          </w:tcPr>
          <w:p w14:paraId="6F82ED17" w14:textId="77777777" w:rsidR="00C95DF6" w:rsidRPr="00160CCE" w:rsidRDefault="00C95DF6" w:rsidP="00587D74">
            <w:pPr>
              <w:spacing w:after="0"/>
              <w:rPr>
                <w:sz w:val="18"/>
                <w:szCs w:val="18"/>
              </w:rPr>
            </w:pPr>
            <w:r w:rsidRPr="00160CCE">
              <w:rPr>
                <w:sz w:val="18"/>
                <w:szCs w:val="18"/>
              </w:rPr>
              <w:t xml:space="preserve">Signed </w:t>
            </w:r>
          </w:p>
          <w:p w14:paraId="0CCE88DD" w14:textId="77777777" w:rsidR="00C95DF6" w:rsidRPr="00160CCE" w:rsidRDefault="00C95DF6" w:rsidP="00587D74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4" w:space="0" w:color="005FB4"/>
            </w:tcBorders>
          </w:tcPr>
          <w:p w14:paraId="6A654359" w14:textId="77777777" w:rsidR="00C95DF6" w:rsidRPr="00160CCE" w:rsidRDefault="00C95DF6" w:rsidP="00587D74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25A5CFFC" w14:textId="77777777" w:rsidR="008E4B82" w:rsidRDefault="009611C9" w:rsidP="008E4B82">
      <w:pPr>
        <w:pStyle w:val="BodyText"/>
      </w:pPr>
      <w:sdt>
        <w:sdtPr>
          <w:id w:val="-933667609"/>
          <w:placeholder>
            <w:docPart w:val="A70C6118182949439010B8D53E4EFBB0"/>
          </w:placeholder>
          <w:showingPlcHdr/>
          <w:date>
            <w:dateFormat w:val="d MMMM yyyy"/>
            <w:lid w:val="en-AU"/>
            <w:storeMappedDataAs w:val="dateTime"/>
            <w:calendar w:val="gregorian"/>
          </w:date>
        </w:sdtPr>
        <w:sdtEndPr/>
        <w:sdtContent>
          <w:r w:rsidR="002B28D8" w:rsidRPr="0063305D">
            <w:rPr>
              <w:highlight w:val="lightGray"/>
            </w:rPr>
            <w:t>[Click to enter a date]</w:t>
          </w:r>
        </w:sdtContent>
      </w:sdt>
      <w:r w:rsidR="002B28D8">
        <w:br/>
      </w:r>
    </w:p>
    <w:p w14:paraId="6528CE5C" w14:textId="77777777" w:rsidR="008E4B82" w:rsidRPr="008E4B82" w:rsidRDefault="009611C9" w:rsidP="008E4B82">
      <w:pPr>
        <w:pStyle w:val="BodyText"/>
        <w:rPr>
          <w:highlight w:val="yellow"/>
        </w:rPr>
      </w:pPr>
      <w:sdt>
        <w:sdtPr>
          <w:id w:val="-744408170"/>
          <w:placeholder>
            <w:docPart w:val="AD4DA9BFC46B4FCE8C83DB30CA6724F1"/>
          </w:placeholder>
          <w:temporary/>
          <w:showingPlcHdr/>
          <w15:appearance w15:val="hidden"/>
          <w:text/>
        </w:sdtPr>
        <w:sdtEndPr/>
        <w:sdtContent>
          <w:r w:rsidR="002B28D8" w:rsidRPr="00C653FE">
            <w:rPr>
              <w:highlight w:val="lightGray"/>
            </w:rPr>
            <w:t>[</w:t>
          </w:r>
          <w:r w:rsidR="0029744B">
            <w:rPr>
              <w:highlight w:val="lightGray"/>
            </w:rPr>
            <w:t xml:space="preserve">Insert </w:t>
          </w:r>
          <w:r w:rsidR="002B28D8">
            <w:rPr>
              <w:highlight w:val="lightGray"/>
            </w:rPr>
            <w:t>Name</w:t>
          </w:r>
          <w:r w:rsidR="002B28D8" w:rsidRPr="00C653FE">
            <w:rPr>
              <w:highlight w:val="lightGray"/>
            </w:rPr>
            <w:t>]</w:t>
          </w:r>
        </w:sdtContent>
      </w:sdt>
    </w:p>
    <w:p w14:paraId="69819B20" w14:textId="77777777" w:rsidR="008E4B82" w:rsidRPr="008E4B82" w:rsidRDefault="009611C9" w:rsidP="008E4B82">
      <w:pPr>
        <w:pStyle w:val="BodyText"/>
        <w:rPr>
          <w:highlight w:val="yellow"/>
        </w:rPr>
      </w:pPr>
      <w:sdt>
        <w:sdtPr>
          <w:id w:val="2069995702"/>
          <w:placeholder>
            <w:docPart w:val="43E93E935ABB435FB5BE8C06E6586D91"/>
          </w:placeholder>
          <w:temporary/>
          <w:showingPlcHdr/>
          <w15:appearance w15:val="hidden"/>
          <w:text/>
        </w:sdtPr>
        <w:sdtEndPr/>
        <w:sdtContent>
          <w:r w:rsidR="002B28D8" w:rsidRPr="00C653FE">
            <w:rPr>
              <w:highlight w:val="lightGray"/>
            </w:rPr>
            <w:t>[</w:t>
          </w:r>
          <w:r w:rsidR="00E11AF2">
            <w:rPr>
              <w:highlight w:val="lightGray"/>
            </w:rPr>
            <w:t xml:space="preserve">Insert </w:t>
          </w:r>
          <w:r w:rsidR="00416597">
            <w:rPr>
              <w:highlight w:val="lightGray"/>
            </w:rPr>
            <w:t>Owner / Director / Officer</w:t>
          </w:r>
          <w:r w:rsidR="002B28D8" w:rsidRPr="00C653FE">
            <w:rPr>
              <w:highlight w:val="lightGray"/>
            </w:rPr>
            <w:t>]</w:t>
          </w:r>
        </w:sdtContent>
      </w:sdt>
    </w:p>
    <w:p w14:paraId="2C29168F" w14:textId="77777777" w:rsidR="008E4B82" w:rsidRPr="008E4B82" w:rsidRDefault="009611C9" w:rsidP="008E4B82">
      <w:pPr>
        <w:pStyle w:val="BodyText"/>
        <w:rPr>
          <w:highlight w:val="yellow"/>
        </w:rPr>
      </w:pPr>
      <w:sdt>
        <w:sdtPr>
          <w:id w:val="-2018073273"/>
          <w:placeholder>
            <w:docPart w:val="EF007AADEF624EC88AF0808062356B01"/>
          </w:placeholder>
          <w:temporary/>
          <w:showingPlcHdr/>
          <w15:appearance w15:val="hidden"/>
          <w:text/>
        </w:sdtPr>
        <w:sdtEndPr/>
        <w:sdtContent>
          <w:r w:rsidR="002B28D8" w:rsidRPr="00C653FE">
            <w:rPr>
              <w:highlight w:val="lightGray"/>
            </w:rPr>
            <w:t>[</w:t>
          </w:r>
          <w:r w:rsidR="002843CF">
            <w:rPr>
              <w:highlight w:val="lightGray"/>
            </w:rPr>
            <w:t xml:space="preserve">Insert </w:t>
          </w:r>
          <w:r w:rsidR="00D713CD">
            <w:rPr>
              <w:highlight w:val="lightGray"/>
            </w:rPr>
            <w:t>n</w:t>
          </w:r>
          <w:r w:rsidR="002B28D8">
            <w:rPr>
              <w:highlight w:val="lightGray"/>
            </w:rPr>
            <w:t>ame</w:t>
          </w:r>
          <w:r w:rsidR="00D713CD">
            <w:rPr>
              <w:highlight w:val="lightGray"/>
            </w:rPr>
            <w:t xml:space="preserve"> </w:t>
          </w:r>
          <w:r w:rsidR="002843CF">
            <w:rPr>
              <w:highlight w:val="lightGray"/>
            </w:rPr>
            <w:t>of respo</w:t>
          </w:r>
          <w:r w:rsidR="00D713CD">
            <w:rPr>
              <w:highlight w:val="lightGray"/>
            </w:rPr>
            <w:t>nsible entity</w:t>
          </w:r>
          <w:r w:rsidR="002B28D8" w:rsidRPr="00C653FE">
            <w:rPr>
              <w:highlight w:val="lightGray"/>
            </w:rPr>
            <w:t>]</w:t>
          </w:r>
        </w:sdtContent>
      </w:sdt>
    </w:p>
    <w:p w14:paraId="3F53300F" w14:textId="77777777" w:rsidR="008E4B82" w:rsidRDefault="009611C9" w:rsidP="0036755C">
      <w:pPr>
        <w:pStyle w:val="BodyText"/>
      </w:pPr>
      <w:sdt>
        <w:sdtPr>
          <w:id w:val="-1118983984"/>
          <w:placeholder>
            <w:docPart w:val="F51CE56FEC3B4A03BAD6FE43195CCEC2"/>
          </w:placeholder>
          <w:temporary/>
          <w:showingPlcHdr/>
          <w15:appearance w15:val="hidden"/>
          <w:text/>
        </w:sdtPr>
        <w:sdtEndPr/>
        <w:sdtContent>
          <w:r w:rsidR="002B28D8" w:rsidRPr="00C653FE">
            <w:rPr>
              <w:highlight w:val="lightGray"/>
            </w:rPr>
            <w:t>[</w:t>
          </w:r>
          <w:r w:rsidR="006E08F4">
            <w:rPr>
              <w:highlight w:val="lightGray"/>
            </w:rPr>
            <w:t xml:space="preserve">Insert </w:t>
          </w:r>
          <w:r w:rsidR="008F7CA5">
            <w:rPr>
              <w:highlight w:val="lightGray"/>
            </w:rPr>
            <w:t>e</w:t>
          </w:r>
          <w:r w:rsidR="006E08F4">
            <w:rPr>
              <w:highlight w:val="lightGray"/>
            </w:rPr>
            <w:t xml:space="preserve">ntity </w:t>
          </w:r>
          <w:r w:rsidR="003F04FE">
            <w:rPr>
              <w:highlight w:val="lightGray"/>
            </w:rPr>
            <w:t>business address (registered)</w:t>
          </w:r>
          <w:r w:rsidR="002B28D8" w:rsidRPr="00C653FE">
            <w:rPr>
              <w:highlight w:val="lightGray"/>
            </w:rPr>
            <w:t>]</w:t>
          </w:r>
        </w:sdtContent>
      </w:sdt>
    </w:p>
    <w:sectPr w:rsidR="008E4B82" w:rsidSect="004B02F1">
      <w:headerReference w:type="even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851" w:bottom="851" w:left="851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5DDA59" w14:textId="77777777" w:rsidR="009611C9" w:rsidRDefault="009611C9" w:rsidP="00C37A29">
      <w:pPr>
        <w:spacing w:after="0"/>
      </w:pPr>
      <w:r>
        <w:separator/>
      </w:r>
    </w:p>
  </w:endnote>
  <w:endnote w:type="continuationSeparator" w:id="0">
    <w:p w14:paraId="61723473" w14:textId="77777777" w:rsidR="009611C9" w:rsidRDefault="009611C9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EC5761-059A-4BEE-867B-415FA1839719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B743495E-978E-4A01-9EAD-58C8F5FE0E37}"/>
    <w:embedBold r:id="rId3" w:fontKey="{A33D4561-380A-47DF-9B79-18211A0A8597}"/>
    <w:embedItalic r:id="rId4" w:fontKey="{000DC929-625A-4B79-822E-1DA0D8C2FD92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5" w:fontKey="{11140FCB-A5DC-4123-9DE3-3025E5B958C2}"/>
    <w:embedBold r:id="rId6" w:fontKey="{01A9C504-CBC9-47A5-915D-5955E98964B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7" w:fontKey="{4169A8C6-6A49-421B-9427-FBA20C8C0D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5FB5605-EB14-4D99-8DB2-1A532703C0D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348B594-640D-4923-93E0-1A1D0679C6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CA8D" w14:textId="77777777" w:rsidR="0025147D" w:rsidRDefault="0025147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25152F7F" wp14:editId="6130C53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27355"/>
              <wp:effectExtent l="0" t="0" r="6350" b="0"/>
              <wp:wrapNone/>
              <wp:docPr id="210193691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C8132D" w14:textId="77777777" w:rsidR="0025147D" w:rsidRPr="0025147D" w:rsidRDefault="0025147D" w:rsidP="0025147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5147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152F7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9pt;height:33.65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" filled="f" stroked="f">
              <v:textbox style="mso-fit-shape-to-text:t" inset="0,0,0,15pt">
                <w:txbxContent>
                  <w:p w14:paraId="3AC8132D" w14:textId="77777777" w:rsidR="0025147D" w:rsidRPr="0025147D" w:rsidRDefault="0025147D" w:rsidP="0025147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25147D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9E156" w14:textId="77777777" w:rsidR="0094176B" w:rsidRDefault="0025147D" w:rsidP="008D661A">
    <w:pPr>
      <w:pStyle w:val="FooterLeft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75347954" wp14:editId="179B8DB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27355"/>
              <wp:effectExtent l="0" t="0" r="6350" b="0"/>
              <wp:wrapNone/>
              <wp:docPr id="1705680475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8CF55E" w14:textId="77777777" w:rsidR="0025147D" w:rsidRPr="0025147D" w:rsidRDefault="0025147D" w:rsidP="0025147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5147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34795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margin-left:0;margin-top:0;width:49pt;height:33.65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" filled="f" stroked="f">
              <v:textbox style="mso-fit-shape-to-text:t" inset="0,0,0,15pt">
                <w:txbxContent>
                  <w:p w14:paraId="628CF55E" w14:textId="77777777" w:rsidR="0025147D" w:rsidRPr="0025147D" w:rsidRDefault="0025147D" w:rsidP="0025147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25147D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1865E35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33DF2450" wp14:editId="4861AC34">
              <wp:simplePos x="0" y="0"/>
              <wp:positionH relativeFrom="margin">
                <wp:posOffset>5505450</wp:posOffset>
              </wp:positionH>
              <wp:positionV relativeFrom="page">
                <wp:posOffset>9467850</wp:posOffset>
              </wp:positionV>
              <wp:extent cx="975360" cy="1222375"/>
              <wp:effectExtent l="0" t="0" r="254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0" cy="1220809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132766" id="Group 15" o:spid="_x0000_s1026" style="position:absolute;margin-left:433.5pt;margin-top:745.5pt;width:76.8pt;height:96.25pt;z-index:251660288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2AD8F969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F2D40" w14:textId="77777777" w:rsidR="00F943AA" w:rsidRPr="00A212D5" w:rsidRDefault="0025147D" w:rsidP="00F943AA">
    <w:pPr>
      <w:pStyle w:val="FooterLeft"/>
      <w:rPr>
        <w:rStyle w:val="Bold"/>
      </w:rPr>
    </w:pPr>
    <w:r>
      <w:rPr>
        <w:rFonts w:asciiTheme="majorHAnsi" w:hAnsiTheme="majorHAnsi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6AF2EB94" wp14:editId="05668E75">
              <wp:simplePos x="542925" y="91916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427355"/>
              <wp:effectExtent l="0" t="0" r="6350" b="0"/>
              <wp:wrapNone/>
              <wp:docPr id="1138852376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D43F9D" w14:textId="77777777" w:rsidR="0025147D" w:rsidRPr="0025147D" w:rsidRDefault="0025147D" w:rsidP="0025147D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25147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F2EB9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OFFICIAL" style="position:absolute;margin-left:0;margin-top:0;width:49pt;height:33.65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" filled="f" stroked="f">
              <v:textbox style="mso-fit-shape-to-text:t" inset="0,0,0,15pt">
                <w:txbxContent>
                  <w:p w14:paraId="33D43F9D" w14:textId="77777777" w:rsidR="0025147D" w:rsidRPr="0025147D" w:rsidRDefault="0025147D" w:rsidP="0025147D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25147D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12D5">
      <w:rPr>
        <w:rStyle w:val="Bold"/>
      </w:rPr>
      <w:t>epa.vic.gov.au</w:t>
    </w:r>
  </w:p>
  <w:p w14:paraId="33E7CAFD" w14:textId="77777777" w:rsidR="00A212D5" w:rsidRPr="00A212D5" w:rsidRDefault="00F943AA" w:rsidP="00F943A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2336" behindDoc="0" locked="1" layoutInCell="1" allowOverlap="1" wp14:anchorId="1139C255" wp14:editId="6FE0E81B">
              <wp:simplePos x="0" y="0"/>
              <wp:positionH relativeFrom="margin">
                <wp:posOffset>5682615</wp:posOffset>
              </wp:positionH>
              <wp:positionV relativeFrom="page">
                <wp:posOffset>9398000</wp:posOffset>
              </wp:positionV>
              <wp:extent cx="796290" cy="1292225"/>
              <wp:effectExtent l="0" t="0" r="381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6290" cy="1292225"/>
                        <a:chOff x="178314" y="-219952"/>
                        <a:chExt cx="795828" cy="1292479"/>
                      </a:xfrm>
                    </wpg:grpSpPr>
                    <pic:pic xmlns:pic="http://schemas.openxmlformats.org/drawingml/2006/picture">
                      <pic:nvPicPr>
                        <pic:cNvPr id="6" name="Graphic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78314" y="-219952"/>
                          <a:ext cx="795828" cy="45163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6D09DE" id="Group 4" o:spid="_x0000_s1026" style="position:absolute;margin-left:447.45pt;margin-top:740pt;width:62.7pt;height:101.75pt;z-index:251662336;mso-position-horizontal-relative:margin;mso-position-vertical-relative:page;mso-width-relative:margin;mso-height-relative:margin" coordorigin="1783,-2199" coordsize="7958,129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left:1783;top:-2199;width:7958;height:4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">
                <v:imagedata r:id="rId3" o:title=""/>
              </v:shape>
              <v:rect id="Rectangle 9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/>
              <w10:wrap anchorx="margin" anchory="page"/>
              <w10:anchorlock/>
            </v:group>
          </w:pict>
        </mc:Fallback>
      </mc:AlternateContent>
    </w:r>
    <w:r w:rsidR="00A212D5">
      <w:t>Environment Protection Authority Victoria</w:t>
    </w:r>
    <w:r w:rsidR="00A212D5">
      <w:br/>
      <w:t>GPO Box 4395, Melbourne VIC 3001</w:t>
    </w:r>
    <w:r w:rsidR="00A212D5">
      <w:br/>
      <w:t>1300 372 842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1E00E" w14:textId="77777777" w:rsidR="009611C9" w:rsidRDefault="009611C9" w:rsidP="00C37A29">
      <w:pPr>
        <w:spacing w:after="0"/>
      </w:pPr>
      <w:r>
        <w:separator/>
      </w:r>
    </w:p>
  </w:footnote>
  <w:footnote w:type="continuationSeparator" w:id="0">
    <w:p w14:paraId="62D2825B" w14:textId="77777777" w:rsidR="009611C9" w:rsidRDefault="009611C9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0EE0C" w14:textId="77777777" w:rsidR="001D3AE0" w:rsidRDefault="001D3AE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0ECA4B18" wp14:editId="01AF8EC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3810"/>
              <wp:wrapSquare wrapText="bothSides"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1EE87C" w14:textId="77777777" w:rsidR="001D3AE0" w:rsidRPr="001D3AE0" w:rsidRDefault="001D3AE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1D3AE0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CA4B1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.05pt;width:34.95pt;height:34.95pt;z-index:25166643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3C1EE87C" w14:textId="77777777" w:rsidR="001D3AE0" w:rsidRPr="001D3AE0" w:rsidRDefault="001D3AE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1D3AE0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87A95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4A1DB919" wp14:editId="618EB87D">
          <wp:simplePos x="0" y="0"/>
          <wp:positionH relativeFrom="margin">
            <wp:posOffset>4953635</wp:posOffset>
          </wp:positionH>
          <wp:positionV relativeFrom="page">
            <wp:posOffset>496570</wp:posOffset>
          </wp:positionV>
          <wp:extent cx="1518920" cy="628015"/>
          <wp:effectExtent l="0" t="0" r="5080" b="0"/>
          <wp:wrapTopAndBottom/>
          <wp:docPr id="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92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2371DC"/>
    <w:multiLevelType w:val="multilevel"/>
    <w:tmpl w:val="20B4D9F2"/>
    <w:numStyleLink w:val="ListHeadings"/>
  </w:abstractNum>
  <w:abstractNum w:abstractNumId="13" w15:restartNumberingAfterBreak="0">
    <w:nsid w:val="03C43676"/>
    <w:multiLevelType w:val="multilevel"/>
    <w:tmpl w:val="AF166534"/>
    <w:numStyleLink w:val="Numbering"/>
  </w:abstractNum>
  <w:abstractNum w:abstractNumId="14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AF33E35"/>
    <w:multiLevelType w:val="multilevel"/>
    <w:tmpl w:val="DD046EF0"/>
    <w:numStyleLink w:val="LetteredList"/>
  </w:abstractNum>
  <w:abstractNum w:abstractNumId="16" w15:restartNumberingAfterBreak="0">
    <w:nsid w:val="0C2D48CE"/>
    <w:multiLevelType w:val="multilevel"/>
    <w:tmpl w:val="AF166534"/>
    <w:numStyleLink w:val="Numbering"/>
  </w:abstractNum>
  <w:abstractNum w:abstractNumId="17" w15:restartNumberingAfterBreak="0">
    <w:nsid w:val="0D5A5E93"/>
    <w:multiLevelType w:val="multilevel"/>
    <w:tmpl w:val="1646C884"/>
    <w:numStyleLink w:val="Bullets"/>
  </w:abstractNum>
  <w:abstractNum w:abstractNumId="18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Table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9" w15:restartNumberingAfterBreak="0">
    <w:nsid w:val="132D53ED"/>
    <w:multiLevelType w:val="multilevel"/>
    <w:tmpl w:val="AF166534"/>
    <w:numStyleLink w:val="Numbering"/>
  </w:abstractNum>
  <w:abstractNum w:abstractNumId="20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6277814"/>
    <w:multiLevelType w:val="multilevel"/>
    <w:tmpl w:val="DD046EF0"/>
    <w:numStyleLink w:val="LetteredList"/>
  </w:abstractNum>
  <w:abstractNum w:abstractNumId="22" w15:restartNumberingAfterBreak="0">
    <w:nsid w:val="1BAF487B"/>
    <w:multiLevelType w:val="multilevel"/>
    <w:tmpl w:val="DD046EF0"/>
    <w:numStyleLink w:val="LetteredList"/>
  </w:abstractNum>
  <w:abstractNum w:abstractNumId="23" w15:restartNumberingAfterBreak="0">
    <w:nsid w:val="1D322B09"/>
    <w:multiLevelType w:val="multilevel"/>
    <w:tmpl w:val="AF166534"/>
    <w:numStyleLink w:val="Numbering"/>
  </w:abstractNum>
  <w:abstractNum w:abstractNumId="24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26DE5EFE"/>
    <w:multiLevelType w:val="multilevel"/>
    <w:tmpl w:val="AF166534"/>
    <w:numStyleLink w:val="Numbering"/>
  </w:abstractNum>
  <w:abstractNum w:abstractNumId="26" w15:restartNumberingAfterBreak="0">
    <w:nsid w:val="2F7E3D22"/>
    <w:multiLevelType w:val="multilevel"/>
    <w:tmpl w:val="20B4D9F2"/>
    <w:numStyleLink w:val="ListHeadings"/>
  </w:abstractNum>
  <w:abstractNum w:abstractNumId="27" w15:restartNumberingAfterBreak="0">
    <w:nsid w:val="321F1D0F"/>
    <w:multiLevelType w:val="multilevel"/>
    <w:tmpl w:val="1646C884"/>
    <w:numStyleLink w:val="Bullets"/>
  </w:abstractNum>
  <w:abstractNum w:abstractNumId="28" w15:restartNumberingAfterBreak="0">
    <w:nsid w:val="41397427"/>
    <w:multiLevelType w:val="multilevel"/>
    <w:tmpl w:val="AF166534"/>
    <w:numStyleLink w:val="Numbering"/>
  </w:abstractNum>
  <w:abstractNum w:abstractNumId="29" w15:restartNumberingAfterBreak="0">
    <w:nsid w:val="49D3680B"/>
    <w:multiLevelType w:val="multilevel"/>
    <w:tmpl w:val="20B4D9F2"/>
    <w:numStyleLink w:val="ListHeadings"/>
  </w:abstractNum>
  <w:abstractNum w:abstractNumId="30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1" w15:restartNumberingAfterBreak="0">
    <w:nsid w:val="4E7F1CD0"/>
    <w:multiLevelType w:val="multilevel"/>
    <w:tmpl w:val="AF166534"/>
    <w:numStyleLink w:val="Numbering"/>
  </w:abstractNum>
  <w:abstractNum w:abstractNumId="32" w15:restartNumberingAfterBreak="0">
    <w:nsid w:val="4EBB1A2A"/>
    <w:multiLevelType w:val="multilevel"/>
    <w:tmpl w:val="AF166534"/>
    <w:numStyleLink w:val="Numbering"/>
  </w:abstractNum>
  <w:abstractNum w:abstractNumId="33" w15:restartNumberingAfterBreak="0">
    <w:nsid w:val="58B73D84"/>
    <w:multiLevelType w:val="multilevel"/>
    <w:tmpl w:val="20B4D9F2"/>
    <w:numStyleLink w:val="ListHeadings"/>
  </w:abstractNum>
  <w:abstractNum w:abstractNumId="34" w15:restartNumberingAfterBreak="0">
    <w:nsid w:val="596A0C8C"/>
    <w:multiLevelType w:val="multilevel"/>
    <w:tmpl w:val="AF166534"/>
    <w:numStyleLink w:val="Numbering"/>
  </w:abstractNum>
  <w:abstractNum w:abstractNumId="35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6" w15:restartNumberingAfterBreak="0">
    <w:nsid w:val="643520E2"/>
    <w:multiLevelType w:val="multilevel"/>
    <w:tmpl w:val="1646C884"/>
    <w:numStyleLink w:val="Bullets"/>
  </w:abstractNum>
  <w:abstractNum w:abstractNumId="37" w15:restartNumberingAfterBreak="0">
    <w:nsid w:val="660D51AD"/>
    <w:multiLevelType w:val="multilevel"/>
    <w:tmpl w:val="AF166534"/>
    <w:numStyleLink w:val="Numbering"/>
  </w:abstractNum>
  <w:abstractNum w:abstractNumId="38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5"/>
  </w:num>
  <w:num w:numId="12" w16cid:durableId="1261796759">
    <w:abstractNumId w:val="36"/>
  </w:num>
  <w:num w:numId="13" w16cid:durableId="1043405154">
    <w:abstractNumId w:val="27"/>
  </w:num>
  <w:num w:numId="14" w16cid:durableId="846598071">
    <w:abstractNumId w:val="18"/>
  </w:num>
  <w:num w:numId="15" w16cid:durableId="1311640227">
    <w:abstractNumId w:val="38"/>
  </w:num>
  <w:num w:numId="16" w16cid:durableId="881941196">
    <w:abstractNumId w:val="31"/>
  </w:num>
  <w:num w:numId="17" w16cid:durableId="533617442">
    <w:abstractNumId w:val="37"/>
  </w:num>
  <w:num w:numId="18" w16cid:durableId="250312982">
    <w:abstractNumId w:val="13"/>
  </w:num>
  <w:num w:numId="19" w16cid:durableId="385955825">
    <w:abstractNumId w:val="16"/>
  </w:num>
  <w:num w:numId="20" w16cid:durableId="1408189744">
    <w:abstractNumId w:val="28"/>
  </w:num>
  <w:num w:numId="21" w16cid:durableId="1370494809">
    <w:abstractNumId w:val="19"/>
  </w:num>
  <w:num w:numId="22" w16cid:durableId="659580476">
    <w:abstractNumId w:val="14"/>
  </w:num>
  <w:num w:numId="23" w16cid:durableId="2036539326">
    <w:abstractNumId w:val="17"/>
  </w:num>
  <w:num w:numId="24" w16cid:durableId="1303265532">
    <w:abstractNumId w:val="23"/>
  </w:num>
  <w:num w:numId="25" w16cid:durableId="1737582058">
    <w:abstractNumId w:val="34"/>
  </w:num>
  <w:num w:numId="26" w16cid:durableId="974717717">
    <w:abstractNumId w:val="33"/>
  </w:num>
  <w:num w:numId="27" w16cid:durableId="444039133">
    <w:abstractNumId w:val="20"/>
  </w:num>
  <w:num w:numId="28" w16cid:durableId="15364486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0"/>
  </w:num>
  <w:num w:numId="30" w16cid:durableId="851408010">
    <w:abstractNumId w:val="24"/>
  </w:num>
  <w:num w:numId="31" w16cid:durableId="170878382">
    <w:abstractNumId w:val="11"/>
  </w:num>
  <w:num w:numId="32" w16cid:durableId="1730494061">
    <w:abstractNumId w:val="26"/>
  </w:num>
  <w:num w:numId="33" w16cid:durableId="865941744">
    <w:abstractNumId w:val="12"/>
  </w:num>
  <w:num w:numId="34" w16cid:durableId="887374425">
    <w:abstractNumId w:val="21"/>
  </w:num>
  <w:num w:numId="35" w16cid:durableId="936326364">
    <w:abstractNumId w:val="22"/>
  </w:num>
  <w:num w:numId="36" w16cid:durableId="138387084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5"/>
  </w:num>
  <w:num w:numId="38" w16cid:durableId="2041084045">
    <w:abstractNumId w:val="10"/>
  </w:num>
  <w:num w:numId="39" w16cid:durableId="1232807673">
    <w:abstractNumId w:val="29"/>
  </w:num>
  <w:num w:numId="40" w16cid:durableId="125292876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5"/>
  </w:num>
  <w:num w:numId="46" w16cid:durableId="47448820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DEA"/>
    <w:rsid w:val="000125E5"/>
    <w:rsid w:val="000300AF"/>
    <w:rsid w:val="00053A97"/>
    <w:rsid w:val="00057D1E"/>
    <w:rsid w:val="000724AE"/>
    <w:rsid w:val="000748AF"/>
    <w:rsid w:val="00075B34"/>
    <w:rsid w:val="0008037D"/>
    <w:rsid w:val="0008240E"/>
    <w:rsid w:val="00086C8F"/>
    <w:rsid w:val="00086D33"/>
    <w:rsid w:val="00090DCE"/>
    <w:rsid w:val="000A18E0"/>
    <w:rsid w:val="000A6391"/>
    <w:rsid w:val="000B2DD5"/>
    <w:rsid w:val="000B497F"/>
    <w:rsid w:val="000C6BDC"/>
    <w:rsid w:val="000D7EE8"/>
    <w:rsid w:val="00105575"/>
    <w:rsid w:val="00112E8F"/>
    <w:rsid w:val="001268BC"/>
    <w:rsid w:val="00127A1B"/>
    <w:rsid w:val="00141B73"/>
    <w:rsid w:val="00141C61"/>
    <w:rsid w:val="00150D9A"/>
    <w:rsid w:val="0015165C"/>
    <w:rsid w:val="001A0D77"/>
    <w:rsid w:val="001C7835"/>
    <w:rsid w:val="001D3AE0"/>
    <w:rsid w:val="001E1F49"/>
    <w:rsid w:val="001E4C19"/>
    <w:rsid w:val="001F13C1"/>
    <w:rsid w:val="001F446D"/>
    <w:rsid w:val="001F6314"/>
    <w:rsid w:val="002059C3"/>
    <w:rsid w:val="002068CA"/>
    <w:rsid w:val="00211877"/>
    <w:rsid w:val="00221AB7"/>
    <w:rsid w:val="00237716"/>
    <w:rsid w:val="002420CF"/>
    <w:rsid w:val="00246435"/>
    <w:rsid w:val="00246BCF"/>
    <w:rsid w:val="0025147D"/>
    <w:rsid w:val="002536A2"/>
    <w:rsid w:val="00270834"/>
    <w:rsid w:val="0027461A"/>
    <w:rsid w:val="002814E6"/>
    <w:rsid w:val="002843CF"/>
    <w:rsid w:val="00284662"/>
    <w:rsid w:val="0029356E"/>
    <w:rsid w:val="002965C0"/>
    <w:rsid w:val="0029744B"/>
    <w:rsid w:val="002B28D8"/>
    <w:rsid w:val="002C1228"/>
    <w:rsid w:val="002C40C2"/>
    <w:rsid w:val="002D4906"/>
    <w:rsid w:val="002E0EDA"/>
    <w:rsid w:val="002E24E4"/>
    <w:rsid w:val="002E54DE"/>
    <w:rsid w:val="00305171"/>
    <w:rsid w:val="0032331C"/>
    <w:rsid w:val="00324044"/>
    <w:rsid w:val="00333DE2"/>
    <w:rsid w:val="003423AB"/>
    <w:rsid w:val="0034680A"/>
    <w:rsid w:val="00353129"/>
    <w:rsid w:val="00363FF8"/>
    <w:rsid w:val="0036755C"/>
    <w:rsid w:val="00374847"/>
    <w:rsid w:val="0037721D"/>
    <w:rsid w:val="0038102A"/>
    <w:rsid w:val="003A19D4"/>
    <w:rsid w:val="003A3866"/>
    <w:rsid w:val="003A6887"/>
    <w:rsid w:val="003C7D34"/>
    <w:rsid w:val="003D22B3"/>
    <w:rsid w:val="003D23A3"/>
    <w:rsid w:val="003D3729"/>
    <w:rsid w:val="003D5856"/>
    <w:rsid w:val="003F04FE"/>
    <w:rsid w:val="00402E8B"/>
    <w:rsid w:val="00404E4F"/>
    <w:rsid w:val="004077C2"/>
    <w:rsid w:val="004133D6"/>
    <w:rsid w:val="00413ECD"/>
    <w:rsid w:val="00416597"/>
    <w:rsid w:val="0041673A"/>
    <w:rsid w:val="0042339A"/>
    <w:rsid w:val="0042508F"/>
    <w:rsid w:val="00453D8D"/>
    <w:rsid w:val="00456A7F"/>
    <w:rsid w:val="004635FD"/>
    <w:rsid w:val="004705F8"/>
    <w:rsid w:val="00487862"/>
    <w:rsid w:val="004B02F1"/>
    <w:rsid w:val="004B609E"/>
    <w:rsid w:val="004D0322"/>
    <w:rsid w:val="004D2DDA"/>
    <w:rsid w:val="004D52B0"/>
    <w:rsid w:val="004E0833"/>
    <w:rsid w:val="004E28C6"/>
    <w:rsid w:val="004E2CBE"/>
    <w:rsid w:val="004F0C70"/>
    <w:rsid w:val="004F0D8E"/>
    <w:rsid w:val="004F138F"/>
    <w:rsid w:val="00500C61"/>
    <w:rsid w:val="00502144"/>
    <w:rsid w:val="0050670B"/>
    <w:rsid w:val="00510D22"/>
    <w:rsid w:val="005141E8"/>
    <w:rsid w:val="00514670"/>
    <w:rsid w:val="00534D4F"/>
    <w:rsid w:val="00550C99"/>
    <w:rsid w:val="00553413"/>
    <w:rsid w:val="00577E2E"/>
    <w:rsid w:val="0058369E"/>
    <w:rsid w:val="00593314"/>
    <w:rsid w:val="00594496"/>
    <w:rsid w:val="00594774"/>
    <w:rsid w:val="005A2E89"/>
    <w:rsid w:val="005C5658"/>
    <w:rsid w:val="005C6618"/>
    <w:rsid w:val="005C6651"/>
    <w:rsid w:val="005C6655"/>
    <w:rsid w:val="005F7030"/>
    <w:rsid w:val="005F77E8"/>
    <w:rsid w:val="00602C13"/>
    <w:rsid w:val="00603FD5"/>
    <w:rsid w:val="00606484"/>
    <w:rsid w:val="00616DC8"/>
    <w:rsid w:val="00620502"/>
    <w:rsid w:val="0063305D"/>
    <w:rsid w:val="00647C23"/>
    <w:rsid w:val="00653EB9"/>
    <w:rsid w:val="006641DD"/>
    <w:rsid w:val="0067014A"/>
    <w:rsid w:val="0068724F"/>
    <w:rsid w:val="00693358"/>
    <w:rsid w:val="006A1DEF"/>
    <w:rsid w:val="006A7616"/>
    <w:rsid w:val="006A7649"/>
    <w:rsid w:val="006C4AF4"/>
    <w:rsid w:val="006D1420"/>
    <w:rsid w:val="006D3F2F"/>
    <w:rsid w:val="006D75C3"/>
    <w:rsid w:val="006E08F4"/>
    <w:rsid w:val="006E3536"/>
    <w:rsid w:val="006E5B77"/>
    <w:rsid w:val="0070342B"/>
    <w:rsid w:val="00703E6D"/>
    <w:rsid w:val="00707778"/>
    <w:rsid w:val="00714488"/>
    <w:rsid w:val="007254A7"/>
    <w:rsid w:val="0073600C"/>
    <w:rsid w:val="00743FB2"/>
    <w:rsid w:val="00750FC8"/>
    <w:rsid w:val="007569FD"/>
    <w:rsid w:val="00781675"/>
    <w:rsid w:val="0079654A"/>
    <w:rsid w:val="007A0363"/>
    <w:rsid w:val="007A10F7"/>
    <w:rsid w:val="007C685A"/>
    <w:rsid w:val="007D1154"/>
    <w:rsid w:val="0081207D"/>
    <w:rsid w:val="0081533C"/>
    <w:rsid w:val="00830D2B"/>
    <w:rsid w:val="0085439B"/>
    <w:rsid w:val="008617F9"/>
    <w:rsid w:val="00866572"/>
    <w:rsid w:val="00871975"/>
    <w:rsid w:val="008820B2"/>
    <w:rsid w:val="0088500A"/>
    <w:rsid w:val="0089026B"/>
    <w:rsid w:val="0089239A"/>
    <w:rsid w:val="008B05C3"/>
    <w:rsid w:val="008B3EDA"/>
    <w:rsid w:val="008B4965"/>
    <w:rsid w:val="008B4BEE"/>
    <w:rsid w:val="008C33E5"/>
    <w:rsid w:val="008C6026"/>
    <w:rsid w:val="008D1ABD"/>
    <w:rsid w:val="008D3E51"/>
    <w:rsid w:val="008D50FD"/>
    <w:rsid w:val="008D661A"/>
    <w:rsid w:val="008E3B20"/>
    <w:rsid w:val="008E4B82"/>
    <w:rsid w:val="008F5CB4"/>
    <w:rsid w:val="008F70D1"/>
    <w:rsid w:val="008F7CA5"/>
    <w:rsid w:val="0090137A"/>
    <w:rsid w:val="00903FA7"/>
    <w:rsid w:val="00916856"/>
    <w:rsid w:val="00925ECC"/>
    <w:rsid w:val="00936068"/>
    <w:rsid w:val="0094176B"/>
    <w:rsid w:val="009517CC"/>
    <w:rsid w:val="009611C9"/>
    <w:rsid w:val="009615D4"/>
    <w:rsid w:val="00963D99"/>
    <w:rsid w:val="00974677"/>
    <w:rsid w:val="00986DEA"/>
    <w:rsid w:val="009A2F17"/>
    <w:rsid w:val="009B5463"/>
    <w:rsid w:val="009C5432"/>
    <w:rsid w:val="009D24F5"/>
    <w:rsid w:val="009E28BC"/>
    <w:rsid w:val="00A10F37"/>
    <w:rsid w:val="00A13664"/>
    <w:rsid w:val="00A212D5"/>
    <w:rsid w:val="00A24EF4"/>
    <w:rsid w:val="00A301B6"/>
    <w:rsid w:val="00A33747"/>
    <w:rsid w:val="00A72910"/>
    <w:rsid w:val="00A75D6E"/>
    <w:rsid w:val="00A764F2"/>
    <w:rsid w:val="00A83404"/>
    <w:rsid w:val="00A87392"/>
    <w:rsid w:val="00A90151"/>
    <w:rsid w:val="00A9359B"/>
    <w:rsid w:val="00AA163B"/>
    <w:rsid w:val="00AB5F12"/>
    <w:rsid w:val="00AC0558"/>
    <w:rsid w:val="00AC3BFE"/>
    <w:rsid w:val="00AC4EE6"/>
    <w:rsid w:val="00AD24F2"/>
    <w:rsid w:val="00AF2097"/>
    <w:rsid w:val="00B00480"/>
    <w:rsid w:val="00B153EB"/>
    <w:rsid w:val="00B23603"/>
    <w:rsid w:val="00B255CB"/>
    <w:rsid w:val="00B307AC"/>
    <w:rsid w:val="00B322A1"/>
    <w:rsid w:val="00B32D6C"/>
    <w:rsid w:val="00B35EF5"/>
    <w:rsid w:val="00B3749D"/>
    <w:rsid w:val="00B40C14"/>
    <w:rsid w:val="00B52A69"/>
    <w:rsid w:val="00B65DAA"/>
    <w:rsid w:val="00B66B2F"/>
    <w:rsid w:val="00B74F7F"/>
    <w:rsid w:val="00B75B08"/>
    <w:rsid w:val="00B8290E"/>
    <w:rsid w:val="00B87859"/>
    <w:rsid w:val="00B91D47"/>
    <w:rsid w:val="00B94FDA"/>
    <w:rsid w:val="00BA3CB8"/>
    <w:rsid w:val="00BA5CE0"/>
    <w:rsid w:val="00BA7623"/>
    <w:rsid w:val="00BD2D45"/>
    <w:rsid w:val="00BF68C8"/>
    <w:rsid w:val="00C01E68"/>
    <w:rsid w:val="00C11924"/>
    <w:rsid w:val="00C14A0F"/>
    <w:rsid w:val="00C326F9"/>
    <w:rsid w:val="00C37A29"/>
    <w:rsid w:val="00C41DED"/>
    <w:rsid w:val="00C45B94"/>
    <w:rsid w:val="00C55C51"/>
    <w:rsid w:val="00C6083C"/>
    <w:rsid w:val="00C653FE"/>
    <w:rsid w:val="00C70EFC"/>
    <w:rsid w:val="00C73612"/>
    <w:rsid w:val="00C932F3"/>
    <w:rsid w:val="00C95DF6"/>
    <w:rsid w:val="00CB0A40"/>
    <w:rsid w:val="00CD61EB"/>
    <w:rsid w:val="00CF02F0"/>
    <w:rsid w:val="00D16F74"/>
    <w:rsid w:val="00D23BAE"/>
    <w:rsid w:val="00D567C3"/>
    <w:rsid w:val="00D60649"/>
    <w:rsid w:val="00D61E88"/>
    <w:rsid w:val="00D713CD"/>
    <w:rsid w:val="00D82889"/>
    <w:rsid w:val="00D83923"/>
    <w:rsid w:val="00D91DE0"/>
    <w:rsid w:val="00D926E0"/>
    <w:rsid w:val="00D9419D"/>
    <w:rsid w:val="00DB32A8"/>
    <w:rsid w:val="00DB6251"/>
    <w:rsid w:val="00DC0132"/>
    <w:rsid w:val="00DD4A2E"/>
    <w:rsid w:val="00DD4B31"/>
    <w:rsid w:val="00DF259D"/>
    <w:rsid w:val="00DF4E3E"/>
    <w:rsid w:val="00DF770A"/>
    <w:rsid w:val="00E0453D"/>
    <w:rsid w:val="00E05FA6"/>
    <w:rsid w:val="00E11AF2"/>
    <w:rsid w:val="00E17F6A"/>
    <w:rsid w:val="00E25474"/>
    <w:rsid w:val="00E265BA"/>
    <w:rsid w:val="00E32F93"/>
    <w:rsid w:val="00E42E3C"/>
    <w:rsid w:val="00E444BA"/>
    <w:rsid w:val="00E54B2B"/>
    <w:rsid w:val="00E579A7"/>
    <w:rsid w:val="00E64696"/>
    <w:rsid w:val="00E7228F"/>
    <w:rsid w:val="00E77DB8"/>
    <w:rsid w:val="00E8176D"/>
    <w:rsid w:val="00E95E4A"/>
    <w:rsid w:val="00EA1943"/>
    <w:rsid w:val="00EB07F5"/>
    <w:rsid w:val="00EB0858"/>
    <w:rsid w:val="00EB496E"/>
    <w:rsid w:val="00EE6F14"/>
    <w:rsid w:val="00EF3F23"/>
    <w:rsid w:val="00F13027"/>
    <w:rsid w:val="00F13F4E"/>
    <w:rsid w:val="00F162D4"/>
    <w:rsid w:val="00F310B2"/>
    <w:rsid w:val="00F4010B"/>
    <w:rsid w:val="00F42BD6"/>
    <w:rsid w:val="00F42F32"/>
    <w:rsid w:val="00F4702C"/>
    <w:rsid w:val="00F4756B"/>
    <w:rsid w:val="00F505B8"/>
    <w:rsid w:val="00F53397"/>
    <w:rsid w:val="00F6169E"/>
    <w:rsid w:val="00F634F6"/>
    <w:rsid w:val="00F66A50"/>
    <w:rsid w:val="00F827C1"/>
    <w:rsid w:val="00F87B07"/>
    <w:rsid w:val="00F93598"/>
    <w:rsid w:val="00F943AA"/>
    <w:rsid w:val="00F94880"/>
    <w:rsid w:val="00FB0D65"/>
    <w:rsid w:val="00FB4A9F"/>
    <w:rsid w:val="00FC2D8B"/>
    <w:rsid w:val="00FC2FD4"/>
    <w:rsid w:val="00FD3306"/>
    <w:rsid w:val="00FD7029"/>
    <w:rsid w:val="00FE4A21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4AF04"/>
  <w15:chartTrackingRefBased/>
  <w15:docId w15:val="{8D8B44B1-4832-4D33-B928-C04237A52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2D5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aliases w:val="DJCS table 1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3305D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63305D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Number">
    <w:name w:val="Table Number"/>
    <w:basedOn w:val="ListNumber"/>
    <w:rsid w:val="0063305D"/>
    <w:pPr>
      <w:numPr>
        <w:numId w:val="25"/>
      </w:numPr>
      <w:spacing w:before="0" w:after="0"/>
      <w:ind w:left="284" w:hanging="284"/>
    </w:pPr>
  </w:style>
  <w:style w:type="table" w:customStyle="1" w:styleId="Style1">
    <w:name w:val="Style1"/>
    <w:basedOn w:val="TableNormal"/>
    <w:uiPriority w:val="99"/>
    <w:rsid w:val="008E4B82"/>
    <w:pPr>
      <w:spacing w:after="0" w:line="240" w:lineRule="auto"/>
    </w:pPr>
    <w:rPr>
      <w:rFonts w:eastAsia="Times New Roman" w:cs="Arial"/>
      <w:color w:val="000000" w:themeColor="text1"/>
      <w:sz w:val="20"/>
      <w:szCs w:val="20"/>
      <w:lang w:eastAsia="en-AU"/>
    </w:rPr>
    <w:tblPr/>
  </w:style>
  <w:style w:type="paragraph" w:styleId="Revision">
    <w:name w:val="Revision"/>
    <w:hidden/>
    <w:uiPriority w:val="99"/>
    <w:semiHidden/>
    <w:rsid w:val="0025147D"/>
    <w:pPr>
      <w:spacing w:after="0" w:line="240" w:lineRule="auto"/>
    </w:pPr>
    <w:rPr>
      <w:color w:val="1A1A1A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514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147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147D"/>
    <w:rPr>
      <w:color w:val="1A1A1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4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47D"/>
    <w:rPr>
      <w:b/>
      <w:bCs/>
      <w:color w:val="1A1A1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ceyVa\OneDrive%20-%20Environment%20Protection%20Authority%20Victoria\CERCC\2026\Final\CERCC%20Plan_Responsible%20entity%20notific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626356515304CCD8C5F5C0805561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5D1EC-9C22-424E-A629-A33965F23586}"/>
      </w:docPartPr>
      <w:docPartBody>
        <w:p w:rsidR="00CB779A" w:rsidRDefault="00CB779A">
          <w:pPr>
            <w:pStyle w:val="3626356515304CCD8C5F5C08055614B6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Entity Name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DD6BBAF8D6704606BD040475E515F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925B2-EB9B-45E1-B707-DD5F6E64858D}"/>
      </w:docPartPr>
      <w:docPartBody>
        <w:p w:rsidR="00CB779A" w:rsidRDefault="00CB779A">
          <w:pPr>
            <w:pStyle w:val="DD6BBAF8D6704606BD040475E515F11A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ACN or ABN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2BF6F22818394A49B9CE0132D7595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A589F-88F6-46EA-A6F0-137583C2328E}"/>
      </w:docPartPr>
      <w:docPartBody>
        <w:p w:rsidR="00CB779A" w:rsidRDefault="00CB779A">
          <w:pPr>
            <w:pStyle w:val="2BF6F22818394A49B9CE0132D759523B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Name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274A6671959D4B158B22FEB19937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6965-3F08-4AD9-960E-64BE7676E808}"/>
      </w:docPartPr>
      <w:docPartBody>
        <w:p w:rsidR="00CB779A" w:rsidRDefault="00CB779A">
          <w:pPr>
            <w:pStyle w:val="274A6671959D4B158B22FEB19937DF08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name of the entity, such as the owner, or director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1FC4B98E35074907914091FB25FD3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63B6A-D945-4EA2-B3B0-A90B51A415D7}"/>
      </w:docPartPr>
      <w:docPartBody>
        <w:p w:rsidR="00CB779A" w:rsidRDefault="00CB779A">
          <w:pPr>
            <w:pStyle w:val="1FC4B98E35074907914091FB25FD39B5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name of entity (registered)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B58EA062D6414DDCB4EA19C1E74F7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8BBE0-E0C8-4B41-89C1-B374FF3C6E47}"/>
      </w:docPartPr>
      <w:docPartBody>
        <w:p w:rsidR="00CB779A" w:rsidRDefault="00CB779A">
          <w:pPr>
            <w:pStyle w:val="B58EA062D6414DDCB4EA19C1E74F7CEC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trading name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FDF3CF5A97504459A571CECF6546B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8852F-E5A3-4BCB-9669-233A542B50D7}"/>
      </w:docPartPr>
      <w:docPartBody>
        <w:p w:rsidR="00CB779A" w:rsidRDefault="00CB779A">
          <w:pPr>
            <w:pStyle w:val="FDF3CF5A97504459A571CECF6546B0B1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is or is no longer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A70C6118182949439010B8D53E4EF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65C3C-BFA8-45E4-8C7B-DF83AA742936}"/>
      </w:docPartPr>
      <w:docPartBody>
        <w:p w:rsidR="00CB779A" w:rsidRDefault="00CB779A">
          <w:pPr>
            <w:pStyle w:val="A70C6118182949439010B8D53E4EFBB0"/>
          </w:pPr>
          <w:r w:rsidRPr="0063305D">
            <w:rPr>
              <w:highlight w:val="lightGray"/>
            </w:rPr>
            <w:t>[Click to enter a date]</w:t>
          </w:r>
        </w:p>
      </w:docPartBody>
    </w:docPart>
    <w:docPart>
      <w:docPartPr>
        <w:name w:val="AD4DA9BFC46B4FCE8C83DB30CA672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C7CD6-F767-4CBB-B020-ABDE9A7034DB}"/>
      </w:docPartPr>
      <w:docPartBody>
        <w:p w:rsidR="00CB779A" w:rsidRDefault="00CB779A">
          <w:pPr>
            <w:pStyle w:val="AD4DA9BFC46B4FCE8C83DB30CA6724F1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Name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43E93E935ABB435FB5BE8C06E6586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C171F-6C8F-4393-A907-507B26B4435F}"/>
      </w:docPartPr>
      <w:docPartBody>
        <w:p w:rsidR="00CB779A" w:rsidRDefault="00CB779A">
          <w:pPr>
            <w:pStyle w:val="43E93E935ABB435FB5BE8C06E6586D91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Owner / Director / Officer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EF007AADEF624EC88AF0808062356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8FA81-61B2-471D-AE79-A28B82EC1286}"/>
      </w:docPartPr>
      <w:docPartBody>
        <w:p w:rsidR="00CB779A" w:rsidRDefault="00CB779A">
          <w:pPr>
            <w:pStyle w:val="EF007AADEF624EC88AF0808062356B01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name of responsible entity</w:t>
          </w:r>
          <w:r w:rsidRPr="00C653FE">
            <w:rPr>
              <w:highlight w:val="lightGray"/>
            </w:rPr>
            <w:t>]</w:t>
          </w:r>
        </w:p>
      </w:docPartBody>
    </w:docPart>
    <w:docPart>
      <w:docPartPr>
        <w:name w:val="F51CE56FEC3B4A03BAD6FE43195CC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6645C-78E3-4C57-B6AB-8F79899E48FF}"/>
      </w:docPartPr>
      <w:docPartBody>
        <w:p w:rsidR="00CB779A" w:rsidRDefault="00CB779A">
          <w:pPr>
            <w:pStyle w:val="F51CE56FEC3B4A03BAD6FE43195CCEC2"/>
          </w:pPr>
          <w:r w:rsidRPr="00C653FE">
            <w:rPr>
              <w:highlight w:val="lightGray"/>
            </w:rPr>
            <w:t>[</w:t>
          </w:r>
          <w:r>
            <w:rPr>
              <w:highlight w:val="lightGray"/>
            </w:rPr>
            <w:t>Insert entity business address (registered)</w:t>
          </w:r>
          <w:r w:rsidRPr="00C653FE">
            <w:rPr>
              <w:highlight w:val="lightGray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79A"/>
    <w:rsid w:val="008820B2"/>
    <w:rsid w:val="00CB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26356515304CCD8C5F5C08055614B6">
    <w:name w:val="3626356515304CCD8C5F5C08055614B6"/>
  </w:style>
  <w:style w:type="paragraph" w:customStyle="1" w:styleId="DD6BBAF8D6704606BD040475E515F11A">
    <w:name w:val="DD6BBAF8D6704606BD040475E515F11A"/>
  </w:style>
  <w:style w:type="paragraph" w:customStyle="1" w:styleId="2BF6F22818394A49B9CE0132D759523B">
    <w:name w:val="2BF6F22818394A49B9CE0132D759523B"/>
  </w:style>
  <w:style w:type="paragraph" w:customStyle="1" w:styleId="274A6671959D4B158B22FEB19937DF08">
    <w:name w:val="274A6671959D4B158B22FEB19937DF08"/>
  </w:style>
  <w:style w:type="paragraph" w:customStyle="1" w:styleId="1FC4B98E35074907914091FB25FD39B5">
    <w:name w:val="1FC4B98E35074907914091FB25FD39B5"/>
  </w:style>
  <w:style w:type="paragraph" w:customStyle="1" w:styleId="B58EA062D6414DDCB4EA19C1E74F7CEC">
    <w:name w:val="B58EA062D6414DDCB4EA19C1E74F7CEC"/>
  </w:style>
  <w:style w:type="paragraph" w:customStyle="1" w:styleId="FDF3CF5A97504459A571CECF6546B0B1">
    <w:name w:val="FDF3CF5A97504459A571CECF6546B0B1"/>
  </w:style>
  <w:style w:type="paragraph" w:customStyle="1" w:styleId="A70C6118182949439010B8D53E4EFBB0">
    <w:name w:val="A70C6118182949439010B8D53E4EFBB0"/>
  </w:style>
  <w:style w:type="paragraph" w:customStyle="1" w:styleId="AD4DA9BFC46B4FCE8C83DB30CA6724F1">
    <w:name w:val="AD4DA9BFC46B4FCE8C83DB30CA6724F1"/>
  </w:style>
  <w:style w:type="paragraph" w:customStyle="1" w:styleId="43E93E935ABB435FB5BE8C06E6586D91">
    <w:name w:val="43E93E935ABB435FB5BE8C06E6586D91"/>
  </w:style>
  <w:style w:type="paragraph" w:customStyle="1" w:styleId="EF007AADEF624EC88AF0808062356B01">
    <w:name w:val="EF007AADEF624EC88AF0808062356B01"/>
  </w:style>
  <w:style w:type="paragraph" w:customStyle="1" w:styleId="F51CE56FEC3B4A03BAD6FE43195CCEC2">
    <w:name w:val="F51CE56FEC3B4A03BAD6FE43195CCE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3654BDCA65894C8807CF1F89D1715C" ma:contentTypeVersion="3" ma:contentTypeDescription="Create a new document." ma:contentTypeScope="" ma:versionID="3c51918dfce5c5bd3a3e79cfae3227b8">
  <xsd:schema xmlns:xsd="http://www.w3.org/2001/XMLSchema" xmlns:xs="http://www.w3.org/2001/XMLSchema" xmlns:p="http://schemas.microsoft.com/office/2006/metadata/properties" xmlns:ns2="93be867d-4c86-450c-9e74-d1cddbe126c1" targetNamespace="http://schemas.microsoft.com/office/2006/metadata/properties" ma:root="true" ma:fieldsID="ac0b7c6a5d943f94f648769043ab422c" ns2:_="">
    <xsd:import namespace="93be867d-4c86-450c-9e74-d1cddbe126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be867d-4c86-450c-9e74-d1cddbe126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107AC7-1362-4D41-AE00-881568DA33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6DE254-8CDC-40C4-9546-13948830A1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D2B98C-CFDA-43BB-84F9-B2951EA0BA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be867d-4c86-450c-9e74-d1cddbe126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CERCC Plan_Responsible entity notification form</Template>
  <TotalTime>2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Facey</dc:creator>
  <cp:keywords/>
  <dc:description/>
  <cp:lastModifiedBy>Vanessa Facey</cp:lastModifiedBy>
  <cp:revision>1</cp:revision>
  <cp:lastPrinted>2022-11-04T05:49:00Z</cp:lastPrinted>
  <dcterms:created xsi:type="dcterms:W3CDTF">2026-07-02T00:24:00Z</dcterms:created>
  <dcterms:modified xsi:type="dcterms:W3CDTF">2026-07-02T00:26:00Z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0x010100033654BDCA65894C8807CF1F89D1715C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1,3,5</vt:lpwstr>
  </property>
  <property fmtid="{D5CDD505-2E9C-101B-9397-08002B2CF9AE}" pid="5" name="ClassificationContentMarkingHeaderFontProps">
    <vt:lpwstr>#000000,10,Calibri</vt:lpwstr>
  </property>
  <property fmtid="{D5CDD505-2E9C-101B-9397-08002B2CF9AE}" pid="6" name="ClassificationContentMarkingHeaderText">
    <vt:lpwstr>OFFICIAL </vt:lpwstr>
  </property>
  <property fmtid="{D5CDD505-2E9C-101B-9397-08002B2CF9AE}" pid="7" name="ClassificationContentMarkingFooterShapeIds">
    <vt:lpwstr>43e18218,7d490317,65aa9e5b</vt:lpwstr>
  </property>
  <property fmtid="{D5CDD505-2E9C-101B-9397-08002B2CF9AE}" pid="8" name="ClassificationContentMarkingFooterFontProps">
    <vt:lpwstr>#000000,12,Aptos</vt:lpwstr>
  </property>
  <property fmtid="{D5CDD505-2E9C-101B-9397-08002B2CF9AE}" pid="9" name="ClassificationContentMarkingFooterText">
    <vt:lpwstr>OFFICIAL</vt:lpwstr>
  </property>
  <property fmtid="{D5CDD505-2E9C-101B-9397-08002B2CF9AE}" pid="10" name="MSIP_Label_4257e2ab-f512-40e2-9c9a-c64247360765_Enabled">
    <vt:lpwstr>true</vt:lpwstr>
  </property>
  <property fmtid="{D5CDD505-2E9C-101B-9397-08002B2CF9AE}" pid="11" name="MSIP_Label_4257e2ab-f512-40e2-9c9a-c64247360765_SetDate">
    <vt:lpwstr>2026-06-21T04:57:00Z</vt:lpwstr>
  </property>
  <property fmtid="{D5CDD505-2E9C-101B-9397-08002B2CF9AE}" pid="12" name="MSIP_Label_4257e2ab-f512-40e2-9c9a-c64247360765_Method">
    <vt:lpwstr>Privileged</vt:lpwstr>
  </property>
  <property fmtid="{D5CDD505-2E9C-101B-9397-08002B2CF9AE}" pid="13" name="MSIP_Label_4257e2ab-f512-40e2-9c9a-c64247360765_Name">
    <vt:lpwstr>OFFICIAL</vt:lpwstr>
  </property>
  <property fmtid="{D5CDD505-2E9C-101B-9397-08002B2CF9AE}" pid="14" name="MSIP_Label_4257e2ab-f512-40e2-9c9a-c64247360765_SiteId">
    <vt:lpwstr>e8bdd6f7-fc18-4e48-a554-7f547927223b</vt:lpwstr>
  </property>
  <property fmtid="{D5CDD505-2E9C-101B-9397-08002B2CF9AE}" pid="15" name="MSIP_Label_4257e2ab-f512-40e2-9c9a-c64247360765_ActionId">
    <vt:lpwstr>d2a11a27-dfab-49e1-903c-eb3734b3aa47</vt:lpwstr>
  </property>
  <property fmtid="{D5CDD505-2E9C-101B-9397-08002B2CF9AE}" pid="16" name="MSIP_Label_4257e2ab-f512-40e2-9c9a-c64247360765_ContentBits">
    <vt:lpwstr>2</vt:lpwstr>
  </property>
  <property fmtid="{D5CDD505-2E9C-101B-9397-08002B2CF9AE}" pid="17" name="MSIP_Label_4257e2ab-f512-40e2-9c9a-c64247360765_Tag">
    <vt:lpwstr>10, 0, 1, 1</vt:lpwstr>
  </property>
</Properties>
</file>