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77777777" w:rsidR="008B1B52" w:rsidRDefault="008B1B52" w:rsidP="008B1B52">
      <w:pPr>
        <w:jc w:val="center"/>
      </w:pPr>
      <w:r>
        <w:rPr>
          <w:noProof/>
        </w:rPr>
        <w:drawing>
          <wp:inline distT="0" distB="0" distL="0" distR="0" wp14:anchorId="4C81681B" wp14:editId="28969247">
            <wp:extent cx="5153381" cy="6652684"/>
            <wp:effectExtent l="0" t="0" r="9525" b="0"/>
            <wp:docPr id="1240106265" name="Picture 1" descr="A line graph showing the Environmental Reference Standard (ERS) as 25ug/m3. It shows daily PM2.5 ug/m3 levels from 5 EPA air sensors from Sept 1/25 – July 16/26, all well below the ERS.&#10;Kingsville monitoring station was offline from April 24-July 9/26 and moved to St Mary's church, 2 blocks away. On July 10/26, air monitoring resumed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6265" name="Picture 1" descr="A line graph showing the Environmental Reference Standard (ERS) as 25ug/m3. It shows daily PM2.5 ug/m3 levels from 5 EPA air sensors from Sept 1/25 – July 16/26, all well below the ERS.&#10;Kingsville monitoring station was offline from April 24-July 9/26 and moved to St Mary's church, 2 blocks away. On July 10/26, air monitoring resumed.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381" cy="66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4EC2" w14:textId="482E9189" w:rsidR="00EA5AF0" w:rsidRDefault="008B1B52" w:rsidP="00171FE2">
      <w:pPr>
        <w:spacing w:before="0" w:after="0"/>
        <w:rPr>
          <w:rFonts w:ascii="VIC" w:hAnsi="VIC"/>
          <w:color w:val="000000"/>
          <w:szCs w:val="20"/>
          <w:shd w:val="clear" w:color="auto" w:fill="FFFFFF"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PM2.5 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80551F">
        <w:rPr>
          <w:b/>
          <w:bCs/>
          <w:i/>
          <w:iCs/>
        </w:rPr>
        <w:t>16 Ju</w:t>
      </w:r>
      <w:r w:rsidR="001C33C0">
        <w:rPr>
          <w:b/>
          <w:bCs/>
          <w:i/>
          <w:iCs/>
        </w:rPr>
        <w:t>ly</w:t>
      </w:r>
      <w:r w:rsidRPr="008B1B52">
        <w:rPr>
          <w:b/>
          <w:bCs/>
          <w:i/>
          <w:iCs/>
        </w:rPr>
        <w:t xml:space="preserve"> 202</w:t>
      </w:r>
      <w:r w:rsidR="009249FF">
        <w:rPr>
          <w:b/>
          <w:bCs/>
          <w:i/>
          <w:iCs/>
        </w:rPr>
        <w:t>6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6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</w:t>
      </w:r>
      <w:r w:rsidR="005513FB">
        <w:rPr>
          <w:b/>
          <w:bCs/>
          <w:i/>
          <w:iCs/>
        </w:rPr>
        <w:t>/St Mary’s Church</w:t>
      </w:r>
      <w:r w:rsidR="00FF7DEE">
        <w:rPr>
          <w:b/>
          <w:bCs/>
          <w:i/>
          <w:iCs/>
        </w:rPr>
        <w:t xml:space="preserve">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171FE2" w:rsidRPr="00171FE2">
        <w:rPr>
          <w:rFonts w:ascii="VIC" w:hAnsi="VIC"/>
          <w:color w:val="000000"/>
          <w:szCs w:val="20"/>
          <w:shd w:val="clear" w:color="auto" w:fill="FFFFFF"/>
        </w:rPr>
        <w:t xml:space="preserve"> </w:t>
      </w:r>
    </w:p>
    <w:p w14:paraId="14946C7F" w14:textId="20352459" w:rsidR="004432FD" w:rsidRPr="00092FE1" w:rsidRDefault="004432FD" w:rsidP="004432FD">
      <w:pPr>
        <w:spacing w:before="0" w:after="0"/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</w:pPr>
      <w:r w:rsidRPr="00092FE1">
        <w:rPr>
          <w:rFonts w:ascii="VIC" w:hAnsi="VIC"/>
          <w:b/>
          <w:bCs/>
          <w:color w:val="FF0000"/>
          <w:szCs w:val="20"/>
          <w:shd w:val="clear" w:color="auto" w:fill="FFFFFF"/>
        </w:rPr>
        <w:t>Note:</w:t>
      </w:r>
      <w:r w:rsidRPr="00092FE1">
        <w:rPr>
          <w:rFonts w:ascii="VIC" w:hAnsi="VIC"/>
          <w:color w:val="FF0000"/>
          <w:szCs w:val="20"/>
          <w:shd w:val="clear" w:color="auto" w:fill="FFFFFF"/>
        </w:rPr>
        <w:t xml:space="preserve"> 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The Kingsville air monitoring site was offline from 24 April 2026-9 July 2026</w:t>
      </w:r>
      <w:r w:rsidR="002934B7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and was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moved to its new location at St Mary’s church, 2 blocks away. </w:t>
      </w:r>
      <w:r w:rsidR="00DA4ECD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O</w:t>
      </w:r>
      <w:r w:rsidR="00DA4ECD"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n 10 July 2026 </w:t>
      </w:r>
      <w:r w:rsidR="00DA4ECD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air monitoring resumed at St Mary’s.</w:t>
      </w:r>
      <w:r w:rsidR="00DA4ECD"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</w:t>
      </w:r>
    </w:p>
    <w:p w14:paraId="18BBA4DB" w14:textId="1D12FB70" w:rsidR="00171FE2" w:rsidRDefault="00171FE2" w:rsidP="00171FE2">
      <w:pPr>
        <w:spacing w:before="0" w:after="0"/>
      </w:pPr>
    </w:p>
    <w:p w14:paraId="19E15964" w14:textId="71B026BE" w:rsidR="008B1B52" w:rsidRPr="008B1B52" w:rsidRDefault="008B1B52" w:rsidP="008B1B52">
      <w:pPr>
        <w:spacing w:before="0" w:after="0"/>
        <w:rPr>
          <w:b/>
          <w:bCs/>
        </w:rPr>
      </w:pPr>
    </w:p>
    <w:p w14:paraId="00486E3C" w14:textId="614F8242" w:rsidR="00A9185D" w:rsidRDefault="00A9185D" w:rsidP="00A9185D">
      <w:r>
        <w:br w:type="page"/>
      </w:r>
      <w:r w:rsidR="008B1B52">
        <w:rPr>
          <w:noProof/>
        </w:rPr>
        <w:lastRenderedPageBreak/>
        <w:drawing>
          <wp:inline distT="0" distB="0" distL="0" distR="0" wp14:anchorId="536A007B" wp14:editId="7D1CF5A6">
            <wp:extent cx="5969681" cy="7670243"/>
            <wp:effectExtent l="0" t="0" r="0" b="6985"/>
            <wp:docPr id="2032885910" name="Picture 1" descr="A line graph showing the Environmental Reference Standard (ERS) as 80ppb. It shows hourly N02 ppb levels from 5 EPA air sensors from Sept 1/25 – June 16/26, all well below the ERS. Kingsville monitoring station was offline from April 24-July 9/26. It was moved on July 10/26 to St Mary's church, 2 blocks awa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5910" name="Picture 1" descr="A line graph showing the Environmental Reference Standard (ERS) as 80ppb. It shows hourly N02 ppb levels from 5 EPA air sensors from Sept 1/25 – June 16/26, all well below the ERS. Kingsville monitoring station was offline from April 24-July 9/26. It was moved on July 10/26 to St Mary's church, 2 blocks away.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81" cy="76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2284" w14:textId="243BA1A9" w:rsidR="00053AE1" w:rsidRDefault="008B1B52" w:rsidP="009F2EE2">
      <w:pPr>
        <w:spacing w:before="0" w:after="0"/>
        <w:rPr>
          <w:rFonts w:ascii="VIC" w:hAnsi="VIC"/>
          <w:color w:val="000000"/>
          <w:sz w:val="22"/>
          <w:shd w:val="clear" w:color="auto" w:fill="FFFFFF"/>
        </w:rPr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80551F">
        <w:rPr>
          <w:b/>
          <w:bCs/>
          <w:i/>
          <w:iCs/>
        </w:rPr>
        <w:t>16 Ju</w:t>
      </w:r>
      <w:r w:rsidR="001C33C0">
        <w:rPr>
          <w:b/>
          <w:bCs/>
          <w:i/>
          <w:iCs/>
        </w:rPr>
        <w:t>ly</w:t>
      </w:r>
      <w:r w:rsidRPr="008B1B52">
        <w:rPr>
          <w:b/>
          <w:bCs/>
          <w:i/>
          <w:iCs/>
        </w:rPr>
        <w:t xml:space="preserve"> 202</w:t>
      </w:r>
      <w:r w:rsidR="003A6B2E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6 EPA air sensor at Yarraville Gardens,</w:t>
      </w:r>
      <w:r w:rsidR="00965BF7">
        <w:rPr>
          <w:b/>
          <w:bCs/>
          <w:i/>
          <w:iCs/>
        </w:rPr>
        <w:t xml:space="preserve"> M</w:t>
      </w:r>
      <w:r w:rsidR="002C48AD">
        <w:rPr>
          <w:b/>
          <w:bCs/>
          <w:i/>
          <w:iCs/>
        </w:rPr>
        <w:t>cIvor Reserve, Edwards Reserve, Kingsville Primary School</w:t>
      </w:r>
      <w:r w:rsidR="000C182B">
        <w:rPr>
          <w:b/>
          <w:bCs/>
          <w:i/>
          <w:iCs/>
        </w:rPr>
        <w:t>/St Mary’s Church</w:t>
      </w:r>
      <w:r w:rsidR="002C48AD">
        <w:rPr>
          <w:b/>
          <w:bCs/>
          <w:i/>
          <w:iCs/>
        </w:rPr>
        <w:t xml:space="preserve"> and Footscray</w:t>
      </w:r>
      <w:r>
        <w:rPr>
          <w:b/>
          <w:bCs/>
          <w:i/>
          <w:iCs/>
        </w:rPr>
        <w:t xml:space="preserve">. 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F91A53" w:rsidRPr="00F91A53">
        <w:rPr>
          <w:rFonts w:ascii="VIC" w:hAnsi="VIC"/>
          <w:color w:val="000000"/>
          <w:sz w:val="22"/>
          <w:shd w:val="clear" w:color="auto" w:fill="FFFFFF"/>
        </w:rPr>
        <w:t xml:space="preserve"> </w:t>
      </w:r>
    </w:p>
    <w:p w14:paraId="7A3D7E5F" w14:textId="77777777" w:rsidR="00AC4D4E" w:rsidRPr="00092FE1" w:rsidRDefault="00AC4D4E" w:rsidP="00AC4D4E">
      <w:pPr>
        <w:spacing w:before="0" w:after="0"/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</w:pPr>
      <w:r w:rsidRPr="00092FE1">
        <w:rPr>
          <w:rFonts w:ascii="VIC" w:hAnsi="VIC"/>
          <w:b/>
          <w:bCs/>
          <w:color w:val="FF0000"/>
          <w:szCs w:val="20"/>
          <w:shd w:val="clear" w:color="auto" w:fill="FFFFFF"/>
        </w:rPr>
        <w:t>Note:</w:t>
      </w:r>
      <w:r w:rsidRPr="00092FE1">
        <w:rPr>
          <w:rFonts w:ascii="VIC" w:hAnsi="VIC"/>
          <w:color w:val="FF0000"/>
          <w:szCs w:val="20"/>
          <w:shd w:val="clear" w:color="auto" w:fill="FFFFFF"/>
        </w:rPr>
        <w:t xml:space="preserve"> 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The Kingsville air monitoring site was offline from 24 April 2026-9 July 2026</w:t>
      </w:r>
      <w:r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and was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moved to its new location at St Mary’s church, 2 blocks away. </w:t>
      </w:r>
      <w:r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O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n 10 July 2026 </w:t>
      </w:r>
      <w:r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air monitoring resumed at St Mary’s.</w:t>
      </w:r>
      <w:r w:rsidRPr="00092FE1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</w:t>
      </w:r>
    </w:p>
    <w:p w14:paraId="33A069EF" w14:textId="387BA389" w:rsidR="00CD3E65" w:rsidRDefault="00CD3E65" w:rsidP="00AC4D4E">
      <w:pPr>
        <w:spacing w:before="0" w:after="0"/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</w:pPr>
    </w:p>
    <w:sectPr w:rsidR="00CD3E65" w:rsidSect="00FD2763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568" w:right="851" w:bottom="0" w:left="851" w:header="636" w:footer="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5A272" w14:textId="77777777" w:rsidR="00FB5983" w:rsidRDefault="00FB5983" w:rsidP="00C37A29">
      <w:pPr>
        <w:spacing w:after="0"/>
      </w:pPr>
      <w:r>
        <w:separator/>
      </w:r>
    </w:p>
  </w:endnote>
  <w:endnote w:type="continuationSeparator" w:id="0">
    <w:p w14:paraId="6570D48B" w14:textId="77777777" w:rsidR="00FB5983" w:rsidRDefault="00FB5983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4CCCBC-EBC1-47D2-A013-66906C3D77B3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231007CE-66C0-4730-8E8F-47D87AFD84C1}"/>
    <w:embedBold r:id="rId3" w:fontKey="{C7649BA8-8709-41BB-BBD7-6E275415A5C3}"/>
    <w:embedItalic r:id="rId4" w:fontKey="{563D04F5-0693-437B-8BCD-9D1AD892FB4A}"/>
    <w:embedBoldItalic r:id="rId5" w:fontKey="{645673F3-6922-46F0-9765-EBF09F46FD86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7E3F9E8E-8D75-4A3D-B8E5-E13F4C4B4A41}"/>
    <w:embedBold r:id="rId7" w:fontKey="{8BF64F7F-3E7A-417B-AE56-085A0670C1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06D2759B-C41C-45A0-8637-9D8F6CCD4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9EB356BE-0C65-47EB-A7C3-5686985A2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5DFCF71D">
              <wp:simplePos x="0" y="0"/>
              <wp:positionH relativeFrom="margin">
                <wp:posOffset>5640705</wp:posOffset>
              </wp:positionH>
              <wp:positionV relativeFrom="page">
                <wp:posOffset>9934575</wp:posOffset>
              </wp:positionV>
              <wp:extent cx="1019175" cy="1047750"/>
              <wp:effectExtent l="0" t="0" r="952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175" cy="1047750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E8F612" id="Group 15" o:spid="_x0000_s1026" style="position:absolute;margin-left:444.15pt;margin-top:782.25pt;width:80.25pt;height:82.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7F613" w14:textId="77777777" w:rsidR="00FB5983" w:rsidRDefault="00FB5983" w:rsidP="00C37A29">
      <w:pPr>
        <w:spacing w:after="0"/>
      </w:pPr>
      <w:r>
        <w:separator/>
      </w:r>
    </w:p>
  </w:footnote>
  <w:footnote w:type="continuationSeparator" w:id="0">
    <w:p w14:paraId="6BDBD746" w14:textId="77777777" w:rsidR="00FB5983" w:rsidRDefault="00FB5983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58B685E4">
          <wp:simplePos x="0" y="0"/>
          <wp:positionH relativeFrom="margin">
            <wp:align>right</wp:align>
          </wp:positionH>
          <wp:positionV relativeFrom="page">
            <wp:posOffset>495300</wp:posOffset>
          </wp:positionV>
          <wp:extent cx="1328420" cy="548640"/>
          <wp:effectExtent l="0" t="0" r="5080" b="3810"/>
          <wp:wrapTopAndBottom/>
          <wp:docPr id="44775481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36423"/>
    <w:rsid w:val="00053AE1"/>
    <w:rsid w:val="000724AE"/>
    <w:rsid w:val="0008037D"/>
    <w:rsid w:val="00081A92"/>
    <w:rsid w:val="0008240E"/>
    <w:rsid w:val="00086C8F"/>
    <w:rsid w:val="00086D33"/>
    <w:rsid w:val="000879DB"/>
    <w:rsid w:val="00090DCE"/>
    <w:rsid w:val="000966C6"/>
    <w:rsid w:val="000A18E0"/>
    <w:rsid w:val="000B2B32"/>
    <w:rsid w:val="000B2DD5"/>
    <w:rsid w:val="000B488E"/>
    <w:rsid w:val="000B497F"/>
    <w:rsid w:val="000C182B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41E23"/>
    <w:rsid w:val="00150D9A"/>
    <w:rsid w:val="0015165C"/>
    <w:rsid w:val="001661F9"/>
    <w:rsid w:val="0017083A"/>
    <w:rsid w:val="00171FE2"/>
    <w:rsid w:val="00190590"/>
    <w:rsid w:val="00192381"/>
    <w:rsid w:val="001A0D77"/>
    <w:rsid w:val="001B6A92"/>
    <w:rsid w:val="001C33C0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125"/>
    <w:rsid w:val="00221AB7"/>
    <w:rsid w:val="00237716"/>
    <w:rsid w:val="002420CF"/>
    <w:rsid w:val="00246435"/>
    <w:rsid w:val="002464B7"/>
    <w:rsid w:val="00246BCF"/>
    <w:rsid w:val="00270834"/>
    <w:rsid w:val="0027356C"/>
    <w:rsid w:val="0027461A"/>
    <w:rsid w:val="002814E6"/>
    <w:rsid w:val="00284662"/>
    <w:rsid w:val="002934B7"/>
    <w:rsid w:val="0029356E"/>
    <w:rsid w:val="002965C0"/>
    <w:rsid w:val="002C1228"/>
    <w:rsid w:val="002C48AD"/>
    <w:rsid w:val="002E0EDA"/>
    <w:rsid w:val="002E24E4"/>
    <w:rsid w:val="002E54DE"/>
    <w:rsid w:val="00305171"/>
    <w:rsid w:val="00306F28"/>
    <w:rsid w:val="003107B6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A5AAA"/>
    <w:rsid w:val="003A6B2E"/>
    <w:rsid w:val="003B1283"/>
    <w:rsid w:val="003C7D34"/>
    <w:rsid w:val="003D23A3"/>
    <w:rsid w:val="003D3729"/>
    <w:rsid w:val="003D5856"/>
    <w:rsid w:val="00402E8B"/>
    <w:rsid w:val="00404E4F"/>
    <w:rsid w:val="004060EE"/>
    <w:rsid w:val="004133D6"/>
    <w:rsid w:val="00413ECD"/>
    <w:rsid w:val="0041673A"/>
    <w:rsid w:val="0042339A"/>
    <w:rsid w:val="0042508F"/>
    <w:rsid w:val="004368D2"/>
    <w:rsid w:val="00442847"/>
    <w:rsid w:val="004432FD"/>
    <w:rsid w:val="00453D8D"/>
    <w:rsid w:val="004635FD"/>
    <w:rsid w:val="004705F8"/>
    <w:rsid w:val="004A2AA1"/>
    <w:rsid w:val="004B609E"/>
    <w:rsid w:val="004D0322"/>
    <w:rsid w:val="004D20B4"/>
    <w:rsid w:val="004D2DDA"/>
    <w:rsid w:val="004E0833"/>
    <w:rsid w:val="004E0843"/>
    <w:rsid w:val="004E28C6"/>
    <w:rsid w:val="004E3BE0"/>
    <w:rsid w:val="004F0C70"/>
    <w:rsid w:val="004F138F"/>
    <w:rsid w:val="004F4474"/>
    <w:rsid w:val="00500C61"/>
    <w:rsid w:val="00502144"/>
    <w:rsid w:val="0050670B"/>
    <w:rsid w:val="00510D22"/>
    <w:rsid w:val="0051218A"/>
    <w:rsid w:val="005141E8"/>
    <w:rsid w:val="00514670"/>
    <w:rsid w:val="00524AFD"/>
    <w:rsid w:val="00534D4F"/>
    <w:rsid w:val="00550C99"/>
    <w:rsid w:val="005513FB"/>
    <w:rsid w:val="00552DD0"/>
    <w:rsid w:val="00553413"/>
    <w:rsid w:val="00577E2E"/>
    <w:rsid w:val="0058369E"/>
    <w:rsid w:val="00593314"/>
    <w:rsid w:val="00594496"/>
    <w:rsid w:val="00594774"/>
    <w:rsid w:val="005C5529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1B0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0744"/>
    <w:rsid w:val="007026A1"/>
    <w:rsid w:val="0070342B"/>
    <w:rsid w:val="00707778"/>
    <w:rsid w:val="00713EC1"/>
    <w:rsid w:val="00714488"/>
    <w:rsid w:val="007254A7"/>
    <w:rsid w:val="0073600C"/>
    <w:rsid w:val="007643D0"/>
    <w:rsid w:val="00777A4D"/>
    <w:rsid w:val="00781675"/>
    <w:rsid w:val="007A0363"/>
    <w:rsid w:val="007A10F7"/>
    <w:rsid w:val="007F454A"/>
    <w:rsid w:val="0080551F"/>
    <w:rsid w:val="0081207D"/>
    <w:rsid w:val="0081533C"/>
    <w:rsid w:val="008509EA"/>
    <w:rsid w:val="0085439B"/>
    <w:rsid w:val="00860A04"/>
    <w:rsid w:val="00866572"/>
    <w:rsid w:val="00886C14"/>
    <w:rsid w:val="0089026B"/>
    <w:rsid w:val="0089239A"/>
    <w:rsid w:val="00897434"/>
    <w:rsid w:val="008B05C3"/>
    <w:rsid w:val="008B1B52"/>
    <w:rsid w:val="008B3EDA"/>
    <w:rsid w:val="008B4965"/>
    <w:rsid w:val="008B4BEE"/>
    <w:rsid w:val="008B7336"/>
    <w:rsid w:val="008C1F57"/>
    <w:rsid w:val="008C33E5"/>
    <w:rsid w:val="008D1ABD"/>
    <w:rsid w:val="008D3E51"/>
    <w:rsid w:val="008D50FD"/>
    <w:rsid w:val="008D661A"/>
    <w:rsid w:val="008E0E70"/>
    <w:rsid w:val="008F70D1"/>
    <w:rsid w:val="0090137A"/>
    <w:rsid w:val="009206C1"/>
    <w:rsid w:val="009249FF"/>
    <w:rsid w:val="009325AB"/>
    <w:rsid w:val="00936068"/>
    <w:rsid w:val="0094176B"/>
    <w:rsid w:val="009517CC"/>
    <w:rsid w:val="00952432"/>
    <w:rsid w:val="009615D4"/>
    <w:rsid w:val="00965BF7"/>
    <w:rsid w:val="009738D0"/>
    <w:rsid w:val="00974677"/>
    <w:rsid w:val="009A2F17"/>
    <w:rsid w:val="009B05AC"/>
    <w:rsid w:val="009B1831"/>
    <w:rsid w:val="009C36E1"/>
    <w:rsid w:val="009C5432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54F23"/>
    <w:rsid w:val="00A713F9"/>
    <w:rsid w:val="00A72910"/>
    <w:rsid w:val="00A75D6E"/>
    <w:rsid w:val="00A83404"/>
    <w:rsid w:val="00A90151"/>
    <w:rsid w:val="00A9185D"/>
    <w:rsid w:val="00A92086"/>
    <w:rsid w:val="00A9359B"/>
    <w:rsid w:val="00AA163B"/>
    <w:rsid w:val="00AA5EBB"/>
    <w:rsid w:val="00AA61FD"/>
    <w:rsid w:val="00AA757F"/>
    <w:rsid w:val="00AB5F12"/>
    <w:rsid w:val="00AC0558"/>
    <w:rsid w:val="00AC4D4E"/>
    <w:rsid w:val="00AD0243"/>
    <w:rsid w:val="00AD4CD9"/>
    <w:rsid w:val="00AF2097"/>
    <w:rsid w:val="00AF4C19"/>
    <w:rsid w:val="00B00480"/>
    <w:rsid w:val="00B02799"/>
    <w:rsid w:val="00B153EB"/>
    <w:rsid w:val="00B23603"/>
    <w:rsid w:val="00B255CB"/>
    <w:rsid w:val="00B322A1"/>
    <w:rsid w:val="00B32D6C"/>
    <w:rsid w:val="00B3749D"/>
    <w:rsid w:val="00B40C14"/>
    <w:rsid w:val="00B52A69"/>
    <w:rsid w:val="00B55DF1"/>
    <w:rsid w:val="00B64B5D"/>
    <w:rsid w:val="00B65DAA"/>
    <w:rsid w:val="00B66B2F"/>
    <w:rsid w:val="00B74F7F"/>
    <w:rsid w:val="00B75B08"/>
    <w:rsid w:val="00B852E9"/>
    <w:rsid w:val="00B87859"/>
    <w:rsid w:val="00B91D47"/>
    <w:rsid w:val="00B94FDA"/>
    <w:rsid w:val="00B96E97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1E37"/>
    <w:rsid w:val="00C2664E"/>
    <w:rsid w:val="00C273B7"/>
    <w:rsid w:val="00C326F9"/>
    <w:rsid w:val="00C354AF"/>
    <w:rsid w:val="00C37A29"/>
    <w:rsid w:val="00C41DED"/>
    <w:rsid w:val="00C45B94"/>
    <w:rsid w:val="00C55C51"/>
    <w:rsid w:val="00C6083C"/>
    <w:rsid w:val="00C653FE"/>
    <w:rsid w:val="00C67005"/>
    <w:rsid w:val="00C70EFC"/>
    <w:rsid w:val="00C73612"/>
    <w:rsid w:val="00C932F3"/>
    <w:rsid w:val="00C9382E"/>
    <w:rsid w:val="00CB0A40"/>
    <w:rsid w:val="00CB6E1A"/>
    <w:rsid w:val="00CD3E65"/>
    <w:rsid w:val="00CD61EB"/>
    <w:rsid w:val="00CE4859"/>
    <w:rsid w:val="00CF02F0"/>
    <w:rsid w:val="00D14827"/>
    <w:rsid w:val="00D14CC7"/>
    <w:rsid w:val="00D16F74"/>
    <w:rsid w:val="00D230AB"/>
    <w:rsid w:val="00D42408"/>
    <w:rsid w:val="00D44961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A4ECD"/>
    <w:rsid w:val="00DB32A8"/>
    <w:rsid w:val="00DB6251"/>
    <w:rsid w:val="00DC0132"/>
    <w:rsid w:val="00DC2249"/>
    <w:rsid w:val="00DD4A2E"/>
    <w:rsid w:val="00DE46C9"/>
    <w:rsid w:val="00DF259D"/>
    <w:rsid w:val="00DF4E3E"/>
    <w:rsid w:val="00E00C12"/>
    <w:rsid w:val="00E0453D"/>
    <w:rsid w:val="00E05FA6"/>
    <w:rsid w:val="00E17F6A"/>
    <w:rsid w:val="00E25192"/>
    <w:rsid w:val="00E25474"/>
    <w:rsid w:val="00E32F93"/>
    <w:rsid w:val="00E42E3C"/>
    <w:rsid w:val="00E444BA"/>
    <w:rsid w:val="00E54B2B"/>
    <w:rsid w:val="00E579A7"/>
    <w:rsid w:val="00E64696"/>
    <w:rsid w:val="00E90D02"/>
    <w:rsid w:val="00E95E4A"/>
    <w:rsid w:val="00EA1943"/>
    <w:rsid w:val="00EA5AF0"/>
    <w:rsid w:val="00EB07F5"/>
    <w:rsid w:val="00EB0858"/>
    <w:rsid w:val="00EB496E"/>
    <w:rsid w:val="00EE41A3"/>
    <w:rsid w:val="00EE6F14"/>
    <w:rsid w:val="00EF3F23"/>
    <w:rsid w:val="00EF5328"/>
    <w:rsid w:val="00F13027"/>
    <w:rsid w:val="00F13F4E"/>
    <w:rsid w:val="00F162D4"/>
    <w:rsid w:val="00F3053C"/>
    <w:rsid w:val="00F310B2"/>
    <w:rsid w:val="00F36844"/>
    <w:rsid w:val="00F4010B"/>
    <w:rsid w:val="00F42BD6"/>
    <w:rsid w:val="00F42F32"/>
    <w:rsid w:val="00F4702C"/>
    <w:rsid w:val="00F505B8"/>
    <w:rsid w:val="00F53397"/>
    <w:rsid w:val="00F61E2F"/>
    <w:rsid w:val="00F634F6"/>
    <w:rsid w:val="00F66A50"/>
    <w:rsid w:val="00F82D5C"/>
    <w:rsid w:val="00F87B07"/>
    <w:rsid w:val="00F91A53"/>
    <w:rsid w:val="00F91C24"/>
    <w:rsid w:val="00F93598"/>
    <w:rsid w:val="00F943AA"/>
    <w:rsid w:val="00F94880"/>
    <w:rsid w:val="00F95DF5"/>
    <w:rsid w:val="00FB0D65"/>
    <w:rsid w:val="00FB4A9F"/>
    <w:rsid w:val="00FB5983"/>
    <w:rsid w:val="00FC08D5"/>
    <w:rsid w:val="00FC2D8B"/>
    <w:rsid w:val="00FD2763"/>
    <w:rsid w:val="00FD3306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4D4E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customXml/itemProps4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97</TotalTime>
  <Pages>2</Pages>
  <Words>191</Words>
  <Characters>955</Characters>
  <Application>Microsoft Office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Lisa Gulyas</cp:lastModifiedBy>
  <cp:revision>86</cp:revision>
  <cp:lastPrinted>2022-11-04T05:49:00Z</cp:lastPrinted>
  <dcterms:created xsi:type="dcterms:W3CDTF">2025-12-17T02:08:00Z</dcterms:created>
  <dcterms:modified xsi:type="dcterms:W3CDTF">2026-07-20T05:07:00Z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